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644" w:rsidRDefault="007B3644" w:rsidP="007B3644">
      <w:pPr>
        <w:rPr>
          <w:rFonts w:ascii="Times New Roman" w:hAnsi="Times New Roman" w:cs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 w:cs="Times New Roman"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27 июня </w:t>
      </w:r>
      <w:r>
        <w:rPr>
          <w:rFonts w:ascii="Times New Roman" w:hAnsi="Times New Roman"/>
          <w:sz w:val="28"/>
          <w:szCs w:val="28"/>
        </w:rPr>
        <w:t>2016  год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№ </w:t>
      </w:r>
      <w:r>
        <w:rPr>
          <w:rFonts w:ascii="Times New Roman" w:hAnsi="Times New Roman"/>
          <w:sz w:val="28"/>
          <w:szCs w:val="28"/>
        </w:rPr>
        <w:t>22</w:t>
      </w:r>
    </w:p>
    <w:p w:rsidR="007B3644" w:rsidRDefault="007B3644" w:rsidP="007B3644">
      <w:pPr>
        <w:tabs>
          <w:tab w:val="left" w:pos="1000"/>
        </w:tabs>
        <w:ind w:firstLine="0"/>
        <w:rPr>
          <w:rFonts w:ascii="Times New Roman" w:hAnsi="Times New Roman"/>
          <w:b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р.п</w:t>
      </w:r>
      <w:proofErr w:type="spellEnd"/>
      <w:r>
        <w:rPr>
          <w:rFonts w:ascii="Times New Roman" w:hAnsi="Times New Roman"/>
        </w:rPr>
        <w:t>. Атяшево</w:t>
      </w:r>
    </w:p>
    <w:p w:rsidR="007B3644" w:rsidRDefault="007B3644" w:rsidP="007B3644">
      <w:pPr>
        <w:tabs>
          <w:tab w:val="left" w:pos="1000"/>
        </w:tabs>
        <w:ind w:left="720"/>
        <w:jc w:val="center"/>
        <w:rPr>
          <w:rFonts w:ascii="Times New Roman" w:hAnsi="Times New Roman"/>
        </w:rPr>
      </w:pP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  назначении </w:t>
      </w:r>
      <w:proofErr w:type="gramStart"/>
      <w:r>
        <w:rPr>
          <w:rFonts w:ascii="Times New Roman" w:hAnsi="Times New Roman"/>
          <w:b/>
          <w:sz w:val="28"/>
          <w:szCs w:val="28"/>
        </w:rPr>
        <w:t>публичных  слушаний</w:t>
      </w:r>
      <w:proofErr w:type="gramEnd"/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со статей 28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№ 138 от 11 августа 2009 года «Об утверждении Положения о порядке организации и проведения публичных </w:t>
      </w:r>
      <w:proofErr w:type="gramStart"/>
      <w:r>
        <w:rPr>
          <w:rFonts w:ascii="Times New Roman" w:hAnsi="Times New Roman"/>
          <w:sz w:val="28"/>
          <w:szCs w:val="28"/>
        </w:rPr>
        <w:t>слушаний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РМ»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/>
          <w:b/>
          <w:sz w:val="28"/>
          <w:szCs w:val="28"/>
        </w:rPr>
        <w:t>ДЕПУТАТОВ  РЕШИЛ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</w:p>
    <w:p w:rsidR="007B3644" w:rsidRDefault="007B3644" w:rsidP="007B3644">
      <w:pPr>
        <w:ind w:firstLine="0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ind w:firstLine="0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Назначить публичные слушания по рассмотрению проекта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РМ: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2015 год».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№ 1).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Рабочей группе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порядке: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Предложения граждан оформляются в письменном виде с указанием фамилии, имени, отчества гражданина, даты рождения, адреса места жительства, подписи и даты, и направляются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поселения.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Поступившие предложения регистрируются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и рассматриваются на заседании рабочей группы по подготовке и проведению публичных слушаний. Подлежат учету предложения граждан, обладающих избирательным правом. По итогам </w:t>
      </w:r>
      <w:r>
        <w:rPr>
          <w:rFonts w:ascii="Times New Roman" w:hAnsi="Times New Roman"/>
          <w:sz w:val="28"/>
          <w:szCs w:val="28"/>
        </w:rPr>
        <w:lastRenderedPageBreak/>
        <w:t>рассмотрения каждого предложения рабочая группа принимает решение о включении предложения в проект рекомендаций публичных слушаний либо об отклонении предложения.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Предложения, внесенные с нарушением установленного порядка, по решению рабочей группы по подготовке и проведению публичных слушаний не рассматриваются.</w:t>
      </w:r>
    </w:p>
    <w:p w:rsidR="007B3644" w:rsidRDefault="007B3644" w:rsidP="007B36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 Рабочая группа по подготовке и проведению слушаний представляет на публичные слушания информацию о количестве предложений, поступивших в ходе подготовки публичных слушаний, и результатах их рассмотрения.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Предложения по вопросу, указанному в пункте 1 настоящего решения, принимаются рабочей группой до 28 </w:t>
      </w:r>
      <w:proofErr w:type="gramStart"/>
      <w:r>
        <w:rPr>
          <w:rFonts w:ascii="Times New Roman" w:hAnsi="Times New Roman"/>
          <w:sz w:val="28"/>
          <w:szCs w:val="28"/>
        </w:rPr>
        <w:t>июня  2016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предложения (приложение № 2) по адресу: Р.М, </w:t>
      </w:r>
      <w:proofErr w:type="spellStart"/>
      <w:r>
        <w:rPr>
          <w:rFonts w:ascii="Times New Roman" w:hAnsi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 Атяшево, ул. Строителей, д. 6 (тел. 2-15-07) с 8 часов до 17 часов в рабочие дни.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Обсуждение  проекта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решения указанного в пункте 1 настоящего решения осуществляется в порядке, установленном Положением о порядке организации и проведения публичных слушаний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РМ.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Результаты публичных слушаний будут рассматриваться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при принятии проекта, указанного в пункте 1 настоящего решения, в соответствии с положение о порядке организации и проведения публичных слушаний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РМ.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Опубликовать проект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2014 год»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поселения.</w:t>
      </w:r>
    </w:p>
    <w:p w:rsidR="007B3644" w:rsidRDefault="007B3644" w:rsidP="007B3644">
      <w:pPr>
        <w:ind w:firstLine="8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 Настоящее решение вступает в силу со дня его официального опубликования.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Председатель Совета депутатов</w:t>
      </w:r>
    </w:p>
    <w:p w:rsidR="007B3644" w:rsidRDefault="007B3644" w:rsidP="007B364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right"/>
        <w:rPr>
          <w:rFonts w:ascii="Times New Roman" w:hAnsi="Times New Roman"/>
        </w:rPr>
      </w:pPr>
    </w:p>
    <w:p w:rsidR="007B3644" w:rsidRDefault="007B3644" w:rsidP="007B364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>
        <w:rPr>
          <w:rFonts w:ascii="Times New Roman" w:hAnsi="Times New Roman"/>
        </w:rPr>
        <w:t xml:space="preserve"> решению Совета депутатов 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Атяшевского</w:t>
      </w:r>
      <w:proofErr w:type="spellEnd"/>
      <w:r>
        <w:rPr>
          <w:rFonts w:ascii="Times New Roman" w:hAnsi="Times New Roman"/>
        </w:rPr>
        <w:t xml:space="preserve"> городского поселения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Атяшевского</w:t>
      </w:r>
      <w:proofErr w:type="spellEnd"/>
      <w:r>
        <w:rPr>
          <w:rFonts w:ascii="Times New Roman" w:hAnsi="Times New Roman"/>
        </w:rPr>
        <w:t xml:space="preserve"> муниципального района РМ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от </w:t>
      </w:r>
      <w:r>
        <w:rPr>
          <w:rFonts w:ascii="Times New Roman" w:hAnsi="Times New Roman"/>
        </w:rPr>
        <w:t xml:space="preserve">27 июня </w:t>
      </w:r>
      <w:proofErr w:type="gramStart"/>
      <w:r>
        <w:rPr>
          <w:rFonts w:ascii="Times New Roman" w:hAnsi="Times New Roman"/>
        </w:rPr>
        <w:t>2016  года</w:t>
      </w:r>
      <w:proofErr w:type="gramEnd"/>
    </w:p>
    <w:p w:rsidR="007B3644" w:rsidRDefault="007B3644" w:rsidP="007B3644">
      <w:pPr>
        <w:jc w:val="right"/>
        <w:rPr>
          <w:rFonts w:ascii="Times New Roman" w:hAnsi="Times New Roman"/>
        </w:rPr>
      </w:pPr>
    </w:p>
    <w:p w:rsidR="007B3644" w:rsidRDefault="007B3644" w:rsidP="007B3644">
      <w:pPr>
        <w:ind w:left="360"/>
        <w:jc w:val="center"/>
        <w:rPr>
          <w:rStyle w:val="a8"/>
          <w:b w:val="0"/>
          <w:bCs w:val="0"/>
          <w:sz w:val="28"/>
          <w:szCs w:val="28"/>
        </w:rPr>
      </w:pPr>
      <w:r>
        <w:rPr>
          <w:rStyle w:val="a8"/>
          <w:rFonts w:ascii="Times New Roman" w:hAnsi="Times New Roman"/>
          <w:bCs w:val="0"/>
          <w:sz w:val="28"/>
          <w:szCs w:val="28"/>
        </w:rPr>
        <w:t>Состав рабочей группы по организации и проведению публичных слушаний</w:t>
      </w:r>
      <w:r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7"/>
        <w:gridCol w:w="8392"/>
      </w:tblGrid>
      <w:tr w:rsidR="007B3644" w:rsidTr="007B3644">
        <w:tc>
          <w:tcPr>
            <w:tcW w:w="2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pStyle w:val="a7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Обухова Л.Н.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РМ – председатель рабочей группы</w:t>
            </w: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Вдовин А.Н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</w:t>
            </w:r>
          </w:p>
          <w:p w:rsidR="007B3644" w:rsidRDefault="007B3644">
            <w:pPr>
              <w:rPr>
                <w:rFonts w:ascii="Times New Roman" w:hAnsi="Times New Roman"/>
              </w:rPr>
            </w:pP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Бухаркина</w:t>
            </w:r>
            <w:proofErr w:type="spellEnd"/>
            <w:r>
              <w:rPr>
                <w:rFonts w:ascii="Times New Roman" w:hAnsi="Times New Roman"/>
              </w:rPr>
              <w:t xml:space="preserve"> Н.М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</w:t>
            </w:r>
          </w:p>
          <w:p w:rsidR="007B3644" w:rsidRDefault="007B3644">
            <w:pPr>
              <w:rPr>
                <w:rFonts w:ascii="Times New Roman" w:hAnsi="Times New Roman"/>
              </w:rPr>
            </w:pP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Гасова</w:t>
            </w:r>
            <w:proofErr w:type="spellEnd"/>
            <w:r>
              <w:rPr>
                <w:rFonts w:ascii="Times New Roman" w:hAnsi="Times New Roman"/>
              </w:rPr>
              <w:t xml:space="preserve"> Е.И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Главный бухгалтер Администрации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 </w:t>
            </w: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Бухаркина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hanging="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Ведущий </w:t>
            </w:r>
            <w:proofErr w:type="gramStart"/>
            <w:r>
              <w:rPr>
                <w:rFonts w:ascii="Times New Roman" w:hAnsi="Times New Roman"/>
              </w:rPr>
              <w:t>специалист  Администрации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 – секретарь рабочей группы</w:t>
            </w: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Тюгашкина</w:t>
            </w:r>
            <w:proofErr w:type="spellEnd"/>
            <w:r>
              <w:rPr>
                <w:rFonts w:ascii="Times New Roman" w:hAnsi="Times New Roman"/>
              </w:rPr>
              <w:t xml:space="preserve"> Н.Д 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hanging="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 Ведущий </w:t>
            </w:r>
            <w:proofErr w:type="gramStart"/>
            <w:r>
              <w:rPr>
                <w:rFonts w:ascii="Times New Roman" w:hAnsi="Times New Roman"/>
              </w:rPr>
              <w:t>специалист  Администрации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 </w:t>
            </w:r>
          </w:p>
        </w:tc>
      </w:tr>
      <w:tr w:rsidR="007B3644" w:rsidTr="007B3644">
        <w:trPr>
          <w:trHeight w:val="420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Давыдкина Л.П</w:t>
            </w:r>
          </w:p>
        </w:tc>
        <w:tc>
          <w:tcPr>
            <w:tcW w:w="8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городского поселения</w:t>
            </w:r>
          </w:p>
        </w:tc>
      </w:tr>
    </w:tbl>
    <w:p w:rsidR="007B3644" w:rsidRDefault="007B3644" w:rsidP="007B3644">
      <w:pPr>
        <w:jc w:val="right"/>
        <w:rPr>
          <w:rFonts w:ascii="Times New Roman" w:hAnsi="Times New Roman"/>
        </w:rPr>
      </w:pPr>
    </w:p>
    <w:p w:rsidR="007B3644" w:rsidRDefault="007B3644" w:rsidP="007B364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к</w:t>
      </w:r>
      <w:proofErr w:type="gramEnd"/>
      <w:r>
        <w:rPr>
          <w:rFonts w:ascii="Times New Roman" w:hAnsi="Times New Roman"/>
        </w:rPr>
        <w:t xml:space="preserve"> решению Совета депутатов 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Атяшевского</w:t>
      </w:r>
      <w:proofErr w:type="spellEnd"/>
      <w:r>
        <w:rPr>
          <w:rFonts w:ascii="Times New Roman" w:hAnsi="Times New Roman"/>
        </w:rPr>
        <w:t xml:space="preserve"> городского поселения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Атяшевского</w:t>
      </w:r>
      <w:proofErr w:type="spellEnd"/>
      <w:r>
        <w:rPr>
          <w:rFonts w:ascii="Times New Roman" w:hAnsi="Times New Roman"/>
        </w:rPr>
        <w:t xml:space="preserve"> муниципального района РМ</w:t>
      </w:r>
    </w:p>
    <w:p w:rsidR="007B3644" w:rsidRDefault="007B3644" w:rsidP="007B364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 27</w:t>
      </w:r>
      <w:proofErr w:type="gramEnd"/>
      <w:r>
        <w:rPr>
          <w:rFonts w:ascii="Times New Roman" w:hAnsi="Times New Roman"/>
        </w:rPr>
        <w:t xml:space="preserve"> июня </w:t>
      </w:r>
      <w:r>
        <w:rPr>
          <w:rFonts w:ascii="Times New Roman" w:hAnsi="Times New Roman"/>
        </w:rPr>
        <w:t>2015 года</w:t>
      </w:r>
    </w:p>
    <w:p w:rsidR="007B3644" w:rsidRDefault="007B3644" w:rsidP="007B3644">
      <w:pPr>
        <w:rPr>
          <w:rFonts w:ascii="Times New Roman" w:hAnsi="Times New Roman"/>
        </w:rPr>
      </w:pPr>
    </w:p>
    <w:p w:rsidR="007B3644" w:rsidRDefault="007B3644" w:rsidP="007B3644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внесения предложений по проекту решения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РМ «Об утверждении отчета об исполнении бюджета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РМ за 201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год»</w:t>
      </w:r>
    </w:p>
    <w:tbl>
      <w:tblPr>
        <w:tblW w:w="107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133"/>
        <w:gridCol w:w="1134"/>
        <w:gridCol w:w="1135"/>
        <w:gridCol w:w="1559"/>
        <w:gridCol w:w="1418"/>
        <w:gridCol w:w="1701"/>
        <w:gridCol w:w="1130"/>
      </w:tblGrid>
      <w:tr w:rsidR="007B3644" w:rsidTr="007B3644">
        <w:trPr>
          <w:trHeight w:val="17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-108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Статья, часть,</w:t>
            </w:r>
          </w:p>
          <w:p w:rsidR="007B3644" w:rsidRDefault="007B3644">
            <w:pPr>
              <w:spacing w:line="276" w:lineRule="auto"/>
              <w:ind w:left="-108"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пункт</w:t>
            </w:r>
            <w:proofErr w:type="gramEnd"/>
            <w:r>
              <w:rPr>
                <w:rFonts w:ascii="Times New Roman" w:hAnsi="Times New Roman"/>
              </w:rPr>
              <w:t>,</w:t>
            </w:r>
          </w:p>
          <w:p w:rsidR="007B3644" w:rsidRDefault="007B3644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абзац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-108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 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-108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 поправки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-108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 решения с учетом поправки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жительства гражданина, контактный телефон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spacing w:line="276" w:lineRule="auto"/>
              <w:ind w:left="106" w:hanging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документе</w:t>
            </w:r>
          </w:p>
          <w:p w:rsidR="007B3644" w:rsidRDefault="007B3644">
            <w:pPr>
              <w:spacing w:line="276" w:lineRule="auto"/>
              <w:ind w:left="106" w:hanging="16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удостоверяющих</w:t>
            </w:r>
            <w:proofErr w:type="gramEnd"/>
            <w:r>
              <w:rPr>
                <w:rFonts w:ascii="Times New Roman" w:hAnsi="Times New Roman"/>
              </w:rPr>
              <w:t xml:space="preserve"> личность гражданина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644" w:rsidRDefault="007B3644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 занятий</w:t>
            </w:r>
          </w:p>
          <w:p w:rsidR="007B3644" w:rsidRDefault="007B3644">
            <w:pPr>
              <w:spacing w:line="276" w:lineRule="auto"/>
              <w:ind w:left="900"/>
              <w:rPr>
                <w:rFonts w:ascii="Times New Roman" w:hAnsi="Times New Roman"/>
              </w:rPr>
            </w:pPr>
          </w:p>
          <w:p w:rsidR="007B3644" w:rsidRDefault="007B3644">
            <w:pPr>
              <w:spacing w:line="276" w:lineRule="auto"/>
              <w:ind w:left="900"/>
              <w:rPr>
                <w:rFonts w:ascii="Times New Roman" w:hAnsi="Times New Roman"/>
              </w:rPr>
            </w:pPr>
          </w:p>
        </w:tc>
      </w:tr>
      <w:tr w:rsidR="007B3644" w:rsidTr="007B3644">
        <w:trPr>
          <w:trHeight w:val="17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644" w:rsidRDefault="007B364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644" w:rsidRDefault="007B3644">
            <w:pPr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7B3644" w:rsidRDefault="007B3644" w:rsidP="007B3644">
      <w:pPr>
        <w:tabs>
          <w:tab w:val="left" w:pos="1000"/>
        </w:tabs>
        <w:ind w:left="840"/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840"/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840"/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840"/>
        <w:jc w:val="right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tabs>
          <w:tab w:val="left" w:pos="1000"/>
        </w:tabs>
        <w:ind w:left="840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проект</w:t>
      </w:r>
      <w:proofErr w:type="gramEnd"/>
    </w:p>
    <w:p w:rsidR="007B3644" w:rsidRDefault="007B3644" w:rsidP="007B3644">
      <w:pPr>
        <w:jc w:val="center"/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РЕШЕНИЕ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B3644" w:rsidRDefault="007B3644" w:rsidP="007B3644">
      <w:pPr>
        <w:tabs>
          <w:tab w:val="left" w:pos="6795"/>
        </w:tabs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______________2016 года                                                                  №____      </w:t>
      </w:r>
    </w:p>
    <w:p w:rsidR="007B3644" w:rsidRDefault="007B3644" w:rsidP="007B3644">
      <w:pPr>
        <w:tabs>
          <w:tab w:val="left" w:pos="67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7B3644" w:rsidRDefault="007B3644" w:rsidP="007B3644">
      <w:pPr>
        <w:tabs>
          <w:tab w:val="left" w:pos="6795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рп.Атяшево</w:t>
      </w:r>
      <w:proofErr w:type="spellEnd"/>
    </w:p>
    <w:p w:rsidR="007B3644" w:rsidRDefault="007B3644" w:rsidP="007B3644">
      <w:pPr>
        <w:tabs>
          <w:tab w:val="left" w:pos="6795"/>
        </w:tabs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бюджета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РМ </w:t>
      </w:r>
      <w:proofErr w:type="gramStart"/>
      <w:r>
        <w:rPr>
          <w:rFonts w:ascii="Times New Roman" w:hAnsi="Times New Roman"/>
          <w:b/>
          <w:sz w:val="28"/>
          <w:szCs w:val="28"/>
        </w:rPr>
        <w:t>за  201</w:t>
      </w:r>
      <w:r>
        <w:rPr>
          <w:rFonts w:ascii="Times New Roman" w:hAnsi="Times New Roman"/>
          <w:b/>
          <w:sz w:val="28"/>
          <w:szCs w:val="28"/>
        </w:rPr>
        <w:t>5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:rsidR="007B3644" w:rsidRDefault="007B3644" w:rsidP="007B36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B3644" w:rsidRDefault="007B3644" w:rsidP="007B3644">
      <w:pPr>
        <w:pStyle w:val="1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На основании пункта 5 статьи 264.2 Бюджетного кодекса Российской Федерации</w:t>
      </w:r>
    </w:p>
    <w:p w:rsidR="007B3644" w:rsidRDefault="007B3644" w:rsidP="007B3644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СОВЕТ ДЕПУТАТОВ РЕШИЛ: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</w:p>
    <w:p w:rsidR="007B3644" w:rsidRDefault="007B3644" w:rsidP="007B364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2015 год: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 доходам в сумме 33 094 400,08 рублей;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 расходам в сумме 34 320 864,74 рублей;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Утвердить: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фактическое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поступление 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2015 год по кодам классификации доходов согласно приложению 1.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Утвердить: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Распределение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2015 год согласно приложения № 2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Привлечение источников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за 2014 год согласно приложения № 3.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Утвердить прилагаемый отчет о численности муниципальных </w:t>
      </w:r>
      <w:proofErr w:type="gramStart"/>
      <w:r>
        <w:rPr>
          <w:rFonts w:ascii="Times New Roman" w:hAnsi="Times New Roman"/>
          <w:sz w:val="28"/>
          <w:szCs w:val="28"/>
        </w:rPr>
        <w:t>служащих  органов</w:t>
      </w:r>
      <w:proofErr w:type="gramEnd"/>
      <w:r>
        <w:rPr>
          <w:rFonts w:ascii="Times New Roman" w:hAnsi="Times New Roman"/>
          <w:sz w:val="28"/>
          <w:szCs w:val="28"/>
        </w:rPr>
        <w:t xml:space="preserve"> местного самоуправления, работников муниципальных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 за 2015 год и о фактических затратах на их денежное содержание за 2015 год согласно приложения № 4.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поселения.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7B3644" w:rsidRDefault="007B3644" w:rsidP="007B3644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0527BC" w:rsidRDefault="000527BC"/>
    <w:sectPr w:rsidR="000527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644" w:rsidRDefault="007B3644">
      <w:r>
        <w:separator/>
      </w:r>
    </w:p>
  </w:endnote>
  <w:endnote w:type="continuationSeparator" w:id="0">
    <w:p w:rsidR="007B3644" w:rsidRDefault="007B3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644" w:rsidRDefault="007B3644">
      <w:r>
        <w:separator/>
      </w:r>
    </w:p>
  </w:footnote>
  <w:footnote w:type="continuationSeparator" w:id="0">
    <w:p w:rsidR="007B3644" w:rsidRDefault="007B3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7BC" w:rsidRDefault="000527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44"/>
    <w:rsid w:val="000527BC"/>
    <w:rsid w:val="000C4C75"/>
    <w:rsid w:val="007B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64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B364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4C75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B3644"/>
    <w:rPr>
      <w:rFonts w:ascii="Arial" w:hAnsi="Arial" w:cs="Arial"/>
      <w:b/>
      <w:bCs/>
      <w:color w:val="26282F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7B3644"/>
    <w:pPr>
      <w:ind w:firstLine="0"/>
      <w:jc w:val="left"/>
    </w:pPr>
    <w:rPr>
      <w:rFonts w:ascii="Courier New" w:hAnsi="Courier New" w:cs="Courier New"/>
    </w:rPr>
  </w:style>
  <w:style w:type="character" w:customStyle="1" w:styleId="a8">
    <w:name w:val="Цветовое выделение"/>
    <w:uiPriority w:val="99"/>
    <w:rsid w:val="007B364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2016-06-30T18:39:00Z</dcterms:created>
  <dcterms:modified xsi:type="dcterms:W3CDTF">2016-06-30T18:41:00Z</dcterms:modified>
</cp:coreProperties>
</file>