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CE1" w:rsidRPr="00FF336A" w:rsidRDefault="00A26CE1" w:rsidP="009F7081">
      <w:pPr>
        <w:pStyle w:val="Title"/>
        <w:rPr>
          <w:sz w:val="28"/>
          <w:szCs w:val="28"/>
        </w:rPr>
      </w:pPr>
      <w:r w:rsidRPr="00FF336A">
        <w:rPr>
          <w:sz w:val="28"/>
          <w:szCs w:val="28"/>
        </w:rPr>
        <w:t>Совет депутатов Козловского сельского поселения</w:t>
      </w:r>
    </w:p>
    <w:p w:rsidR="00A26CE1" w:rsidRPr="00FF336A" w:rsidRDefault="00A26CE1" w:rsidP="009F7081">
      <w:pPr>
        <w:jc w:val="center"/>
        <w:rPr>
          <w:b/>
          <w:sz w:val="28"/>
          <w:szCs w:val="28"/>
          <w:lang w:val="ru-RU"/>
        </w:rPr>
      </w:pPr>
      <w:r w:rsidRPr="00FF336A">
        <w:rPr>
          <w:b/>
          <w:sz w:val="28"/>
          <w:szCs w:val="28"/>
          <w:lang w:val="ru-RU"/>
        </w:rPr>
        <w:t>Атяшевского муниципального района</w:t>
      </w:r>
    </w:p>
    <w:p w:rsidR="00A26CE1" w:rsidRDefault="00A26CE1" w:rsidP="009F7081">
      <w:pPr>
        <w:jc w:val="center"/>
        <w:rPr>
          <w:b/>
          <w:sz w:val="32"/>
          <w:lang w:val="ru-RU"/>
        </w:rPr>
      </w:pPr>
      <w:r w:rsidRPr="00FF336A">
        <w:rPr>
          <w:b/>
          <w:sz w:val="28"/>
          <w:szCs w:val="28"/>
          <w:lang w:val="ru-RU"/>
        </w:rPr>
        <w:t>Республики Мордовия</w:t>
      </w:r>
    </w:p>
    <w:p w:rsidR="00A26CE1" w:rsidRDefault="00A26CE1" w:rsidP="009F7081">
      <w:pPr>
        <w:jc w:val="center"/>
        <w:rPr>
          <w:b/>
          <w:sz w:val="32"/>
          <w:lang w:val="ru-RU"/>
        </w:rPr>
      </w:pPr>
    </w:p>
    <w:p w:rsidR="00A26CE1" w:rsidRDefault="00A26CE1" w:rsidP="009F7081">
      <w:pPr>
        <w:jc w:val="center"/>
        <w:rPr>
          <w:b/>
          <w:sz w:val="32"/>
          <w:lang w:val="ru-RU"/>
        </w:rPr>
      </w:pPr>
      <w:r>
        <w:rPr>
          <w:b/>
          <w:sz w:val="28"/>
          <w:lang w:val="ru-RU"/>
        </w:rPr>
        <w:t>РЕШЕНИЕ</w:t>
      </w:r>
    </w:p>
    <w:p w:rsidR="00A26CE1" w:rsidRDefault="00A26CE1" w:rsidP="009F7081">
      <w:pPr>
        <w:rPr>
          <w:sz w:val="28"/>
          <w:lang w:val="ru-RU"/>
        </w:rPr>
      </w:pPr>
    </w:p>
    <w:p w:rsidR="00A26CE1" w:rsidRDefault="00A26CE1" w:rsidP="009F7081">
      <w:pPr>
        <w:rPr>
          <w:sz w:val="28"/>
          <w:lang w:val="ru-RU"/>
        </w:rPr>
      </w:pPr>
      <w:r>
        <w:rPr>
          <w:sz w:val="28"/>
          <w:lang w:val="ru-RU"/>
        </w:rPr>
        <w:t xml:space="preserve">           </w:t>
      </w:r>
    </w:p>
    <w:p w:rsidR="00A26CE1" w:rsidRDefault="00A26CE1" w:rsidP="009F7081">
      <w:pPr>
        <w:rPr>
          <w:sz w:val="20"/>
          <w:lang w:val="ru-RU"/>
        </w:rPr>
      </w:pPr>
      <w:r>
        <w:rPr>
          <w:sz w:val="28"/>
          <w:lang w:val="ru-RU"/>
        </w:rPr>
        <w:t xml:space="preserve">         от  08 октября                2021    года                                             №13</w:t>
      </w:r>
    </w:p>
    <w:p w:rsidR="00A26CE1" w:rsidRDefault="00A26CE1" w:rsidP="009F7081">
      <w:pPr>
        <w:rPr>
          <w:sz w:val="28"/>
          <w:lang w:val="ru-RU"/>
        </w:rPr>
      </w:pPr>
    </w:p>
    <w:p w:rsidR="00A26CE1" w:rsidRPr="005A552E" w:rsidRDefault="00A26CE1" w:rsidP="009F7081">
      <w:pPr>
        <w:jc w:val="center"/>
        <w:rPr>
          <w:lang w:val="ru-RU"/>
        </w:rPr>
      </w:pPr>
      <w:r w:rsidRPr="005A552E">
        <w:rPr>
          <w:lang w:val="ru-RU"/>
        </w:rPr>
        <w:t>с. Козловка</w:t>
      </w:r>
    </w:p>
    <w:p w:rsidR="00A26CE1" w:rsidRDefault="00A26CE1" w:rsidP="009F7081">
      <w:pPr>
        <w:jc w:val="center"/>
        <w:rPr>
          <w:sz w:val="28"/>
          <w:lang w:val="ru-RU"/>
        </w:rPr>
      </w:pPr>
    </w:p>
    <w:p w:rsidR="00A26CE1" w:rsidRPr="00781C10" w:rsidRDefault="00A26CE1" w:rsidP="00FF336A">
      <w:pPr>
        <w:pStyle w:val="BodyText3"/>
        <w:jc w:val="center"/>
        <w:rPr>
          <w:rFonts w:ascii="Times New Roman" w:hAnsi="Times New Roman"/>
          <w:b/>
          <w:sz w:val="28"/>
          <w:lang w:val="ru-RU"/>
        </w:rPr>
      </w:pPr>
      <w:r w:rsidRPr="00781C10">
        <w:rPr>
          <w:rFonts w:ascii="Times New Roman" w:hAnsi="Times New Roman"/>
          <w:b/>
          <w:sz w:val="28"/>
          <w:lang w:val="ru-RU"/>
        </w:rPr>
        <w:t xml:space="preserve">О внесении изменений в решение Совета депутатов </w:t>
      </w:r>
      <w:r>
        <w:rPr>
          <w:rFonts w:ascii="Times New Roman" w:hAnsi="Times New Roman"/>
          <w:b/>
          <w:sz w:val="28"/>
          <w:lang w:val="ru-RU"/>
        </w:rPr>
        <w:t>Козловского</w:t>
      </w:r>
      <w:r w:rsidRPr="00781C10">
        <w:rPr>
          <w:rFonts w:ascii="Times New Roman" w:hAnsi="Times New Roman"/>
          <w:b/>
          <w:sz w:val="28"/>
          <w:lang w:val="ru-RU"/>
        </w:rPr>
        <w:t xml:space="preserve"> сельского поселения Атяшевского муниципального района Республики Мордовия от </w:t>
      </w:r>
      <w:r w:rsidRPr="00F156CD">
        <w:rPr>
          <w:rFonts w:ascii="Times New Roman" w:hAnsi="Times New Roman"/>
          <w:b/>
          <w:sz w:val="28"/>
          <w:lang w:val="ru-RU"/>
        </w:rPr>
        <w:t>30.12.20</w:t>
      </w:r>
      <w:r>
        <w:rPr>
          <w:rFonts w:ascii="Times New Roman" w:hAnsi="Times New Roman"/>
          <w:b/>
          <w:sz w:val="28"/>
          <w:lang w:val="ru-RU"/>
        </w:rPr>
        <w:t>20</w:t>
      </w:r>
      <w:r w:rsidRPr="00F156CD">
        <w:rPr>
          <w:rFonts w:ascii="Times New Roman" w:hAnsi="Times New Roman"/>
          <w:b/>
          <w:sz w:val="28"/>
          <w:lang w:val="ru-RU"/>
        </w:rPr>
        <w:t xml:space="preserve"> г. № </w:t>
      </w:r>
      <w:r>
        <w:rPr>
          <w:rFonts w:ascii="Times New Roman" w:hAnsi="Times New Roman"/>
          <w:b/>
          <w:sz w:val="28"/>
          <w:lang w:val="ru-RU"/>
        </w:rPr>
        <w:t>20</w:t>
      </w:r>
      <w:r w:rsidRPr="00781C10">
        <w:rPr>
          <w:rFonts w:ascii="Times New Roman" w:hAnsi="Times New Roman"/>
          <w:b/>
          <w:sz w:val="28"/>
          <w:lang w:val="ru-RU"/>
        </w:rPr>
        <w:t xml:space="preserve"> «О бюджете </w:t>
      </w:r>
      <w:r>
        <w:rPr>
          <w:rFonts w:ascii="Times New Roman" w:hAnsi="Times New Roman"/>
          <w:b/>
          <w:sz w:val="28"/>
          <w:lang w:val="ru-RU"/>
        </w:rPr>
        <w:t>Козловского</w:t>
      </w:r>
      <w:r w:rsidRPr="00781C10">
        <w:rPr>
          <w:rFonts w:ascii="Times New Roman" w:hAnsi="Times New Roman"/>
          <w:b/>
          <w:sz w:val="28"/>
          <w:lang w:val="ru-RU"/>
        </w:rPr>
        <w:t xml:space="preserve"> сельского поселения на 202</w:t>
      </w:r>
      <w:r>
        <w:rPr>
          <w:rFonts w:ascii="Times New Roman" w:hAnsi="Times New Roman"/>
          <w:b/>
          <w:sz w:val="28"/>
          <w:lang w:val="ru-RU"/>
        </w:rPr>
        <w:t>1</w:t>
      </w:r>
      <w:r w:rsidRPr="00781C10">
        <w:rPr>
          <w:rFonts w:ascii="Times New Roman" w:hAnsi="Times New Roman"/>
          <w:b/>
          <w:sz w:val="28"/>
          <w:lang w:val="ru-RU"/>
        </w:rPr>
        <w:t xml:space="preserve"> год и плановый период 202</w:t>
      </w:r>
      <w:r>
        <w:rPr>
          <w:rFonts w:ascii="Times New Roman" w:hAnsi="Times New Roman"/>
          <w:b/>
          <w:sz w:val="28"/>
          <w:lang w:val="ru-RU"/>
        </w:rPr>
        <w:t>2</w:t>
      </w:r>
      <w:r w:rsidRPr="00781C10">
        <w:rPr>
          <w:rFonts w:ascii="Times New Roman" w:hAnsi="Times New Roman"/>
          <w:b/>
          <w:sz w:val="28"/>
          <w:lang w:val="ru-RU"/>
        </w:rPr>
        <w:t xml:space="preserve"> и 202</w:t>
      </w:r>
      <w:r>
        <w:rPr>
          <w:rFonts w:ascii="Times New Roman" w:hAnsi="Times New Roman"/>
          <w:b/>
          <w:sz w:val="28"/>
          <w:lang w:val="ru-RU"/>
        </w:rPr>
        <w:t>3 годов»</w:t>
      </w:r>
    </w:p>
    <w:p w:rsidR="00A26CE1" w:rsidRDefault="00A26CE1" w:rsidP="009F7081">
      <w:pPr>
        <w:pStyle w:val="BodyText"/>
      </w:pPr>
    </w:p>
    <w:p w:rsidR="00A26CE1" w:rsidRPr="00781C10" w:rsidRDefault="00A26CE1" w:rsidP="009F7081">
      <w:pPr>
        <w:pStyle w:val="BodyText"/>
      </w:pPr>
      <w:r>
        <w:t xml:space="preserve">                 </w:t>
      </w:r>
      <w:r w:rsidRPr="00781C10">
        <w:t xml:space="preserve">Совет депутатов </w:t>
      </w:r>
      <w:r>
        <w:t>Козловского</w:t>
      </w:r>
      <w:r w:rsidRPr="00781C10">
        <w:t xml:space="preserve"> сельского поселения  р е ш и л :</w:t>
      </w:r>
    </w:p>
    <w:p w:rsidR="00A26CE1" w:rsidRPr="00781C10" w:rsidRDefault="00A26CE1" w:rsidP="009F7081">
      <w:pPr>
        <w:pStyle w:val="BodyText"/>
      </w:pPr>
    </w:p>
    <w:p w:rsidR="00A26CE1" w:rsidRPr="00781C10" w:rsidRDefault="00A26CE1" w:rsidP="009F7081">
      <w:pPr>
        <w:pStyle w:val="BodyText3"/>
        <w:jc w:val="both"/>
        <w:rPr>
          <w:rFonts w:ascii="Times New Roman" w:hAnsi="Times New Roman"/>
          <w:sz w:val="28"/>
          <w:lang w:val="ru-RU"/>
        </w:rPr>
      </w:pPr>
      <w:r w:rsidRPr="00781C10">
        <w:rPr>
          <w:rFonts w:ascii="Times New Roman" w:hAnsi="Times New Roman"/>
          <w:sz w:val="28"/>
          <w:lang w:val="ru-RU"/>
        </w:rPr>
        <w:t xml:space="preserve">     1.Внести в решение Совета депутатов </w:t>
      </w:r>
      <w:r>
        <w:rPr>
          <w:rFonts w:ascii="Times New Roman" w:hAnsi="Times New Roman"/>
          <w:sz w:val="28"/>
          <w:lang w:val="ru-RU"/>
        </w:rPr>
        <w:t>Козловского</w:t>
      </w:r>
      <w:r w:rsidRPr="00781C10">
        <w:rPr>
          <w:rFonts w:ascii="Times New Roman" w:hAnsi="Times New Roman"/>
          <w:sz w:val="28"/>
          <w:lang w:val="ru-RU"/>
        </w:rPr>
        <w:t xml:space="preserve"> сельского поселения от 30.12.20</w:t>
      </w:r>
      <w:r>
        <w:rPr>
          <w:rFonts w:ascii="Times New Roman" w:hAnsi="Times New Roman"/>
          <w:sz w:val="28"/>
          <w:lang w:val="ru-RU"/>
        </w:rPr>
        <w:t>20</w:t>
      </w:r>
      <w:r w:rsidRPr="00781C10">
        <w:rPr>
          <w:rFonts w:ascii="Times New Roman" w:hAnsi="Times New Roman"/>
          <w:sz w:val="28"/>
          <w:lang w:val="ru-RU"/>
        </w:rPr>
        <w:t xml:space="preserve"> г. № </w:t>
      </w:r>
      <w:r>
        <w:rPr>
          <w:rFonts w:ascii="Times New Roman" w:hAnsi="Times New Roman"/>
          <w:sz w:val="28"/>
          <w:lang w:val="ru-RU"/>
        </w:rPr>
        <w:t>20</w:t>
      </w:r>
      <w:r w:rsidRPr="00781C10">
        <w:rPr>
          <w:rFonts w:ascii="Times New Roman" w:hAnsi="Times New Roman"/>
          <w:sz w:val="28"/>
          <w:lang w:val="ru-RU"/>
        </w:rPr>
        <w:t xml:space="preserve"> « О бюджете </w:t>
      </w:r>
      <w:r>
        <w:rPr>
          <w:rFonts w:ascii="Times New Roman" w:hAnsi="Times New Roman"/>
          <w:sz w:val="28"/>
          <w:lang w:val="ru-RU"/>
        </w:rPr>
        <w:t>Козловского</w:t>
      </w:r>
      <w:r w:rsidRPr="00781C10">
        <w:rPr>
          <w:rFonts w:ascii="Times New Roman" w:hAnsi="Times New Roman"/>
          <w:sz w:val="28"/>
          <w:lang w:val="ru-RU"/>
        </w:rPr>
        <w:t xml:space="preserve"> сельского поселения на 202</w:t>
      </w:r>
      <w:r>
        <w:rPr>
          <w:rFonts w:ascii="Times New Roman" w:hAnsi="Times New Roman"/>
          <w:sz w:val="28"/>
          <w:lang w:val="ru-RU"/>
        </w:rPr>
        <w:t>1</w:t>
      </w:r>
      <w:r w:rsidRPr="00781C10">
        <w:rPr>
          <w:rFonts w:ascii="Times New Roman" w:hAnsi="Times New Roman"/>
          <w:sz w:val="28"/>
          <w:lang w:val="ru-RU"/>
        </w:rPr>
        <w:t xml:space="preserve"> год и плановый период 202</w:t>
      </w:r>
      <w:r>
        <w:rPr>
          <w:rFonts w:ascii="Times New Roman" w:hAnsi="Times New Roman"/>
          <w:sz w:val="28"/>
          <w:lang w:val="ru-RU"/>
        </w:rPr>
        <w:t>2 и 2023</w:t>
      </w:r>
      <w:r w:rsidRPr="00781C10">
        <w:rPr>
          <w:rFonts w:ascii="Times New Roman" w:hAnsi="Times New Roman"/>
          <w:sz w:val="28"/>
          <w:lang w:val="ru-RU"/>
        </w:rPr>
        <w:t xml:space="preserve"> годов» следующие изменения:                                                                                                                                                             </w:t>
      </w:r>
    </w:p>
    <w:p w:rsidR="00A26CE1" w:rsidRPr="00C96809" w:rsidRDefault="00A26CE1" w:rsidP="009F7081">
      <w:pPr>
        <w:pStyle w:val="BodyText3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</w:t>
      </w:r>
      <w:r w:rsidRPr="00781C10">
        <w:rPr>
          <w:rFonts w:ascii="Times New Roman" w:hAnsi="Times New Roman"/>
          <w:sz w:val="28"/>
          <w:lang w:val="ru-RU"/>
        </w:rPr>
        <w:t>1</w:t>
      </w:r>
      <w:r>
        <w:rPr>
          <w:rFonts w:ascii="Times New Roman" w:hAnsi="Times New Roman"/>
          <w:sz w:val="28"/>
          <w:lang w:val="ru-RU"/>
        </w:rPr>
        <w:t xml:space="preserve">) </w:t>
      </w:r>
      <w:r w:rsidRPr="00F81752">
        <w:rPr>
          <w:rFonts w:ascii="Times New Roman" w:hAnsi="Times New Roman"/>
          <w:sz w:val="28"/>
          <w:lang w:val="ru-RU"/>
        </w:rPr>
        <w:t xml:space="preserve">по расходам на 2021 год в статье 1 цифру </w:t>
      </w:r>
      <w:r>
        <w:rPr>
          <w:rFonts w:ascii="Times New Roman" w:hAnsi="Times New Roman"/>
          <w:sz w:val="28"/>
          <w:lang w:val="ru-RU"/>
        </w:rPr>
        <w:t xml:space="preserve">6239,3 </w:t>
      </w:r>
      <w:r w:rsidRPr="00F81752">
        <w:rPr>
          <w:rFonts w:ascii="Times New Roman" w:hAnsi="Times New Roman"/>
          <w:sz w:val="28"/>
          <w:lang w:val="ru-RU"/>
        </w:rPr>
        <w:t>заменить цифрой</w:t>
      </w:r>
      <w:r>
        <w:rPr>
          <w:rFonts w:ascii="Times New Roman" w:hAnsi="Times New Roman"/>
          <w:sz w:val="28"/>
          <w:lang w:val="ru-RU"/>
        </w:rPr>
        <w:t xml:space="preserve">  6486,7</w:t>
      </w:r>
      <w:r w:rsidRPr="00F81752">
        <w:rPr>
          <w:rFonts w:ascii="Times New Roman" w:hAnsi="Times New Roman"/>
          <w:sz w:val="28"/>
          <w:lang w:val="ru-RU"/>
        </w:rPr>
        <w:t xml:space="preserve">; по доходам цифру </w:t>
      </w:r>
      <w:r>
        <w:rPr>
          <w:rFonts w:ascii="Times New Roman" w:hAnsi="Times New Roman"/>
          <w:sz w:val="28"/>
          <w:lang w:val="ru-RU"/>
        </w:rPr>
        <w:t xml:space="preserve">5084,9 </w:t>
      </w:r>
      <w:r w:rsidRPr="00F81752">
        <w:rPr>
          <w:rFonts w:ascii="Times New Roman" w:hAnsi="Times New Roman"/>
          <w:sz w:val="28"/>
          <w:lang w:val="ru-RU"/>
        </w:rPr>
        <w:t>заменить цифрой</w:t>
      </w:r>
      <w:r>
        <w:rPr>
          <w:rFonts w:ascii="Times New Roman" w:hAnsi="Times New Roman"/>
          <w:sz w:val="28"/>
          <w:lang w:val="ru-RU"/>
        </w:rPr>
        <w:t xml:space="preserve"> 5332,2</w:t>
      </w:r>
      <w:r w:rsidRPr="00F81752">
        <w:rPr>
          <w:rFonts w:ascii="Times New Roman" w:hAnsi="Times New Roman"/>
          <w:sz w:val="28"/>
          <w:lang w:val="ru-RU"/>
        </w:rPr>
        <w:t xml:space="preserve"> </w:t>
      </w:r>
    </w:p>
    <w:p w:rsidR="00A26CE1" w:rsidRPr="00C96809" w:rsidRDefault="00A26CE1" w:rsidP="009F7081">
      <w:pPr>
        <w:pStyle w:val="BodyText3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</w:t>
      </w:r>
      <w:r w:rsidRPr="00781C10">
        <w:rPr>
          <w:rFonts w:ascii="Times New Roman" w:hAnsi="Times New Roman"/>
          <w:sz w:val="28"/>
          <w:lang w:val="ru-RU"/>
        </w:rPr>
        <w:t>2. Приложения № 3, 4, 5,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81C10">
        <w:rPr>
          <w:rFonts w:ascii="Times New Roman" w:hAnsi="Times New Roman"/>
          <w:sz w:val="28"/>
          <w:lang w:val="ru-RU"/>
        </w:rPr>
        <w:t>6</w:t>
      </w:r>
      <w:r>
        <w:rPr>
          <w:rFonts w:ascii="Times New Roman" w:hAnsi="Times New Roman"/>
          <w:sz w:val="28"/>
          <w:lang w:val="ru-RU"/>
        </w:rPr>
        <w:t>, 7</w:t>
      </w:r>
      <w:r w:rsidRPr="00781C10">
        <w:rPr>
          <w:rFonts w:ascii="Times New Roman" w:hAnsi="Times New Roman"/>
          <w:sz w:val="28"/>
          <w:lang w:val="ru-RU"/>
        </w:rPr>
        <w:t xml:space="preserve"> изложить в новой редакции.</w:t>
      </w:r>
    </w:p>
    <w:p w:rsidR="00A26CE1" w:rsidRPr="00781C10" w:rsidRDefault="00A26CE1" w:rsidP="009F7081">
      <w:pPr>
        <w:pStyle w:val="BodyText3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    </w:t>
      </w:r>
      <w:r w:rsidRPr="00781C10">
        <w:rPr>
          <w:rFonts w:ascii="Times New Roman" w:hAnsi="Times New Roman"/>
          <w:sz w:val="28"/>
          <w:lang w:val="ru-RU"/>
        </w:rPr>
        <w:t>3. Опубликовать настоящее решение в информационном бюллетене.</w:t>
      </w:r>
    </w:p>
    <w:p w:rsidR="00A26CE1" w:rsidRPr="00781C10" w:rsidRDefault="00A26CE1" w:rsidP="009F7081">
      <w:pPr>
        <w:pStyle w:val="BodyText3"/>
        <w:rPr>
          <w:rFonts w:ascii="Times New Roman" w:hAnsi="Times New Roman"/>
          <w:sz w:val="28"/>
          <w:lang w:val="ru-RU"/>
        </w:rPr>
      </w:pPr>
    </w:p>
    <w:p w:rsidR="00A26CE1" w:rsidRDefault="00A26CE1" w:rsidP="00FF336A">
      <w:pPr>
        <w:pStyle w:val="ConsNormal"/>
        <w:ind w:right="0" w:firstLine="0"/>
        <w:jc w:val="both"/>
        <w:rPr>
          <w:rFonts w:ascii="Times New Roman" w:hAnsi="Times New Roman"/>
          <w:sz w:val="24"/>
        </w:rPr>
      </w:pPr>
    </w:p>
    <w:p w:rsidR="00A26CE1" w:rsidRDefault="00A26CE1" w:rsidP="009F7081">
      <w:pPr>
        <w:rPr>
          <w:sz w:val="28"/>
          <w:lang w:val="ru-RU"/>
        </w:rPr>
      </w:pPr>
    </w:p>
    <w:p w:rsidR="00A26CE1" w:rsidRDefault="00A26CE1" w:rsidP="00FF336A">
      <w:pPr>
        <w:rPr>
          <w:sz w:val="28"/>
          <w:lang w:val="ru-RU"/>
        </w:rPr>
      </w:pPr>
      <w:r>
        <w:rPr>
          <w:sz w:val="28"/>
          <w:lang w:val="ru-RU"/>
        </w:rPr>
        <w:t>Глава Козловского сельского поселения:                     Моторкин В.В.</w:t>
      </w:r>
    </w:p>
    <w:p w:rsidR="00A26CE1" w:rsidRPr="007A7160" w:rsidRDefault="00A26CE1" w:rsidP="00FF336A">
      <w:pPr>
        <w:rPr>
          <w:b/>
          <w:sz w:val="28"/>
          <w:szCs w:val="28"/>
          <w:lang w:val="ru-RU"/>
        </w:rPr>
      </w:pPr>
    </w:p>
    <w:p w:rsidR="00A26CE1" w:rsidRPr="007A7160" w:rsidRDefault="00A26CE1" w:rsidP="00FF336A">
      <w:pPr>
        <w:rPr>
          <w:b/>
          <w:sz w:val="28"/>
          <w:szCs w:val="28"/>
          <w:lang w:val="ru-RU"/>
        </w:rPr>
      </w:pPr>
      <w:r>
        <w:rPr>
          <w:sz w:val="28"/>
          <w:lang w:val="ru-RU"/>
        </w:rPr>
        <w:t xml:space="preserve">                 </w:t>
      </w:r>
    </w:p>
    <w:p w:rsidR="00A26CE1" w:rsidRPr="007A7160" w:rsidRDefault="00A26CE1" w:rsidP="00260733">
      <w:pPr>
        <w:rPr>
          <w:sz w:val="28"/>
          <w:szCs w:val="28"/>
          <w:lang w:val="ru-RU"/>
        </w:rPr>
      </w:pPr>
    </w:p>
    <w:p w:rsidR="00A26CE1" w:rsidRDefault="00A26CE1" w:rsidP="00781C10">
      <w:pPr>
        <w:autoSpaceDE w:val="0"/>
        <w:autoSpaceDN w:val="0"/>
        <w:ind w:firstLine="540"/>
        <w:jc w:val="both"/>
        <w:rPr>
          <w:sz w:val="26"/>
          <w:lang w:val="ru-RU"/>
        </w:rPr>
      </w:pPr>
    </w:p>
    <w:p w:rsidR="00A26CE1" w:rsidRDefault="00A26CE1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26CE1" w:rsidRDefault="00A26CE1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26CE1" w:rsidRDefault="00A26CE1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26CE1" w:rsidRDefault="00A26CE1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26CE1" w:rsidRDefault="00A26CE1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26CE1" w:rsidRDefault="00A26CE1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26CE1" w:rsidRDefault="00A26CE1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26CE1" w:rsidRDefault="00A26CE1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26CE1" w:rsidRDefault="00A26CE1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26CE1" w:rsidRDefault="00A26CE1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26CE1" w:rsidRDefault="00A26CE1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26CE1" w:rsidRDefault="00A26CE1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26CE1" w:rsidRDefault="00A26CE1" w:rsidP="00781C10">
      <w:pPr>
        <w:pStyle w:val="ConsNormal"/>
        <w:ind w:right="0" w:firstLine="540"/>
        <w:jc w:val="both"/>
        <w:rPr>
          <w:rFonts w:ascii="Times New Roman" w:hAnsi="Times New Roman"/>
          <w:sz w:val="24"/>
        </w:rPr>
      </w:pPr>
    </w:p>
    <w:p w:rsidR="00A26CE1" w:rsidRDefault="00A26CE1" w:rsidP="00FF336A">
      <w:pPr>
        <w:jc w:val="right"/>
        <w:rPr>
          <w:sz w:val="20"/>
          <w:lang w:val="ru-RU"/>
        </w:rPr>
      </w:pPr>
    </w:p>
    <w:p w:rsidR="00A26CE1" w:rsidRDefault="00A26CE1" w:rsidP="00FF336A">
      <w:pPr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№ 3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 решению С</w:t>
      </w:r>
      <w:r w:rsidRPr="00DD630C">
        <w:rPr>
          <w:iCs/>
          <w:sz w:val="20"/>
          <w:szCs w:val="20"/>
          <w:lang w:val="ru-RU"/>
        </w:rPr>
        <w:t xml:space="preserve">овета Депутатов </w:t>
      </w:r>
      <w:r w:rsidRPr="00D0655C">
        <w:rPr>
          <w:color w:val="000000"/>
          <w:sz w:val="20"/>
          <w:szCs w:val="20"/>
          <w:lang w:val="ru-RU"/>
        </w:rPr>
        <w:t>Козловского</w:t>
      </w:r>
    </w:p>
    <w:p w:rsidR="00A26CE1" w:rsidRPr="00DD630C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сельского поселения № 20 от 30.12.2020г.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 w:rsidRPr="00DD630C">
        <w:rPr>
          <w:iCs/>
          <w:sz w:val="20"/>
          <w:szCs w:val="20"/>
          <w:lang w:val="ru-RU"/>
        </w:rPr>
        <w:t xml:space="preserve">«О бюджете </w:t>
      </w:r>
      <w:r w:rsidRPr="00472E2A">
        <w:rPr>
          <w:sz w:val="20"/>
          <w:szCs w:val="20"/>
          <w:lang w:val="ru-RU"/>
        </w:rPr>
        <w:t>Козловского</w:t>
      </w:r>
      <w:r w:rsidRPr="00DD630C">
        <w:rPr>
          <w:iCs/>
          <w:sz w:val="20"/>
          <w:szCs w:val="20"/>
          <w:lang w:val="ru-RU"/>
        </w:rPr>
        <w:t xml:space="preserve"> се</w:t>
      </w:r>
      <w:r>
        <w:rPr>
          <w:iCs/>
          <w:sz w:val="20"/>
          <w:szCs w:val="20"/>
          <w:lang w:val="ru-RU"/>
        </w:rPr>
        <w:t>льского поселения на 2021</w:t>
      </w:r>
      <w:r w:rsidRPr="00DD630C">
        <w:rPr>
          <w:iCs/>
          <w:sz w:val="20"/>
          <w:szCs w:val="20"/>
          <w:lang w:val="ru-RU"/>
        </w:rPr>
        <w:t xml:space="preserve"> год</w:t>
      </w:r>
      <w:r>
        <w:rPr>
          <w:iCs/>
          <w:sz w:val="20"/>
          <w:szCs w:val="20"/>
          <w:lang w:val="ru-RU"/>
        </w:rPr>
        <w:t xml:space="preserve"> и    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на плановый период 2022-2023годов</w:t>
      </w:r>
      <w:r w:rsidRPr="00DD630C">
        <w:rPr>
          <w:iCs/>
          <w:sz w:val="20"/>
          <w:szCs w:val="20"/>
          <w:lang w:val="ru-RU"/>
        </w:rPr>
        <w:t>»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( в редакции решения Совета депутатов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№13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от 08.10.2021 года)</w:t>
      </w:r>
    </w:p>
    <w:p w:rsidR="00A26CE1" w:rsidRDefault="00A26CE1" w:rsidP="00781C10">
      <w:pPr>
        <w:rPr>
          <w:sz w:val="28"/>
          <w:lang w:val="ru-RU"/>
        </w:rPr>
      </w:pPr>
    </w:p>
    <w:p w:rsidR="00A26CE1" w:rsidRDefault="00A26CE1" w:rsidP="00EC6693">
      <w:pPr>
        <w:jc w:val="right"/>
        <w:rPr>
          <w:b/>
          <w:bCs/>
          <w:lang w:val="ru-RU"/>
        </w:rPr>
      </w:pPr>
    </w:p>
    <w:p w:rsidR="00A26CE1" w:rsidRDefault="00A26CE1" w:rsidP="00EC6693">
      <w:pPr>
        <w:jc w:val="right"/>
        <w:rPr>
          <w:b/>
          <w:bCs/>
          <w:lang w:val="ru-RU"/>
        </w:rPr>
      </w:pPr>
      <w:r w:rsidRPr="00291AEE">
        <w:rPr>
          <w:b/>
          <w:bCs/>
          <w:lang w:val="ru-RU"/>
        </w:rPr>
        <w:t>Объем поступлений доходов бюджета  Козловского сельского поселения по основным источникам на 202</w:t>
      </w:r>
      <w:r>
        <w:rPr>
          <w:b/>
          <w:bCs/>
          <w:lang w:val="ru-RU"/>
        </w:rPr>
        <w:t>1</w:t>
      </w:r>
      <w:r w:rsidRPr="00291AEE">
        <w:rPr>
          <w:b/>
          <w:bCs/>
          <w:lang w:val="ru-RU"/>
        </w:rPr>
        <w:t xml:space="preserve"> год  и на плановый период 202</w:t>
      </w:r>
      <w:r>
        <w:rPr>
          <w:b/>
          <w:bCs/>
          <w:lang w:val="ru-RU"/>
        </w:rPr>
        <w:t>2</w:t>
      </w:r>
      <w:r w:rsidRPr="00291AEE">
        <w:rPr>
          <w:b/>
          <w:bCs/>
          <w:lang w:val="ru-RU"/>
        </w:rPr>
        <w:t xml:space="preserve"> и 202</w:t>
      </w:r>
      <w:r>
        <w:rPr>
          <w:b/>
          <w:bCs/>
          <w:lang w:val="ru-RU"/>
        </w:rPr>
        <w:t>3</w:t>
      </w:r>
      <w:r w:rsidRPr="00291AEE">
        <w:rPr>
          <w:b/>
          <w:bCs/>
          <w:lang w:val="ru-RU"/>
        </w:rPr>
        <w:t xml:space="preserve"> годов</w:t>
      </w:r>
    </w:p>
    <w:p w:rsidR="00A26CE1" w:rsidRDefault="00A26CE1" w:rsidP="00EC6693">
      <w:pPr>
        <w:jc w:val="right"/>
        <w:rPr>
          <w:b/>
          <w:bCs/>
          <w:lang w:val="ru-RU"/>
        </w:rPr>
      </w:pPr>
    </w:p>
    <w:p w:rsidR="00A26CE1" w:rsidRPr="00EC6693" w:rsidRDefault="00A26CE1" w:rsidP="00EC6693">
      <w:pPr>
        <w:jc w:val="right"/>
        <w:rPr>
          <w:iCs/>
          <w:sz w:val="28"/>
          <w:szCs w:val="28"/>
          <w:lang w:val="ru-RU"/>
        </w:rPr>
      </w:pPr>
    </w:p>
    <w:tbl>
      <w:tblPr>
        <w:tblW w:w="11340" w:type="dxa"/>
        <w:tblInd w:w="-612" w:type="dxa"/>
        <w:tblLayout w:type="fixed"/>
        <w:tblLook w:val="00A0"/>
      </w:tblPr>
      <w:tblGrid>
        <w:gridCol w:w="2948"/>
        <w:gridCol w:w="3532"/>
        <w:gridCol w:w="1980"/>
        <w:gridCol w:w="1620"/>
        <w:gridCol w:w="1260"/>
      </w:tblGrid>
      <w:tr w:rsidR="00A26CE1" w:rsidRPr="001617EF" w:rsidTr="00FF336A">
        <w:trPr>
          <w:trHeight w:val="315"/>
        </w:trPr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CE1" w:rsidRPr="00291AEE" w:rsidRDefault="00A26CE1" w:rsidP="00291AEE">
            <w:pPr>
              <w:jc w:val="center"/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CE1" w:rsidRPr="001617EF" w:rsidRDefault="00A26CE1" w:rsidP="00291AEE">
            <w:pPr>
              <w:jc w:val="center"/>
              <w:rPr>
                <w:b/>
                <w:bCs/>
              </w:rPr>
            </w:pPr>
            <w:r w:rsidRPr="001617EF">
              <w:rPr>
                <w:b/>
                <w:bCs/>
              </w:rPr>
              <w:t>Наименование</w:t>
            </w:r>
            <w:r>
              <w:rPr>
                <w:b/>
                <w:bCs/>
                <w:lang w:val="ru-RU"/>
              </w:rPr>
              <w:t xml:space="preserve"> </w:t>
            </w:r>
            <w:r w:rsidRPr="001617EF">
              <w:rPr>
                <w:b/>
                <w:bCs/>
              </w:rPr>
              <w:t>доходов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CE1" w:rsidRPr="001617EF" w:rsidRDefault="00A26CE1" w:rsidP="00291AEE">
            <w:pPr>
              <w:jc w:val="center"/>
              <w:rPr>
                <w:b/>
                <w:bCs/>
              </w:rPr>
            </w:pPr>
            <w:r w:rsidRPr="001617EF">
              <w:rPr>
                <w:b/>
                <w:bCs/>
              </w:rPr>
              <w:t>Сумма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6CE1" w:rsidRPr="001617EF" w:rsidRDefault="00A26CE1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6CE1" w:rsidRPr="001617EF" w:rsidRDefault="00A26CE1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6CE1" w:rsidRPr="001617EF" w:rsidTr="00FF336A">
        <w:trPr>
          <w:trHeight w:val="315"/>
        </w:trPr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CE1" w:rsidRPr="001617EF" w:rsidRDefault="00A26CE1" w:rsidP="00291AEE">
            <w:pPr>
              <w:rPr>
                <w:b/>
                <w:bCs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6CE1" w:rsidRPr="001617EF" w:rsidRDefault="00A26CE1" w:rsidP="00291AEE">
            <w:pPr>
              <w:rPr>
                <w:b/>
                <w:bCs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26CE1" w:rsidRPr="001617EF" w:rsidRDefault="00A26CE1" w:rsidP="00291AEE">
            <w:pPr>
              <w:rPr>
                <w:b/>
                <w:bCs/>
              </w:rPr>
            </w:pPr>
            <w:r w:rsidRPr="001617EF">
              <w:rPr>
                <w:b/>
                <w:bCs/>
              </w:rPr>
              <w:t>202</w:t>
            </w:r>
            <w:r>
              <w:rPr>
                <w:b/>
                <w:bCs/>
                <w:lang w:val="ru-RU"/>
              </w:rPr>
              <w:t>1</w:t>
            </w:r>
            <w:r w:rsidRPr="001617EF">
              <w:rPr>
                <w:b/>
                <w:bCs/>
              </w:rPr>
              <w:t>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6CE1" w:rsidRPr="001617EF" w:rsidRDefault="00A26CE1" w:rsidP="00291AEE">
            <w:pPr>
              <w:rPr>
                <w:b/>
                <w:bCs/>
              </w:rPr>
            </w:pPr>
            <w:r w:rsidRPr="001617EF">
              <w:rPr>
                <w:b/>
                <w:bCs/>
              </w:rPr>
              <w:t>202</w:t>
            </w:r>
            <w:r>
              <w:rPr>
                <w:b/>
                <w:bCs/>
                <w:lang w:val="ru-RU"/>
              </w:rPr>
              <w:t>2</w:t>
            </w:r>
            <w:r w:rsidRPr="001617EF">
              <w:rPr>
                <w:b/>
                <w:bCs/>
              </w:rPr>
              <w:t>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6CE1" w:rsidRPr="001617EF" w:rsidRDefault="00A26CE1" w:rsidP="00291AEE">
            <w:pPr>
              <w:rPr>
                <w:b/>
                <w:bCs/>
              </w:rPr>
            </w:pPr>
            <w:r w:rsidRPr="001617EF">
              <w:rPr>
                <w:b/>
                <w:bCs/>
              </w:rPr>
              <w:t>202</w:t>
            </w:r>
            <w:r>
              <w:rPr>
                <w:b/>
                <w:bCs/>
                <w:lang w:val="ru-RU"/>
              </w:rPr>
              <w:t>3</w:t>
            </w:r>
            <w:r w:rsidRPr="001617EF">
              <w:rPr>
                <w:b/>
                <w:bCs/>
              </w:rPr>
              <w:t>год</w:t>
            </w:r>
          </w:p>
        </w:tc>
      </w:tr>
      <w:tr w:rsidR="00A26CE1" w:rsidRPr="001617EF" w:rsidTr="00FF336A">
        <w:trPr>
          <w:trHeight w:val="31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1617EF" w:rsidRDefault="00A26CE1" w:rsidP="00291AEE">
            <w:pPr>
              <w:jc w:val="center"/>
            </w:pPr>
            <w:r w:rsidRPr="001617EF">
              <w:t>1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1617EF" w:rsidRDefault="00A26CE1" w:rsidP="00291AEE">
            <w:pPr>
              <w:jc w:val="center"/>
            </w:pPr>
            <w:r w:rsidRPr="001617EF"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1617EF" w:rsidRDefault="00A26CE1" w:rsidP="00291AEE">
            <w:pPr>
              <w:jc w:val="center"/>
            </w:pPr>
            <w:r w:rsidRPr="001617EF">
              <w:t>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6CE1" w:rsidRPr="001617EF" w:rsidRDefault="00A26CE1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6CE1" w:rsidRPr="001617EF" w:rsidRDefault="00A26CE1" w:rsidP="00291AEE">
            <w:pPr>
              <w:rPr>
                <w:rFonts w:ascii="Arial CYR" w:hAnsi="Arial CYR" w:cs="Arial CYR"/>
                <w:sz w:val="20"/>
                <w:szCs w:val="20"/>
              </w:rPr>
            </w:pPr>
            <w:r w:rsidRPr="001617EF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A26CE1" w:rsidRPr="001617EF" w:rsidTr="00FF336A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Доходы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9E336C" w:rsidRDefault="00A26CE1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2915,3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E206A5" w:rsidRDefault="00A26CE1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2988,0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E206A5" w:rsidRDefault="00A26CE1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3085,3</w:t>
            </w:r>
          </w:p>
        </w:tc>
      </w:tr>
      <w:tr w:rsidR="00A26CE1" w:rsidRPr="001617EF" w:rsidTr="00FF336A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000 1 01 00000 00 0000 000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Налогина прибыль, доходы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172A18" w:rsidRDefault="00A26CE1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180,3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E206A5" w:rsidRDefault="00A26CE1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187,3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E206A5" w:rsidRDefault="00A26CE1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194,8</w:t>
            </w:r>
          </w:p>
        </w:tc>
      </w:tr>
      <w:tr w:rsidR="00A26CE1" w:rsidRPr="001617EF" w:rsidTr="00FF336A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r w:rsidRPr="00291AEE">
              <w:rPr>
                <w:sz w:val="22"/>
                <w:szCs w:val="22"/>
              </w:rPr>
              <w:t>000 1 01 02000 01 0000 110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Налог на доходы физических лиц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26CE1" w:rsidRPr="00172A18" w:rsidRDefault="00A26CE1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180,3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26CE1" w:rsidRPr="00E206A5" w:rsidRDefault="00A26CE1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26CE1" w:rsidRPr="00E206A5" w:rsidRDefault="00A26CE1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194,8</w:t>
            </w:r>
          </w:p>
        </w:tc>
      </w:tr>
      <w:tr w:rsidR="00A26CE1" w:rsidRPr="001617EF" w:rsidTr="00FF336A">
        <w:trPr>
          <w:trHeight w:val="153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r w:rsidRPr="00291AEE">
              <w:rPr>
                <w:sz w:val="22"/>
                <w:szCs w:val="22"/>
              </w:rPr>
              <w:t>000 1 01 02010 01 0000 110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72A18" w:rsidRDefault="00A26CE1" w:rsidP="00017923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180,3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206A5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187,3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206A5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194,8</w:t>
            </w:r>
          </w:p>
        </w:tc>
      </w:tr>
      <w:tr w:rsidR="00A26CE1" w:rsidRPr="00A02414" w:rsidTr="00FF336A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Налогинасовокупныйдоход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72A18" w:rsidRDefault="00A26CE1" w:rsidP="00017923">
            <w:pPr>
              <w:jc w:val="center"/>
              <w:rPr>
                <w:b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3C019E">
            <w:pPr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3C019E">
            <w:pPr>
              <w:jc w:val="center"/>
              <w:rPr>
                <w:b/>
              </w:rPr>
            </w:pPr>
          </w:p>
        </w:tc>
      </w:tr>
      <w:tr w:rsidR="00A26CE1" w:rsidRPr="001617EF" w:rsidTr="00FF336A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r w:rsidRPr="00291AEE">
              <w:rPr>
                <w:sz w:val="22"/>
                <w:szCs w:val="22"/>
              </w:rPr>
              <w:t>000 1 05 03000 01 0000 110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r w:rsidRPr="00291AEE">
              <w:rPr>
                <w:sz w:val="22"/>
                <w:szCs w:val="22"/>
              </w:rPr>
              <w:t>Единыйсельхозналог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017923">
            <w:pPr>
              <w:jc w:val="center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3C019E">
            <w:pPr>
              <w:jc w:val="center"/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3C019E">
            <w:pPr>
              <w:jc w:val="center"/>
            </w:pPr>
          </w:p>
        </w:tc>
      </w:tr>
      <w:tr w:rsidR="00A26CE1" w:rsidRPr="001617EF" w:rsidTr="00FF336A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Налогинаимущество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72A18" w:rsidRDefault="00A26CE1" w:rsidP="00017923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2332,0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F83F40" w:rsidRDefault="00A26CE1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2382,0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F83F40" w:rsidRDefault="00A26CE1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2455,0</w:t>
            </w:r>
          </w:p>
        </w:tc>
      </w:tr>
      <w:tr w:rsidR="00A26CE1" w:rsidRPr="001617EF" w:rsidTr="00FF336A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r w:rsidRPr="00291AEE">
              <w:rPr>
                <w:sz w:val="22"/>
                <w:szCs w:val="22"/>
              </w:rPr>
              <w:t>000 1 06 01000 03 0000 110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Налог на имущество физических лиц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72A18" w:rsidRDefault="00A26CE1" w:rsidP="00017923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436,0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DF3A5F">
            <w:pPr>
              <w:jc w:val="center"/>
            </w:pPr>
            <w:r w:rsidRPr="00291AEE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  <w:lang w:val="ru-RU"/>
              </w:rPr>
              <w:t>50</w:t>
            </w:r>
            <w:r w:rsidRPr="00291AEE">
              <w:rPr>
                <w:sz w:val="22"/>
                <w:szCs w:val="22"/>
              </w:rPr>
              <w:t>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F83F40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470,0</w:t>
            </w:r>
          </w:p>
        </w:tc>
      </w:tr>
      <w:tr w:rsidR="00A26CE1" w:rsidRPr="001617EF" w:rsidTr="00FF336A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r w:rsidRPr="00291AEE">
              <w:rPr>
                <w:sz w:val="22"/>
                <w:szCs w:val="22"/>
              </w:rPr>
              <w:t>000 1 06 06033 10 0000 110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72A18" w:rsidRDefault="00A26CE1" w:rsidP="00017923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982,1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206A5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1289,3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206A5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1185,0</w:t>
            </w:r>
          </w:p>
        </w:tc>
      </w:tr>
      <w:tr w:rsidR="00A26CE1" w:rsidRPr="001617EF" w:rsidTr="00FF336A">
        <w:trPr>
          <w:trHeight w:val="10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r w:rsidRPr="00291AEE">
              <w:rPr>
                <w:sz w:val="22"/>
                <w:szCs w:val="22"/>
              </w:rPr>
              <w:t>000 1 06 06043 10 0000 110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72A18" w:rsidRDefault="00A26CE1" w:rsidP="00017923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913,9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206A5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642,7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206A5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800,0</w:t>
            </w:r>
          </w:p>
        </w:tc>
      </w:tr>
      <w:tr w:rsidR="00A26CE1" w:rsidRPr="00FF336A" w:rsidTr="00FF336A">
        <w:trPr>
          <w:trHeight w:val="102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000 1 14 06014100 0000 110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017923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A26CE1" w:rsidRPr="002F27FC" w:rsidTr="00FF336A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72A18" w:rsidRDefault="00A26CE1" w:rsidP="00017923">
            <w:pPr>
              <w:jc w:val="center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403,0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206A5" w:rsidRDefault="00A26CE1" w:rsidP="00DF3A5F">
            <w:pPr>
              <w:jc w:val="center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418,7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206A5" w:rsidRDefault="00A26CE1" w:rsidP="00DF3A5F">
            <w:pPr>
              <w:jc w:val="center"/>
              <w:rPr>
                <w:b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435,5</w:t>
            </w:r>
          </w:p>
        </w:tc>
      </w:tr>
      <w:tr w:rsidR="00A26CE1" w:rsidRPr="00EA0E6F" w:rsidTr="00FF336A">
        <w:trPr>
          <w:trHeight w:val="178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r w:rsidRPr="00291AEE">
              <w:rPr>
                <w:sz w:val="22"/>
                <w:szCs w:val="22"/>
              </w:rPr>
              <w:t>000 111 050</w:t>
            </w:r>
            <w:r>
              <w:rPr>
                <w:sz w:val="22"/>
                <w:szCs w:val="22"/>
                <w:lang w:val="ru-RU"/>
              </w:rPr>
              <w:t>25</w:t>
            </w:r>
            <w:r w:rsidRPr="00291AEE">
              <w:rPr>
                <w:sz w:val="22"/>
                <w:szCs w:val="22"/>
              </w:rPr>
              <w:t xml:space="preserve"> 10 0000 120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017923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376,4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DF3A5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392,1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DF3A5F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408,9</w:t>
            </w:r>
          </w:p>
        </w:tc>
      </w:tr>
      <w:tr w:rsidR="00A26CE1" w:rsidRPr="001617EF" w:rsidTr="00FF336A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r w:rsidRPr="00291AEE">
              <w:rPr>
                <w:sz w:val="22"/>
                <w:szCs w:val="22"/>
              </w:rPr>
              <w:t>000 1 11 050</w:t>
            </w:r>
            <w:r>
              <w:rPr>
                <w:sz w:val="22"/>
                <w:szCs w:val="22"/>
                <w:lang w:val="ru-RU"/>
              </w:rPr>
              <w:t>7</w:t>
            </w:r>
            <w:r w:rsidRPr="00291AEE">
              <w:rPr>
                <w:sz w:val="22"/>
                <w:szCs w:val="22"/>
              </w:rPr>
              <w:t>5 10 0000 120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72A18" w:rsidRDefault="00A26CE1" w:rsidP="00017923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26,6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F83F40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F83F40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26,6</w:t>
            </w:r>
          </w:p>
        </w:tc>
      </w:tr>
      <w:tr w:rsidR="00A26CE1" w:rsidRPr="00FF336A" w:rsidTr="00FF336A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000 1 16 51040 02 0000 140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Денежные взыскания(штрафы),установленные законами субъектов Российской Федерации за несоблюдение муниципальных правовых актов,зачисляемые в бюджеты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A26CE1" w:rsidRPr="00FF336A" w:rsidTr="00FF336A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000 1 17 05050 10 0000 180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Прочие неналоговые доходы бюджетов сельских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A26CE1" w:rsidRPr="001F078D" w:rsidTr="00FF336A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000 1 14 06025 10 0000 430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9D63B5" w:rsidRDefault="00A26CE1" w:rsidP="003C019E">
            <w:pPr>
              <w:jc w:val="center"/>
              <w:rPr>
                <w:b/>
                <w:bCs/>
                <w:lang w:val="ru-RU"/>
              </w:rPr>
            </w:pPr>
            <w:r w:rsidRPr="009D63B5">
              <w:rPr>
                <w:b/>
                <w:bCs/>
                <w:lang w:val="ru-RU"/>
              </w:rPr>
              <w:t>357,9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D63B5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D63B5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A26CE1" w:rsidRPr="001617EF" w:rsidTr="00FF336A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jc w:val="center"/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Безвозмездныепоступления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9D63B5" w:rsidRDefault="00A26CE1" w:rsidP="003C019E">
            <w:pPr>
              <w:jc w:val="center"/>
              <w:rPr>
                <w:b/>
                <w:bCs/>
                <w:lang w:val="ru-RU"/>
              </w:rPr>
            </w:pPr>
            <w:r w:rsidRPr="009D63B5">
              <w:rPr>
                <w:b/>
                <w:bCs/>
                <w:sz w:val="22"/>
                <w:szCs w:val="22"/>
                <w:lang w:val="ru-RU"/>
              </w:rPr>
              <w:t>2059,0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D63B5" w:rsidRDefault="00A26CE1" w:rsidP="00DF3A5F">
            <w:pPr>
              <w:jc w:val="center"/>
              <w:rPr>
                <w:b/>
                <w:bCs/>
                <w:lang w:val="ru-RU"/>
              </w:rPr>
            </w:pPr>
            <w:r w:rsidRPr="009D63B5">
              <w:rPr>
                <w:b/>
                <w:bCs/>
                <w:sz w:val="22"/>
                <w:szCs w:val="22"/>
                <w:lang w:val="ru-RU"/>
              </w:rPr>
              <w:t>479,3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D63B5" w:rsidRDefault="00A26CE1" w:rsidP="00DF3A5F">
            <w:pPr>
              <w:jc w:val="center"/>
              <w:rPr>
                <w:b/>
                <w:bCs/>
                <w:lang w:val="ru-RU"/>
              </w:rPr>
            </w:pPr>
            <w:r w:rsidRPr="009D63B5">
              <w:rPr>
                <w:b/>
                <w:bCs/>
                <w:sz w:val="22"/>
                <w:szCs w:val="22"/>
                <w:lang w:val="ru-RU"/>
              </w:rPr>
              <w:t>858,3</w:t>
            </w:r>
          </w:p>
        </w:tc>
      </w:tr>
      <w:tr w:rsidR="00A26CE1" w:rsidRPr="009F7081" w:rsidTr="00FF336A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000 2 02 15001 10 0000 150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26CE1" w:rsidRPr="007E7D22" w:rsidRDefault="00A26CE1" w:rsidP="00017923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26CE1" w:rsidRPr="007E7D22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26CE1" w:rsidRPr="007E7D22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A26CE1" w:rsidRPr="0091313F" w:rsidTr="00FF336A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91313F" w:rsidRDefault="00A26CE1" w:rsidP="00291AEE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000 2 02 49999 10 0000 150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Дотация на поддержку мер по обеспечению сбалансированности бюджетов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26CE1" w:rsidRPr="0091313F" w:rsidRDefault="00A26CE1" w:rsidP="00017923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396,0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26CE1" w:rsidRPr="0091313F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26CE1" w:rsidRPr="0091313F" w:rsidRDefault="00A26CE1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376,3</w:t>
            </w:r>
          </w:p>
        </w:tc>
      </w:tr>
      <w:tr w:rsidR="00A26CE1" w:rsidRPr="001617EF" w:rsidTr="00FF336A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91313F" w:rsidRDefault="00A26CE1" w:rsidP="00291AEE">
            <w:pPr>
              <w:jc w:val="center"/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Субсидии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26CE1" w:rsidRPr="0091313F" w:rsidRDefault="00A26CE1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460,8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</w:rPr>
            </w:pPr>
          </w:p>
        </w:tc>
      </w:tr>
      <w:tr w:rsidR="00A26CE1" w:rsidRPr="001617EF" w:rsidTr="00FF336A">
        <w:trPr>
          <w:trHeight w:val="76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000 2 02 29999 10 0000 150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26CE1" w:rsidRPr="0091313F" w:rsidRDefault="00A26CE1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460,8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</w:rPr>
            </w:pPr>
          </w:p>
        </w:tc>
      </w:tr>
      <w:tr w:rsidR="00A26CE1" w:rsidRPr="00FD7125" w:rsidTr="00FF336A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r w:rsidRPr="00291AEE">
              <w:rPr>
                <w:sz w:val="22"/>
                <w:szCs w:val="22"/>
              </w:rPr>
              <w:t xml:space="preserve">000 2 02 </w:t>
            </w:r>
            <w:r>
              <w:rPr>
                <w:sz w:val="22"/>
                <w:szCs w:val="22"/>
                <w:lang w:val="ru-RU"/>
              </w:rPr>
              <w:t>29</w:t>
            </w:r>
            <w:r w:rsidRPr="00291AEE">
              <w:rPr>
                <w:sz w:val="22"/>
                <w:szCs w:val="22"/>
              </w:rPr>
              <w:t>999 10 0000 150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Прочие субсидии бюджетам сельских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91313F" w:rsidRDefault="00A26CE1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460,8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291AEE" w:rsidRDefault="00A26CE1" w:rsidP="00DF3A5F">
            <w:pPr>
              <w:jc w:val="center"/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291AEE" w:rsidRDefault="00A26CE1" w:rsidP="00DF3A5F">
            <w:pPr>
              <w:jc w:val="center"/>
            </w:pPr>
          </w:p>
        </w:tc>
      </w:tr>
      <w:tr w:rsidR="00A26CE1" w:rsidRPr="001617EF" w:rsidTr="00FF336A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D118DD" w:rsidRDefault="00A26CE1" w:rsidP="00291AEE">
            <w:pPr>
              <w:jc w:val="center"/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Субвенции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26CE1" w:rsidRPr="00563130" w:rsidRDefault="00A26CE1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87,3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26CE1" w:rsidRPr="0091313F" w:rsidRDefault="00A26CE1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87,9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26CE1" w:rsidRPr="0091313F" w:rsidRDefault="00A26CE1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90,6</w:t>
            </w:r>
          </w:p>
        </w:tc>
      </w:tr>
      <w:tr w:rsidR="00A26CE1" w:rsidRPr="001617EF" w:rsidTr="00FF336A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 000 2 02 30024 10 0000 150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Субвенции бюджетам поселений на</w:t>
            </w:r>
            <w:r w:rsidRPr="00291AEE">
              <w:rPr>
                <w:sz w:val="22"/>
                <w:szCs w:val="22"/>
              </w:rPr>
              <w:t> </w:t>
            </w:r>
            <w:r w:rsidRPr="00291AEE">
              <w:rPr>
                <w:sz w:val="22"/>
                <w:szCs w:val="22"/>
                <w:lang w:val="ru-RU"/>
              </w:rPr>
              <w:t>выполнение передаваемых полномочий субъектов Российской Федерации(на составление протоколов об административном правонарушении)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26CE1" w:rsidRPr="0091313F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26CE1" w:rsidRPr="0091313F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26CE1" w:rsidRPr="0091313F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0,5</w:t>
            </w:r>
          </w:p>
        </w:tc>
      </w:tr>
      <w:tr w:rsidR="00A26CE1" w:rsidRPr="001617EF" w:rsidTr="00FF336A">
        <w:trPr>
          <w:trHeight w:val="1186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 000 2 02 35118 10 0000 150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lang w:val="ru-RU"/>
              </w:rPr>
            </w:pPr>
            <w:r w:rsidRPr="00291AEE">
              <w:rPr>
                <w:sz w:val="22"/>
                <w:szCs w:val="22"/>
                <w:lang w:val="ru-RU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563130" w:rsidRDefault="00A26CE1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86,8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91313F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87,4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91313F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90,1</w:t>
            </w:r>
          </w:p>
        </w:tc>
      </w:tr>
      <w:tr w:rsidR="00A26CE1" w:rsidRPr="001617EF" w:rsidTr="00FF336A">
        <w:trPr>
          <w:trHeight w:val="366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jc w:val="center"/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Межбюджетныетрансферты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172A18" w:rsidRDefault="00A26CE1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1111,7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91313F" w:rsidRDefault="00A26CE1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391,4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91313F" w:rsidRDefault="00A26CE1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391,4</w:t>
            </w:r>
          </w:p>
        </w:tc>
      </w:tr>
      <w:tr w:rsidR="00A26CE1" w:rsidRPr="001617EF" w:rsidTr="00FF336A">
        <w:trPr>
          <w:trHeight w:val="153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 000 2 02 40014 10 0000 150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из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бюджетов муниципальных районов на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осуществление части полномочий по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решению вопросов местного значения в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соответствии с</w:t>
            </w:r>
            <w:r w:rsidRPr="00291AEE">
              <w:rPr>
                <w:b/>
                <w:bCs/>
                <w:sz w:val="22"/>
                <w:szCs w:val="22"/>
              </w:rPr>
              <w:t> </w:t>
            </w:r>
            <w:r w:rsidRPr="00291AEE">
              <w:rPr>
                <w:b/>
                <w:bCs/>
                <w:sz w:val="22"/>
                <w:szCs w:val="22"/>
                <w:lang w:val="ru-RU"/>
              </w:rPr>
              <w:t>заключенными соглашениями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172A18" w:rsidRDefault="00A26CE1" w:rsidP="003C019E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1111,7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91313F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391,4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91313F" w:rsidRDefault="00A26CE1" w:rsidP="00DF3A5F">
            <w:pPr>
              <w:jc w:val="center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391,4</w:t>
            </w:r>
          </w:p>
        </w:tc>
      </w:tr>
      <w:tr w:rsidR="00A26CE1" w:rsidRPr="00FF336A" w:rsidTr="00FF336A">
        <w:trPr>
          <w:trHeight w:val="127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000 2 02 04052 10 0000 150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291AEE" w:rsidRDefault="00A26CE1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A26CE1" w:rsidRPr="00FF336A" w:rsidTr="00FF336A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000 2 02 </w:t>
            </w:r>
            <w:r>
              <w:rPr>
                <w:b/>
                <w:bCs/>
                <w:sz w:val="22"/>
                <w:szCs w:val="22"/>
                <w:lang w:val="ru-RU"/>
              </w:rPr>
              <w:t>27576</w:t>
            </w:r>
            <w:r w:rsidRPr="00291AEE">
              <w:rPr>
                <w:b/>
                <w:bCs/>
                <w:sz w:val="22"/>
                <w:szCs w:val="22"/>
              </w:rPr>
              <w:t xml:space="preserve">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291AEE" w:rsidRDefault="00A26CE1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A26CE1" w:rsidRPr="00FF336A" w:rsidTr="00FF336A">
        <w:trPr>
          <w:trHeight w:val="510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 xml:space="preserve">000 2 02 04999 10 0000 150 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291AEE" w:rsidRDefault="00A26CE1" w:rsidP="00291AEE">
            <w:pPr>
              <w:rPr>
                <w:b/>
                <w:bCs/>
                <w:lang w:val="ru-RU"/>
              </w:rPr>
            </w:pPr>
            <w:r w:rsidRPr="00291AEE">
              <w:rPr>
                <w:b/>
                <w:bCs/>
                <w:sz w:val="22"/>
                <w:szCs w:val="22"/>
                <w:lang w:val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291AEE" w:rsidRDefault="00A26CE1" w:rsidP="003C019E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26CE1" w:rsidRPr="00291AEE" w:rsidRDefault="00A26CE1" w:rsidP="00DF3A5F">
            <w:pPr>
              <w:jc w:val="center"/>
              <w:rPr>
                <w:b/>
                <w:bCs/>
                <w:lang w:val="ru-RU"/>
              </w:rPr>
            </w:pPr>
          </w:p>
        </w:tc>
      </w:tr>
      <w:tr w:rsidR="00A26CE1" w:rsidRPr="001617EF" w:rsidTr="00FF336A">
        <w:trPr>
          <w:trHeight w:val="255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1617EF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291AEE" w:rsidRDefault="00A26CE1" w:rsidP="00291AEE">
            <w:pPr>
              <w:rPr>
                <w:b/>
                <w:bCs/>
              </w:rPr>
            </w:pPr>
            <w:r w:rsidRPr="00291AEE">
              <w:rPr>
                <w:b/>
                <w:bCs/>
                <w:sz w:val="22"/>
                <w:szCs w:val="22"/>
              </w:rPr>
              <w:t>Всегодоходов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9811B8" w:rsidRDefault="00A26CE1" w:rsidP="003C019E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5332,2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04BC2" w:rsidRDefault="00A26CE1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3467,3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04BC2" w:rsidRDefault="00A26CE1" w:rsidP="00DF3A5F">
            <w:pPr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3943,6</w:t>
            </w:r>
          </w:p>
        </w:tc>
      </w:tr>
    </w:tbl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jc w:val="center"/>
        <w:rPr>
          <w:b/>
          <w:sz w:val="28"/>
          <w:lang w:val="ru-RU"/>
        </w:rPr>
      </w:pPr>
    </w:p>
    <w:p w:rsidR="00A26CE1" w:rsidRDefault="00A26CE1" w:rsidP="007C0AED">
      <w:pPr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№ 4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sz w:val="20"/>
          <w:lang w:val="ru-RU"/>
        </w:rPr>
        <w:t xml:space="preserve">                                          </w:t>
      </w:r>
      <w:r>
        <w:rPr>
          <w:iCs/>
          <w:sz w:val="20"/>
          <w:szCs w:val="20"/>
          <w:lang w:val="ru-RU"/>
        </w:rPr>
        <w:t>к решению</w:t>
      </w:r>
      <w:r w:rsidRPr="00DD630C">
        <w:rPr>
          <w:iCs/>
          <w:sz w:val="20"/>
          <w:szCs w:val="20"/>
          <w:lang w:val="ru-RU"/>
        </w:rPr>
        <w:t xml:space="preserve"> </w:t>
      </w:r>
      <w:r>
        <w:rPr>
          <w:iCs/>
          <w:sz w:val="20"/>
          <w:szCs w:val="20"/>
          <w:lang w:val="ru-RU"/>
        </w:rPr>
        <w:t>С</w:t>
      </w:r>
      <w:r w:rsidRPr="00DD630C">
        <w:rPr>
          <w:iCs/>
          <w:sz w:val="20"/>
          <w:szCs w:val="20"/>
          <w:lang w:val="ru-RU"/>
        </w:rPr>
        <w:t xml:space="preserve">овета Депутатов </w:t>
      </w:r>
      <w:r w:rsidRPr="00D0655C">
        <w:rPr>
          <w:color w:val="000000"/>
          <w:sz w:val="20"/>
          <w:szCs w:val="20"/>
          <w:lang w:val="ru-RU"/>
        </w:rPr>
        <w:t>Козловского</w:t>
      </w:r>
    </w:p>
    <w:p w:rsidR="00A26CE1" w:rsidRPr="00DD630C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сельского поселения № 20 от 30.12.2020г.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 w:rsidRPr="00DD630C">
        <w:rPr>
          <w:iCs/>
          <w:sz w:val="20"/>
          <w:szCs w:val="20"/>
          <w:lang w:val="ru-RU"/>
        </w:rPr>
        <w:t xml:space="preserve">«О бюджете </w:t>
      </w:r>
      <w:r w:rsidRPr="00472E2A">
        <w:rPr>
          <w:sz w:val="20"/>
          <w:szCs w:val="20"/>
          <w:lang w:val="ru-RU"/>
        </w:rPr>
        <w:t>Козловского</w:t>
      </w:r>
      <w:r w:rsidRPr="00DD630C">
        <w:rPr>
          <w:iCs/>
          <w:sz w:val="20"/>
          <w:szCs w:val="20"/>
          <w:lang w:val="ru-RU"/>
        </w:rPr>
        <w:t xml:space="preserve"> се</w:t>
      </w:r>
      <w:r>
        <w:rPr>
          <w:iCs/>
          <w:sz w:val="20"/>
          <w:szCs w:val="20"/>
          <w:lang w:val="ru-RU"/>
        </w:rPr>
        <w:t>льского поселения на 2021</w:t>
      </w:r>
      <w:r w:rsidRPr="00DD630C">
        <w:rPr>
          <w:iCs/>
          <w:sz w:val="20"/>
          <w:szCs w:val="20"/>
          <w:lang w:val="ru-RU"/>
        </w:rPr>
        <w:t xml:space="preserve"> год</w:t>
      </w:r>
      <w:r>
        <w:rPr>
          <w:iCs/>
          <w:sz w:val="20"/>
          <w:szCs w:val="20"/>
          <w:lang w:val="ru-RU"/>
        </w:rPr>
        <w:t xml:space="preserve"> и    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на плановый период 2022-2023годов</w:t>
      </w:r>
      <w:r w:rsidRPr="00DD630C">
        <w:rPr>
          <w:iCs/>
          <w:sz w:val="20"/>
          <w:szCs w:val="20"/>
          <w:lang w:val="ru-RU"/>
        </w:rPr>
        <w:t>»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( в редакции решения Совета депутатов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№13</w:t>
      </w:r>
      <w:r w:rsidRPr="00FF336A">
        <w:rPr>
          <w:iCs/>
          <w:sz w:val="20"/>
          <w:szCs w:val="20"/>
          <w:lang w:val="ru-RU"/>
        </w:rPr>
        <w:t xml:space="preserve"> 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от 08.10.2021 года)</w:t>
      </w:r>
    </w:p>
    <w:p w:rsidR="00A26CE1" w:rsidRDefault="00A26CE1" w:rsidP="007C0AED">
      <w:pPr>
        <w:jc w:val="right"/>
        <w:rPr>
          <w:sz w:val="28"/>
          <w:lang w:val="ru-RU"/>
        </w:rPr>
      </w:pPr>
    </w:p>
    <w:p w:rsidR="00A26CE1" w:rsidRPr="00FF336A" w:rsidRDefault="00A26CE1" w:rsidP="007C0AED">
      <w:pPr>
        <w:jc w:val="center"/>
        <w:rPr>
          <w:b/>
          <w:sz w:val="28"/>
          <w:lang w:val="ru-RU"/>
        </w:rPr>
      </w:pPr>
      <w:r w:rsidRPr="00FF336A">
        <w:rPr>
          <w:b/>
          <w:lang w:val="ru-RU" w:eastAsia="ru-RU"/>
        </w:rPr>
        <w:t>Распределение бюджетных ассигнований бюджета Козловского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плановый период 2022 и 2023 годов</w:t>
      </w:r>
    </w:p>
    <w:p w:rsidR="00A26CE1" w:rsidRDefault="00A26CE1" w:rsidP="007C0AED">
      <w:pPr>
        <w:jc w:val="center"/>
        <w:rPr>
          <w:b/>
          <w:sz w:val="28"/>
          <w:lang w:val="ru-RU"/>
        </w:rPr>
      </w:pPr>
    </w:p>
    <w:tbl>
      <w:tblPr>
        <w:tblW w:w="10440" w:type="dxa"/>
        <w:tblInd w:w="-612" w:type="dxa"/>
        <w:tblLayout w:type="fixed"/>
        <w:tblLook w:val="0000"/>
      </w:tblPr>
      <w:tblGrid>
        <w:gridCol w:w="3242"/>
        <w:gridCol w:w="899"/>
        <w:gridCol w:w="540"/>
        <w:gridCol w:w="720"/>
        <w:gridCol w:w="540"/>
        <w:gridCol w:w="540"/>
        <w:gridCol w:w="477"/>
        <w:gridCol w:w="567"/>
        <w:gridCol w:w="935"/>
        <w:gridCol w:w="1080"/>
        <w:gridCol w:w="900"/>
      </w:tblGrid>
      <w:tr w:rsidR="00A26CE1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ПРз</w:t>
            </w:r>
          </w:p>
        </w:tc>
        <w:tc>
          <w:tcPr>
            <w:tcW w:w="22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2021</w:t>
            </w:r>
          </w:p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2022</w:t>
            </w:r>
          </w:p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2023 год</w:t>
            </w:r>
          </w:p>
        </w:tc>
      </w:tr>
      <w:tr w:rsidR="00A26CE1" w:rsidTr="00D91A54">
        <w:trPr>
          <w:trHeight w:val="63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A26CE1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4162,9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2428,3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2809,6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A26CE1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A26CE1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A26CE1" w:rsidTr="00D91A54">
        <w:trPr>
          <w:trHeight w:val="74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357,4</w:t>
            </w:r>
          </w:p>
        </w:tc>
      </w:tr>
      <w:tr w:rsidR="00A26CE1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304,5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     274,5</w:t>
            </w:r>
          </w:p>
        </w:tc>
      </w:tr>
      <w:tr w:rsidR="00A26CE1" w:rsidTr="00D91A54">
        <w:trPr>
          <w:trHeight w:val="98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82,9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32663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82,9</w:t>
            </w:r>
          </w:p>
        </w:tc>
      </w:tr>
      <w:tr w:rsidR="00A26CE1" w:rsidTr="00D91A54">
        <w:trPr>
          <w:trHeight w:val="123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3766,5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2452,2</w:t>
            </w:r>
          </w:p>
        </w:tc>
      </w:tr>
      <w:tr w:rsidR="00A26CE1" w:rsidTr="00D91A54">
        <w:trPr>
          <w:trHeight w:val="1144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3766,5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2452,2</w:t>
            </w:r>
          </w:p>
        </w:tc>
      </w:tr>
      <w:tr w:rsidR="00A26CE1" w:rsidTr="00D91A54">
        <w:trPr>
          <w:trHeight w:val="882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3766,5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2452,2</w:t>
            </w:r>
          </w:p>
        </w:tc>
      </w:tr>
      <w:tr w:rsidR="00A26CE1" w:rsidTr="00D91A54">
        <w:trPr>
          <w:trHeight w:val="707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3766,5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2452,2</w:t>
            </w:r>
          </w:p>
        </w:tc>
      </w:tr>
      <w:tr w:rsidR="00A26CE1" w:rsidTr="00D91A54">
        <w:trPr>
          <w:trHeight w:val="6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3305,7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2070,9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2452,2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2350,4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1576,7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1947,5</w:t>
            </w:r>
          </w:p>
        </w:tc>
      </w:tr>
      <w:tr w:rsidR="00A26CE1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1728,5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1449,4</w:t>
            </w:r>
          </w:p>
        </w:tc>
      </w:tr>
      <w:tr w:rsidR="00A26CE1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621,9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388,9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498,1</w:t>
            </w:r>
          </w:p>
        </w:tc>
      </w:tr>
      <w:tr w:rsidR="00A26CE1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955,3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494,2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504,7</w:t>
            </w:r>
          </w:p>
        </w:tc>
      </w:tr>
      <w:tr w:rsidR="00A26CE1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1,4</w:t>
            </w:r>
          </w:p>
        </w:tc>
      </w:tr>
      <w:tr w:rsidR="00A26CE1" w:rsidTr="00D91A54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693,8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300,1</w:t>
            </w:r>
          </w:p>
        </w:tc>
      </w:tr>
      <w:tr w:rsidR="00A26CE1" w:rsidTr="00D91A54">
        <w:trPr>
          <w:trHeight w:val="9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E35B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176,6</w:t>
            </w:r>
          </w:p>
        </w:tc>
      </w:tr>
      <w:tr w:rsidR="00A26CE1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25,1</w:t>
            </w:r>
          </w:p>
        </w:tc>
      </w:tr>
      <w:tr w:rsidR="00A26CE1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Уплата прочих налогов, сборов и иных платежей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D6B4D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2D6B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1,5</w:t>
            </w:r>
          </w:p>
        </w:tc>
      </w:tr>
      <w:tr w:rsidR="00A26CE1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Уплата иных платежей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A26CE1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Tr="00786AFC">
        <w:trPr>
          <w:trHeight w:val="259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460,8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A42BDD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A42BDD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Tr="00786AFC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26CE1" w:rsidRPr="000530BE" w:rsidTr="00786AFC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364FCC" w:rsidRDefault="00A26CE1" w:rsidP="005D7746">
            <w:pPr>
              <w:suppressAutoHyphens w:val="0"/>
              <w:rPr>
                <w:lang w:val="ru-RU" w:eastAsia="ru-RU"/>
              </w:rPr>
            </w:pPr>
            <w:r w:rsidRPr="00364FCC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EC004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EC004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EC004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EC004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EC004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EC004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EC004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EC004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0530BE" w:rsidRDefault="00A26CE1" w:rsidP="005D7746">
            <w:pPr>
              <w:suppressAutoHyphens w:val="0"/>
              <w:rPr>
                <w:highlight w:val="yellow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0530BE" w:rsidRDefault="00A26CE1" w:rsidP="005D7746">
            <w:pPr>
              <w:suppressAutoHyphens w:val="0"/>
              <w:rPr>
                <w:highlight w:val="yellow"/>
                <w:lang w:val="ru-RU" w:eastAsia="ru-RU"/>
              </w:rPr>
            </w:pPr>
          </w:p>
        </w:tc>
      </w:tr>
      <w:tr w:rsidR="00A26CE1" w:rsidRPr="001F4880" w:rsidTr="00786AFC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42BD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26CE1" w:rsidTr="001F4880">
        <w:trPr>
          <w:trHeight w:val="97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1792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26CE1" w:rsidTr="00102EF7">
        <w:trPr>
          <w:trHeight w:val="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825DBB">
            <w:pPr>
              <w:suppressAutoHyphens w:val="0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Финансовый контроль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825DBB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4779ED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 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4779ED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4779ED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15,0</w:t>
            </w:r>
          </w:p>
        </w:tc>
      </w:tr>
      <w:tr w:rsidR="00A26CE1" w:rsidTr="00D91A54">
        <w:trPr>
          <w:trHeight w:val="18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5D7746">
            <w:pPr>
              <w:suppressAutoHyphens w:val="0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779ED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4779ED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4779ED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4779ED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4779ED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A26CE1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0,5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66266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66266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66266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Специальные расходы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880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857E73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857E73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857E73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30,8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47E0F" w:rsidRDefault="00A26CE1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47E0F" w:rsidRDefault="00A26CE1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47E0F" w:rsidRDefault="00A26CE1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30,8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30,8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</w:t>
            </w: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41</w:t>
            </w:r>
            <w:r>
              <w:rPr>
                <w:sz w:val="22"/>
                <w:lang w:val="ru-RU" w:eastAsia="ru-RU"/>
              </w:rPr>
              <w:t>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E7331B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 </w:t>
            </w: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47E0F" w:rsidRDefault="00A26CE1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47E0F" w:rsidRDefault="00A26CE1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47E0F" w:rsidRDefault="00A26CE1" w:rsidP="00E733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30,8</w:t>
            </w:r>
          </w:p>
        </w:tc>
      </w:tr>
      <w:tr w:rsidR="00A26CE1" w:rsidRPr="00857E73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857E73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57E73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857E73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857E73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857E73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14,6</w:t>
            </w:r>
          </w:p>
        </w:tc>
      </w:tr>
      <w:tr w:rsidR="00A26CE1" w:rsidRPr="00C47E0F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F13F11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bookmarkStart w:id="0" w:name="_GoBack"/>
            <w:r w:rsidRPr="00C47E0F">
              <w:rPr>
                <w:sz w:val="22"/>
                <w:lang w:val="ru-RU" w:eastAsia="ru-RU"/>
              </w:rPr>
              <w:t>13</w:t>
            </w:r>
            <w:bookmarkEnd w:id="0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47E0F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47E0F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47E0F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14,6</w:t>
            </w:r>
          </w:p>
        </w:tc>
      </w:tr>
      <w:tr w:rsidR="00A26CE1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F13F11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C47E0F">
              <w:rPr>
                <w:sz w:val="22"/>
                <w:lang w:val="ru-RU" w:eastAsia="ru-RU"/>
              </w:rPr>
              <w:t> 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47E0F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47E0F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47E0F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14,6</w:t>
            </w:r>
          </w:p>
        </w:tc>
      </w:tr>
      <w:tr w:rsidR="00A26CE1" w:rsidRPr="003C4D8C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Муниципальная программа Козловского сельского поселения "Профилактика терроризма и противодействие экстремизму на территории Козловского сельского поселения на </w:t>
            </w:r>
            <w:r w:rsidRPr="00580815">
              <w:rPr>
                <w:sz w:val="22"/>
                <w:lang w:val="ru-RU" w:eastAsia="ru-RU"/>
              </w:rPr>
              <w:t>2020-2024</w:t>
            </w:r>
            <w:r>
              <w:rPr>
                <w:sz w:val="22"/>
                <w:lang w:val="ru-RU" w:eastAsia="ru-RU"/>
              </w:rPr>
              <w:t xml:space="preserve">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61CE6" w:rsidRDefault="00A26CE1" w:rsidP="005D7746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61CE6" w:rsidRDefault="00A26CE1" w:rsidP="005D7746">
            <w:pPr>
              <w:suppressAutoHyphens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lang w:val="ru-RU"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lang w:val="ru-RU" w:eastAsia="ru-RU"/>
              </w:rPr>
              <w:t>5,0</w:t>
            </w:r>
          </w:p>
        </w:tc>
      </w:tr>
      <w:tr w:rsidR="00A26CE1" w:rsidRPr="000D7DDD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47E0F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5,0</w:t>
            </w:r>
          </w:p>
        </w:tc>
      </w:tr>
      <w:tr w:rsidR="00A26CE1" w:rsidTr="00D91A54">
        <w:trPr>
          <w:trHeight w:val="52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0641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0641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0641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5,0</w:t>
            </w:r>
          </w:p>
        </w:tc>
      </w:tr>
      <w:tr w:rsidR="00A26CE1" w:rsidTr="00D91A54">
        <w:trPr>
          <w:trHeight w:val="30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90,1</w:t>
            </w:r>
          </w:p>
        </w:tc>
      </w:tr>
      <w:tr w:rsidR="00A26CE1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A26CE1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A26CE1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61,4</w:t>
            </w:r>
          </w:p>
        </w:tc>
      </w:tr>
      <w:tr w:rsidR="00A26CE1" w:rsidTr="00D91A54">
        <w:trPr>
          <w:trHeight w:val="15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18,5</w:t>
            </w:r>
          </w:p>
        </w:tc>
      </w:tr>
      <w:tr w:rsidR="00A26CE1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26CE1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06416"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06416"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06416"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0641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6,9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0641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7,5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0641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06416">
              <w:rPr>
                <w:sz w:val="22"/>
                <w:lang w:val="ru-RU" w:eastAsia="ru-RU"/>
              </w:rPr>
              <w:t>10,2</w:t>
            </w:r>
          </w:p>
        </w:tc>
      </w:tr>
      <w:tr w:rsidR="00A26CE1" w:rsidTr="008F2878">
        <w:trPr>
          <w:trHeight w:val="53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Пожарная безопасность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 w:rsidRPr="00906416">
              <w:rPr>
                <w:b/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3C4D8C">
              <w:rPr>
                <w:b/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3C4D8C">
              <w:rPr>
                <w:b/>
                <w:sz w:val="22"/>
                <w:lang w:val="ru-RU" w:eastAsia="ru-RU"/>
              </w:rPr>
              <w:t>80,0</w:t>
            </w:r>
          </w:p>
        </w:tc>
      </w:tr>
      <w:tr w:rsidR="00A26CE1" w:rsidTr="008F2878">
        <w:trPr>
          <w:trHeight w:val="71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Обеспечение пожарной безопасности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</w:tr>
      <w:tr w:rsidR="00A26CE1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</w:tr>
      <w:tr w:rsidR="00A26CE1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</w:tr>
      <w:tr w:rsidR="00A26CE1" w:rsidTr="008F2878">
        <w:trPr>
          <w:trHeight w:val="806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</w:tr>
      <w:tr w:rsidR="00A26CE1" w:rsidRPr="00906416" w:rsidTr="00D91A54">
        <w:trPr>
          <w:trHeight w:val="103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153,5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C4D8C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C4D8C">
              <w:rPr>
                <w:sz w:val="22"/>
                <w:lang w:val="ru-RU" w:eastAsia="ru-RU"/>
              </w:rPr>
              <w:t>80,0</w:t>
            </w:r>
          </w:p>
        </w:tc>
      </w:tr>
      <w:tr w:rsidR="00A26CE1" w:rsidTr="00D91A54">
        <w:trPr>
          <w:trHeight w:val="315"/>
        </w:trPr>
        <w:tc>
          <w:tcPr>
            <w:tcW w:w="32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6CE1" w:rsidRPr="00C47E0F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 w:rsidRPr="00C47E0F">
              <w:rPr>
                <w:b/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1279,7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364,6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364,6</w:t>
            </w:r>
          </w:p>
        </w:tc>
      </w:tr>
      <w:tr w:rsidR="00A26CE1" w:rsidTr="00D91A54">
        <w:trPr>
          <w:trHeight w:val="360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A26CE1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878,3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A26CE1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</w:tr>
      <w:tr w:rsidR="00A26CE1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194,7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</w:tr>
      <w:tr w:rsidR="00A26CE1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683,6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683,6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363,2</w:t>
            </w:r>
          </w:p>
        </w:tc>
      </w:tr>
      <w:tr w:rsidR="00A26CE1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64FCC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64FCC"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401,4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1,4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1,4 </w:t>
            </w:r>
          </w:p>
        </w:tc>
      </w:tr>
      <w:tr w:rsidR="00A26CE1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1,4 </w:t>
            </w:r>
          </w:p>
        </w:tc>
      </w:tr>
      <w:tr w:rsidR="00A26CE1" w:rsidTr="00540AF6">
        <w:trPr>
          <w:trHeight w:val="848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землеустройству и землепользованию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2B4FE1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401,4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1,4 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401,4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1,4 </w:t>
            </w:r>
          </w:p>
        </w:tc>
      </w:tr>
      <w:tr w:rsidR="00A26CE1" w:rsidTr="00D91A54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423,7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403,2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488,9</w:t>
            </w:r>
          </w:p>
        </w:tc>
      </w:tr>
      <w:tr w:rsidR="00A26CE1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Tr="00D91A54">
        <w:trPr>
          <w:trHeight w:val="126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Tr="00D91A54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Tr="00D91A54">
        <w:trPr>
          <w:trHeight w:val="100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26CE1" w:rsidTr="00762E0F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399,5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Pr="003F5CC8" w:rsidRDefault="00A26CE1" w:rsidP="003F5CC8">
            <w:pPr>
              <w:suppressAutoHyphens w:val="0"/>
              <w:jc w:val="center"/>
              <w:rPr>
                <w:lang w:val="ru-RU" w:eastAsia="ru-RU"/>
              </w:rPr>
            </w:pPr>
            <w:r w:rsidRPr="003F5CC8">
              <w:rPr>
                <w:sz w:val="22"/>
                <w:szCs w:val="22"/>
                <w:lang w:val="ru-RU" w:eastAsia="ru-RU"/>
              </w:rPr>
              <w:t>379,0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464,7</w:t>
            </w:r>
          </w:p>
        </w:tc>
      </w:tr>
      <w:tr w:rsidR="00A26CE1" w:rsidTr="00D91A54">
        <w:trPr>
          <w:trHeight w:val="127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"Комплексное развитие сельских территорий Козловского сельского поселения на 2020-2025 годы"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464,7</w:t>
            </w:r>
          </w:p>
        </w:tc>
      </w:tr>
      <w:tr w:rsidR="00A26CE1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Подпрграмма «Благоустройство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06D7C" w:rsidRDefault="00A26CE1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06D7C" w:rsidRDefault="00A26CE1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06D7C" w:rsidRDefault="00A26CE1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A302E0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A302E0"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A302E0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06D7C" w:rsidRDefault="00A26CE1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A302E0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A302E0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A302E0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A302E0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A302E0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A26CE1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«Организация освещения территории, включая архитектурную подсветку зданий, строений, сооружений в том числе с использованием энергосберегающих технологий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06D7C" w:rsidRDefault="00A26CE1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06D7C" w:rsidRDefault="00A26CE1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06D7C" w:rsidRDefault="00A26CE1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06D7C" w:rsidRDefault="00A26CE1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06D7C" w:rsidRDefault="00A26CE1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06D7C" w:rsidRDefault="00A26CE1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156BB2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156BB2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156BB2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A26CE1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06D7C" w:rsidRDefault="00A26CE1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E06D7C" w:rsidRDefault="00A26CE1" w:rsidP="00825DB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2135E8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156BB2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156BB2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2,0</w:t>
            </w:r>
          </w:p>
        </w:tc>
      </w:tr>
      <w:tr w:rsidR="00A26CE1" w:rsidTr="00D91A54">
        <w:trPr>
          <w:trHeight w:val="39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Подпрграмма «Текущее содержание сельских территорий»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365,5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462,7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51D1C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034FB3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034FB3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400,7</w:t>
            </w:r>
          </w:p>
        </w:tc>
      </w:tr>
      <w:tr w:rsidR="00A26CE1" w:rsidTr="00D91A54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400,7</w:t>
            </w:r>
          </w:p>
        </w:tc>
      </w:tr>
      <w:tr w:rsidR="00A26CE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242,7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034FB3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034FB3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400,7</w:t>
            </w:r>
          </w:p>
        </w:tc>
      </w:tr>
      <w:tr w:rsidR="00A26CE1" w:rsidRPr="00D826B1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5612E" w:rsidRDefault="00A26CE1" w:rsidP="00D826B1">
            <w:pPr>
              <w:jc w:val="both"/>
              <w:rPr>
                <w:bCs/>
                <w:lang w:val="ru-RU"/>
              </w:rPr>
            </w:pPr>
            <w:r w:rsidRPr="0095612E">
              <w:rPr>
                <w:bCs/>
                <w:sz w:val="22"/>
                <w:szCs w:val="22"/>
                <w:lang w:val="ru-RU"/>
              </w:rPr>
              <w:t xml:space="preserve">Основное мероприятие </w:t>
            </w:r>
          </w:p>
          <w:p w:rsidR="00A26CE1" w:rsidRPr="00D826B1" w:rsidRDefault="00A26CE1" w:rsidP="00D826B1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«</w:t>
            </w:r>
            <w:r w:rsidRPr="00D826B1">
              <w:rPr>
                <w:sz w:val="22"/>
                <w:szCs w:val="22"/>
                <w:lang w:val="ru-RU"/>
              </w:rPr>
              <w:t>Прочие мероприятия по содержанию территории сельского поселения</w:t>
            </w:r>
            <w:r>
              <w:rPr>
                <w:sz w:val="22"/>
                <w:szCs w:val="22"/>
                <w:lang w:val="ru-RU"/>
              </w:rPr>
              <w:t>»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F5CC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lang w:val="ru-RU" w:eastAsia="ru-RU"/>
              </w:rPr>
              <w:t>62,0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F5CC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lang w:val="ru-RU" w:eastAsia="ru-RU"/>
              </w:rPr>
              <w:t>62,0</w:t>
            </w:r>
          </w:p>
        </w:tc>
      </w:tr>
      <w:tr w:rsidR="00A26CE1" w:rsidRPr="00142A8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 ,мусора, листвы)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F5CC8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F5CC8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A26CE1" w:rsidRPr="00142A8E" w:rsidTr="00D91A54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F5CC8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3F5CC8" w:rsidRDefault="00A26CE1" w:rsidP="00825DBB">
            <w:pPr>
              <w:suppressAutoHyphens w:val="0"/>
              <w:jc w:val="right"/>
              <w:rPr>
                <w:lang w:val="ru-RU" w:eastAsia="ru-RU"/>
              </w:rPr>
            </w:pPr>
            <w:r w:rsidRPr="003F5CC8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A26CE1" w:rsidTr="009E2E28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</w:tr>
      <w:tr w:rsidR="00A26CE1" w:rsidTr="009E2E28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</w:tr>
      <w:tr w:rsidR="00A26CE1" w:rsidTr="009E2E28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24,2</w:t>
            </w:r>
          </w:p>
        </w:tc>
      </w:tr>
      <w:tr w:rsidR="00A26CE1" w:rsidTr="009E2E28">
        <w:trPr>
          <w:trHeight w:val="94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  <w:r w:rsidRPr="009C3CE6">
              <w:rPr>
                <w:sz w:val="22"/>
                <w:lang w:val="ru-RU" w:eastAsia="ru-RU"/>
              </w:rPr>
              <w:t>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  <w:r w:rsidRPr="009C3CE6">
              <w:rPr>
                <w:sz w:val="22"/>
                <w:lang w:val="ru-RU" w:eastAsia="ru-RU"/>
              </w:rPr>
              <w:t>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</w:t>
            </w:r>
            <w:r w:rsidRPr="009C3CE6">
              <w:rPr>
                <w:sz w:val="22"/>
                <w:lang w:val="ru-RU" w:eastAsia="ru-RU"/>
              </w:rPr>
              <w:t>,6</w:t>
            </w:r>
          </w:p>
        </w:tc>
      </w:tr>
      <w:tr w:rsidR="00A26CE1" w:rsidTr="009E2E28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F7592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275,4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F7592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F7592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295,2</w:t>
            </w:r>
          </w:p>
        </w:tc>
      </w:tr>
      <w:tr w:rsidR="00A26CE1" w:rsidTr="009E2E28">
        <w:trPr>
          <w:trHeight w:val="315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CF759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      275,4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295,2</w:t>
            </w:r>
          </w:p>
        </w:tc>
      </w:tr>
      <w:tr w:rsidR="00A26CE1" w:rsidTr="009E2E28">
        <w:trPr>
          <w:trHeight w:val="551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295,2</w:t>
            </w:r>
          </w:p>
        </w:tc>
      </w:tr>
      <w:tr w:rsidR="00A26CE1" w:rsidTr="009E2E28">
        <w:trPr>
          <w:trHeight w:val="859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295,2</w:t>
            </w:r>
          </w:p>
        </w:tc>
      </w:tr>
      <w:tr w:rsidR="00A26CE1" w:rsidTr="009E2E28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295,2</w:t>
            </w:r>
          </w:p>
        </w:tc>
      </w:tr>
      <w:tr w:rsidR="00A26CE1" w:rsidTr="009E2E28">
        <w:trPr>
          <w:trHeight w:val="630"/>
        </w:trPr>
        <w:tc>
          <w:tcPr>
            <w:tcW w:w="3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275,4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CF7592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284,9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295,2</w:t>
            </w:r>
          </w:p>
        </w:tc>
      </w:tr>
      <w:tr w:rsidR="00A26CE1" w:rsidTr="009E2E28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C3CE6" w:rsidRDefault="00A26CE1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8,5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A26CE1" w:rsidTr="009E2E28">
        <w:trPr>
          <w:trHeight w:val="315"/>
        </w:trPr>
        <w:tc>
          <w:tcPr>
            <w:tcW w:w="3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6486,7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3701,7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4182,9</w:t>
            </w:r>
          </w:p>
        </w:tc>
      </w:tr>
    </w:tbl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Default="00A26CE1" w:rsidP="007C0AED">
      <w:pPr>
        <w:jc w:val="right"/>
        <w:rPr>
          <w:sz w:val="20"/>
          <w:lang w:val="ru-RU"/>
        </w:rPr>
      </w:pPr>
      <w:r>
        <w:rPr>
          <w:sz w:val="20"/>
          <w:lang w:val="ru-RU"/>
        </w:rPr>
        <w:t>ПРИЛОЖЕНИЕ  № 5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</w:t>
      </w:r>
      <w:r>
        <w:rPr>
          <w:iCs/>
          <w:sz w:val="20"/>
          <w:szCs w:val="20"/>
          <w:lang w:val="ru-RU"/>
        </w:rPr>
        <w:t>к решению</w:t>
      </w:r>
      <w:r w:rsidRPr="00DD630C">
        <w:rPr>
          <w:iCs/>
          <w:sz w:val="20"/>
          <w:szCs w:val="20"/>
          <w:lang w:val="ru-RU"/>
        </w:rPr>
        <w:t xml:space="preserve"> </w:t>
      </w:r>
      <w:r>
        <w:rPr>
          <w:iCs/>
          <w:sz w:val="20"/>
          <w:szCs w:val="20"/>
          <w:lang w:val="ru-RU"/>
        </w:rPr>
        <w:t>С</w:t>
      </w:r>
      <w:r w:rsidRPr="00DD630C">
        <w:rPr>
          <w:iCs/>
          <w:sz w:val="20"/>
          <w:szCs w:val="20"/>
          <w:lang w:val="ru-RU"/>
        </w:rPr>
        <w:t xml:space="preserve">овета Депутатов </w:t>
      </w:r>
      <w:r w:rsidRPr="00D0655C">
        <w:rPr>
          <w:color w:val="000000"/>
          <w:sz w:val="20"/>
          <w:szCs w:val="20"/>
          <w:lang w:val="ru-RU"/>
        </w:rPr>
        <w:t>Козловского</w:t>
      </w:r>
    </w:p>
    <w:p w:rsidR="00A26CE1" w:rsidRPr="00DD630C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сельского поселения № 20 от 30.12.2020г.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 w:rsidRPr="00DD630C">
        <w:rPr>
          <w:iCs/>
          <w:sz w:val="20"/>
          <w:szCs w:val="20"/>
          <w:lang w:val="ru-RU"/>
        </w:rPr>
        <w:t xml:space="preserve">«О бюджете </w:t>
      </w:r>
      <w:r w:rsidRPr="00472E2A">
        <w:rPr>
          <w:sz w:val="20"/>
          <w:szCs w:val="20"/>
          <w:lang w:val="ru-RU"/>
        </w:rPr>
        <w:t>Козловского</w:t>
      </w:r>
      <w:r w:rsidRPr="00DD630C">
        <w:rPr>
          <w:iCs/>
          <w:sz w:val="20"/>
          <w:szCs w:val="20"/>
          <w:lang w:val="ru-RU"/>
        </w:rPr>
        <w:t xml:space="preserve"> се</w:t>
      </w:r>
      <w:r>
        <w:rPr>
          <w:iCs/>
          <w:sz w:val="20"/>
          <w:szCs w:val="20"/>
          <w:lang w:val="ru-RU"/>
        </w:rPr>
        <w:t>льского поселения на 2021</w:t>
      </w:r>
      <w:r w:rsidRPr="00DD630C">
        <w:rPr>
          <w:iCs/>
          <w:sz w:val="20"/>
          <w:szCs w:val="20"/>
          <w:lang w:val="ru-RU"/>
        </w:rPr>
        <w:t xml:space="preserve"> год</w:t>
      </w:r>
      <w:r>
        <w:rPr>
          <w:iCs/>
          <w:sz w:val="20"/>
          <w:szCs w:val="20"/>
          <w:lang w:val="ru-RU"/>
        </w:rPr>
        <w:t xml:space="preserve"> и    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на плановый период 2022-2023годов</w:t>
      </w:r>
      <w:r w:rsidRPr="00DD630C">
        <w:rPr>
          <w:iCs/>
          <w:sz w:val="20"/>
          <w:szCs w:val="20"/>
          <w:lang w:val="ru-RU"/>
        </w:rPr>
        <w:t>»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( в редакции решения Совета депутатов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№13</w:t>
      </w:r>
      <w:r w:rsidRPr="00FF336A">
        <w:rPr>
          <w:iCs/>
          <w:sz w:val="20"/>
          <w:szCs w:val="20"/>
          <w:lang w:val="ru-RU"/>
        </w:rPr>
        <w:t xml:space="preserve"> 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от 08.10.2021 года)</w:t>
      </w:r>
    </w:p>
    <w:p w:rsidR="00A26CE1" w:rsidRPr="00FF336A" w:rsidRDefault="00A26CE1" w:rsidP="007C0AED">
      <w:pPr>
        <w:jc w:val="right"/>
        <w:rPr>
          <w:b/>
          <w:sz w:val="28"/>
          <w:szCs w:val="28"/>
          <w:lang w:val="ru-RU"/>
        </w:rPr>
      </w:pPr>
    </w:p>
    <w:p w:rsidR="00A26CE1" w:rsidRPr="00FF336A" w:rsidRDefault="00A26CE1" w:rsidP="007C0AED">
      <w:pPr>
        <w:suppressAutoHyphens w:val="0"/>
        <w:jc w:val="center"/>
        <w:rPr>
          <w:b/>
          <w:sz w:val="28"/>
          <w:szCs w:val="28"/>
          <w:lang w:val="ru-RU" w:eastAsia="ru-RU"/>
        </w:rPr>
      </w:pPr>
      <w:r w:rsidRPr="00FF336A">
        <w:rPr>
          <w:b/>
          <w:sz w:val="28"/>
          <w:szCs w:val="28"/>
          <w:lang w:val="ru-RU" w:eastAsia="ru-RU"/>
        </w:rPr>
        <w:t>Ведомственная структура расходов бюджета  Козловского сельского поселения на 2021 год и плановый период 2022 и 2023 годов</w:t>
      </w:r>
    </w:p>
    <w:p w:rsidR="00A26CE1" w:rsidRDefault="00A26CE1" w:rsidP="007C0AED">
      <w:pPr>
        <w:jc w:val="right"/>
        <w:rPr>
          <w:sz w:val="28"/>
          <w:lang w:val="ru-RU"/>
        </w:rPr>
      </w:pPr>
    </w:p>
    <w:tbl>
      <w:tblPr>
        <w:tblW w:w="10620" w:type="dxa"/>
        <w:tblInd w:w="-612" w:type="dxa"/>
        <w:tblLayout w:type="fixed"/>
        <w:tblLook w:val="0000"/>
      </w:tblPr>
      <w:tblGrid>
        <w:gridCol w:w="2520"/>
        <w:gridCol w:w="720"/>
        <w:gridCol w:w="720"/>
        <w:gridCol w:w="720"/>
        <w:gridCol w:w="540"/>
        <w:gridCol w:w="360"/>
        <w:gridCol w:w="540"/>
        <w:gridCol w:w="900"/>
        <w:gridCol w:w="900"/>
        <w:gridCol w:w="900"/>
        <w:gridCol w:w="972"/>
        <w:gridCol w:w="828"/>
      </w:tblGrid>
      <w:tr w:rsidR="00A26CE1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АДМ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Рз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ПРз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ЦСР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2021 год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2022</w:t>
            </w:r>
          </w:p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год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2023 год</w:t>
            </w:r>
          </w:p>
        </w:tc>
      </w:tr>
      <w:tr w:rsidR="00A26CE1" w:rsidTr="005D7746">
        <w:trPr>
          <w:trHeight w:val="63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A26CE1" w:rsidTr="005D7746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4162,9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2809,6</w:t>
            </w:r>
          </w:p>
        </w:tc>
      </w:tr>
      <w:tr w:rsidR="00A26CE1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A26CE1" w:rsidTr="005D7746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A26CE1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A26CE1" w:rsidTr="005D7746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A26CE1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A26CE1" w:rsidTr="005D7746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A26CE1" w:rsidTr="005D7746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304,5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274,5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274,5</w:t>
            </w:r>
          </w:p>
        </w:tc>
      </w:tr>
      <w:tr w:rsidR="00A26CE1" w:rsidTr="005D7746">
        <w:trPr>
          <w:trHeight w:val="1211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91,9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82,9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82,9</w:t>
            </w:r>
          </w:p>
        </w:tc>
      </w:tr>
      <w:tr w:rsidR="00A26CE1" w:rsidTr="005D7746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3766,5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A26CE1" w:rsidTr="00C33ACE">
        <w:trPr>
          <w:trHeight w:val="189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3766,5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A26CE1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3766,5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A26CE1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3766,5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A26CE1" w:rsidTr="005F5D8E">
        <w:trPr>
          <w:trHeight w:val="6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3305,7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A26CE1" w:rsidTr="005F5D8E">
        <w:trPr>
          <w:trHeight w:val="55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2350,4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A26CE1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sz w:val="22"/>
                <w:szCs w:val="22"/>
                <w:lang w:val="ru-RU" w:eastAsia="ru-RU"/>
              </w:rPr>
              <w:t>1728,5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1187,8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1449,4</w:t>
            </w:r>
          </w:p>
        </w:tc>
      </w:tr>
      <w:tr w:rsidR="00A26CE1" w:rsidTr="005F5D8E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1403E2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 </w:t>
            </w:r>
            <w:r>
              <w:rPr>
                <w:sz w:val="22"/>
                <w:szCs w:val="22"/>
                <w:lang w:val="ru-RU" w:eastAsia="ru-RU"/>
              </w:rPr>
              <w:t>621,1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1403E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388,9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1403E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498,1</w:t>
            </w:r>
          </w:p>
        </w:tc>
      </w:tr>
      <w:tr w:rsidR="00A26CE1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955,3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A26CE1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A26CE1" w:rsidTr="005F5D8E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693,8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310,3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300,1</w:t>
            </w:r>
          </w:p>
        </w:tc>
      </w:tr>
      <w:tr w:rsidR="00A26CE1" w:rsidTr="005F5D8E">
        <w:trPr>
          <w:trHeight w:val="9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61DD2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61DD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61DD2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161DD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161DD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156,0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161DD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176,6</w:t>
            </w:r>
          </w:p>
        </w:tc>
      </w:tr>
      <w:tr w:rsidR="00A26CE1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25,1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25,1</w:t>
            </w:r>
          </w:p>
        </w:tc>
      </w:tr>
      <w:tr w:rsidR="00A26CE1" w:rsidTr="004B7A6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852 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1,5</w:t>
            </w:r>
          </w:p>
        </w:tc>
      </w:tr>
      <w:tr w:rsidR="00A26CE1" w:rsidTr="004B7A60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41120 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853 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A26CE1" w:rsidTr="005F5D8E">
        <w:trPr>
          <w:trHeight w:val="15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460,8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A26CE1" w:rsidTr="005F5D8E">
        <w:trPr>
          <w:trHeight w:val="168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460,8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A26CE1" w:rsidTr="004B7A6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160315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414,0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A26CE1" w:rsidRPr="004978C6" w:rsidTr="004B7A6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9671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96713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96713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96713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96713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96713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96713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44205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60315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A26CE1" w:rsidRPr="00540AF6" w:rsidTr="004B7A6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60315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A26CE1" w:rsidRPr="00540AF6" w:rsidTr="004B7A6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4B7A6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A26CE1" w:rsidRPr="00540AF6" w:rsidTr="001A5730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Финансовый контроль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44501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1A5730">
            <w:pPr>
              <w:suppressAutoHyphens w:val="0"/>
              <w:jc w:val="right"/>
              <w:rPr>
                <w:lang w:val="ru-RU" w:eastAsia="ru-RU"/>
              </w:rPr>
            </w:pPr>
            <w:r w:rsidRPr="00580695">
              <w:rPr>
                <w:sz w:val="22"/>
                <w:szCs w:val="22"/>
                <w:lang w:val="ru-RU" w:eastAsia="ru-RU"/>
              </w:rPr>
              <w:t> 15,0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1A573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95" w:rsidRDefault="00A26CE1" w:rsidP="001A573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A26CE1" w:rsidTr="005F5D8E">
        <w:trPr>
          <w:trHeight w:val="104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A26CE1" w:rsidTr="005F5D8E">
        <w:trPr>
          <w:trHeight w:val="1178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A26CE1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77150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A26CE1" w:rsidRPr="0020077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20077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20077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20077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20077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20077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20077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20077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200774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Специальные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200774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20077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Tr="005F5D8E">
        <w:trPr>
          <w:trHeight w:val="28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A26CE1" w:rsidTr="005F5D8E">
        <w:trPr>
          <w:trHeight w:val="723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A26CE1" w:rsidTr="005F5D8E">
        <w:trPr>
          <w:trHeight w:val="88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A26CE1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A26CE1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A26CE1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A26CE1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990B4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A26CE1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05C24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A26CE1" w:rsidRPr="00763942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2440E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 xml:space="preserve">Муниципальная программа Козловского сельского поселения "Профилактика терроризма и противодействие экстремизму на территории Козловского сельского поселения на </w:t>
            </w:r>
            <w:r w:rsidRPr="00580815">
              <w:rPr>
                <w:sz w:val="22"/>
                <w:lang w:val="ru-RU" w:eastAsia="ru-RU"/>
              </w:rPr>
              <w:t>2020-2024</w:t>
            </w:r>
            <w:r>
              <w:rPr>
                <w:sz w:val="22"/>
                <w:lang w:val="ru-RU" w:eastAsia="ru-RU"/>
              </w:rPr>
              <w:t xml:space="preserve">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A26CE1" w:rsidRPr="00763942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2440E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02440E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A26CE1" w:rsidTr="005F5D8E">
        <w:trPr>
          <w:trHeight w:val="27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990B4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42300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990B4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990B4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A26CE1" w:rsidTr="005F5D8E">
        <w:trPr>
          <w:trHeight w:val="30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80695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90,1</w:t>
            </w:r>
          </w:p>
        </w:tc>
      </w:tr>
      <w:tr w:rsidR="00A26CE1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A26CE1" w:rsidTr="005F5D8E">
        <w:trPr>
          <w:trHeight w:val="6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A26CE1" w:rsidTr="005F5D8E">
        <w:trPr>
          <w:trHeight w:val="90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A26CE1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86,8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87,4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90,1</w:t>
            </w:r>
          </w:p>
        </w:tc>
      </w:tr>
      <w:tr w:rsidR="00A26CE1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61,4</w:t>
            </w:r>
          </w:p>
        </w:tc>
      </w:tr>
      <w:tr w:rsidR="00A26CE1" w:rsidTr="005F5D8E">
        <w:trPr>
          <w:trHeight w:val="107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18,5</w:t>
            </w:r>
          </w:p>
        </w:tc>
      </w:tr>
      <w:tr w:rsidR="00A26CE1" w:rsidTr="005F5D8E">
        <w:trPr>
          <w:trHeight w:val="89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26CE1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51180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7,5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10,2</w:t>
            </w:r>
          </w:p>
        </w:tc>
      </w:tr>
      <w:tr w:rsidR="00A26CE1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Пожарная безопасность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06416" w:rsidRDefault="00A26CE1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F937C4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F937C4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F937C4">
              <w:rPr>
                <w:b/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F937C4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F937C4">
              <w:rPr>
                <w:b/>
                <w:sz w:val="22"/>
                <w:szCs w:val="22"/>
                <w:lang w:val="ru-RU" w:eastAsia="ru-RU"/>
              </w:rPr>
              <w:t>80,0</w:t>
            </w:r>
          </w:p>
        </w:tc>
      </w:tr>
      <w:tr w:rsidR="00A26CE1" w:rsidTr="008F2878">
        <w:trPr>
          <w:trHeight w:val="702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Обеспечение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A26CE1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A26CE1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A26CE1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A26CE1" w:rsidTr="005F5D8E">
        <w:trPr>
          <w:trHeight w:val="884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90840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690840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A26CE1" w:rsidTr="005F5D8E">
        <w:trPr>
          <w:trHeight w:val="315"/>
        </w:trPr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6CE1" w:rsidRPr="00990B49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 w:rsidRPr="00990B49">
              <w:rPr>
                <w:b/>
                <w:sz w:val="22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1279,7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364,6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364,6</w:t>
            </w:r>
          </w:p>
        </w:tc>
      </w:tr>
      <w:tr w:rsidR="00A26CE1" w:rsidTr="005F5D8E">
        <w:trPr>
          <w:trHeight w:val="36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2636D5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878,3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A26CE1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878,3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A26CE1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878,3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A26CE1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A26CE1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A26CE1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683,6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A26CE1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683,6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A26CE1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A26CE1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A26CE1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A26CE1" w:rsidTr="00540AF6">
        <w:trPr>
          <w:trHeight w:val="867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по землеустройству и землепользованию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A26CE1" w:rsidRPr="00540AF6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42370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A26CE1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A26CE1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A26CE1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423,7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403,2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488,9</w:t>
            </w:r>
          </w:p>
        </w:tc>
      </w:tr>
      <w:tr w:rsidR="00A26CE1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Tr="005F5D8E">
        <w:trPr>
          <w:trHeight w:val="126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Tr="005F5D8E">
        <w:trPr>
          <w:trHeight w:val="100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42170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rPr>
                <w:lang w:val="ru-RU" w:eastAsia="ru-RU"/>
              </w:rPr>
            </w:pPr>
            <w:r w:rsidRPr="005F5D8E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</w:tr>
      <w:tr w:rsidR="00A26CE1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399,5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120E4D" w:rsidRDefault="00A26CE1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  <w:r w:rsidRPr="0003718F">
              <w:rPr>
                <w:lang w:val="ru-RU" w:eastAsia="ru-RU"/>
              </w:rPr>
              <w:t>379,0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120E4D" w:rsidRDefault="00A26CE1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  <w:r w:rsidRPr="0003718F">
              <w:rPr>
                <w:lang w:val="ru-RU" w:eastAsia="ru-RU"/>
              </w:rPr>
              <w:t>464,7</w:t>
            </w:r>
          </w:p>
        </w:tc>
      </w:tr>
      <w:tr w:rsidR="00A26CE1" w:rsidTr="005F5D8E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Муниципальная программа Козловского сельского поселения "Комплексное развитие сельских территорий Козловского сельского поселения на 2020-2025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399,5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120E4D" w:rsidRDefault="00A26CE1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120E4D" w:rsidRDefault="00A26CE1" w:rsidP="005D7746">
            <w:pPr>
              <w:suppressAutoHyphens w:val="0"/>
              <w:jc w:val="right"/>
              <w:rPr>
                <w:highlight w:val="green"/>
                <w:lang w:val="ru-RU" w:eastAsia="ru-RU"/>
              </w:rPr>
            </w:pPr>
          </w:p>
        </w:tc>
      </w:tr>
      <w:tr w:rsidR="00A26CE1" w:rsidRPr="003B4016" w:rsidTr="005F5D8E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Подпрграмма «Благоустройство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3B4016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E54A2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E54A2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40685D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A26CE1" w:rsidRPr="00A81EC5" w:rsidTr="005F5D8E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5612E" w:rsidRDefault="00A26CE1" w:rsidP="00A81EC5">
            <w:pPr>
              <w:rPr>
                <w:bCs/>
                <w:lang w:val="ru-RU" w:eastAsia="ru-RU"/>
              </w:rPr>
            </w:pPr>
            <w:r w:rsidRPr="0095612E">
              <w:rPr>
                <w:bCs/>
                <w:sz w:val="22"/>
                <w:szCs w:val="22"/>
                <w:lang w:val="ru-RU" w:eastAsia="ru-RU"/>
              </w:rPr>
              <w:t xml:space="preserve">Основное мероприятие </w:t>
            </w:r>
          </w:p>
          <w:p w:rsidR="00A26CE1" w:rsidRPr="00A81EC5" w:rsidRDefault="00A26CE1" w:rsidP="00A81EC5">
            <w:pPr>
              <w:suppressAutoHyphens w:val="0"/>
              <w:rPr>
                <w:lang w:val="ru-RU" w:eastAsia="ru-RU"/>
              </w:rPr>
            </w:pPr>
            <w:r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t>«</w:t>
            </w:r>
            <w:r w:rsidRPr="00A81EC5"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t>Организация освещения территории, включая архитектурную подсветку зданий, строений, сооружений, в том числе с использованием энергосберегающих технологий</w:t>
            </w:r>
            <w:r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t>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3B4016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3B4016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</w:t>
            </w:r>
            <w:r>
              <w:rPr>
                <w:color w:val="000000"/>
                <w:sz w:val="22"/>
                <w:lang w:val="ru-RU" w:eastAsia="ru-RU"/>
              </w:rPr>
              <w:t>4</w:t>
            </w:r>
            <w:r>
              <w:rPr>
                <w:color w:val="000000"/>
                <w:sz w:val="22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A26CE1" w:rsidRPr="00A81EC5" w:rsidTr="005F5D8E">
        <w:trPr>
          <w:trHeight w:val="12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3B4016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3B4016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</w:t>
            </w:r>
            <w:r>
              <w:rPr>
                <w:color w:val="000000"/>
                <w:sz w:val="22"/>
                <w:lang w:val="ru-RU" w:eastAsia="ru-RU"/>
              </w:rPr>
              <w:t>4</w:t>
            </w:r>
            <w:r>
              <w:rPr>
                <w:color w:val="000000"/>
                <w:sz w:val="22"/>
                <w:lang w:eastAsia="ru-RU"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2,0</w:t>
            </w:r>
          </w:p>
        </w:tc>
      </w:tr>
      <w:tr w:rsidR="00A26CE1" w:rsidRPr="00C33ACE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«Текущее содержание сельских территорий»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E54A2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E54A2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40685D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365,5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40685D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377,0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40685D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462,7</w:t>
            </w:r>
          </w:p>
        </w:tc>
      </w:tr>
      <w:tr w:rsidR="00A26CE1" w:rsidRPr="00C33ACE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lang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E54A2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A26CE1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2A7C1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A26CE1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5DBB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Закупка энергетических ресурсов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5D7746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40685D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40685D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A26CE1" w:rsidRPr="003B401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826B1" w:rsidRDefault="00A26CE1" w:rsidP="003B4016">
            <w:pPr>
              <w:jc w:val="both"/>
              <w:rPr>
                <w:bCs/>
                <w:lang w:val="ru-RU"/>
              </w:rPr>
            </w:pPr>
            <w:r w:rsidRPr="00D826B1">
              <w:rPr>
                <w:bCs/>
                <w:sz w:val="22"/>
                <w:szCs w:val="22"/>
                <w:lang w:val="ru-RU"/>
              </w:rPr>
              <w:t>Основное мероприятие</w:t>
            </w:r>
          </w:p>
          <w:p w:rsidR="00A26CE1" w:rsidRPr="003B4016" w:rsidRDefault="00A26CE1" w:rsidP="003B401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«</w:t>
            </w:r>
            <w:r w:rsidRPr="003B4016">
              <w:rPr>
                <w:sz w:val="22"/>
                <w:szCs w:val="22"/>
                <w:lang w:val="ru-RU"/>
              </w:rPr>
              <w:t>Прочие мероприятия по содержанию территории сельского поселения</w:t>
            </w:r>
            <w:r>
              <w:rPr>
                <w:sz w:val="22"/>
                <w:szCs w:val="22"/>
                <w:lang w:val="ru-RU"/>
              </w:rPr>
              <w:t>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A26CE1" w:rsidRPr="003B401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3B4016" w:rsidRDefault="00A26CE1" w:rsidP="00825DBB">
            <w:pPr>
              <w:suppressAutoHyphens w:val="0"/>
              <w:rPr>
                <w:lang w:val="ru-RU" w:eastAsia="ru-RU"/>
              </w:rPr>
            </w:pPr>
            <w:r w:rsidRPr="003B4016">
              <w:rPr>
                <w:sz w:val="22"/>
                <w:szCs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A26CE1" w:rsidRPr="003B4016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3B4016" w:rsidRDefault="00A26CE1" w:rsidP="00825DBB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DB6794" w:rsidRDefault="00A26CE1" w:rsidP="00A30F1B">
            <w:pPr>
              <w:suppressAutoHyphens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43040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A30F1B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BF3267" w:rsidRDefault="00A26CE1" w:rsidP="00A30F1B">
            <w:pPr>
              <w:suppressAutoHyphens w:val="0"/>
              <w:jc w:val="right"/>
              <w:rPr>
                <w:lang w:val="ru-RU" w:eastAsia="ru-RU"/>
              </w:rPr>
            </w:pPr>
            <w:r w:rsidRPr="00BF3267"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A26CE1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A26CE1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A26CE1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44104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A26CE1" w:rsidTr="005F5D8E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44106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 w:rsidRPr="009C3CE6">
              <w:rPr>
                <w:color w:val="000000"/>
                <w:sz w:val="22"/>
                <w:lang w:val="ru-RU" w:eastAsia="ru-RU"/>
              </w:rPr>
              <w:t>244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  <w:r w:rsidRPr="009C3CE6">
              <w:rPr>
                <w:sz w:val="22"/>
                <w:szCs w:val="22"/>
                <w:lang w:val="ru-RU" w:eastAsia="ru-RU"/>
              </w:rPr>
              <w:t>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  <w:r w:rsidRPr="009C3CE6">
              <w:rPr>
                <w:sz w:val="22"/>
                <w:szCs w:val="22"/>
                <w:lang w:val="ru-RU" w:eastAsia="ru-RU"/>
              </w:rPr>
              <w:t>,6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  <w:r w:rsidRPr="009C3CE6">
              <w:rPr>
                <w:sz w:val="22"/>
                <w:szCs w:val="22"/>
                <w:lang w:val="ru-RU" w:eastAsia="ru-RU"/>
              </w:rPr>
              <w:t>,6</w:t>
            </w:r>
          </w:p>
        </w:tc>
      </w:tr>
      <w:tr w:rsidR="00A26CE1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b/>
                <w:color w:val="000000"/>
                <w:lang w:val="ru-RU" w:eastAsia="ru-RU"/>
              </w:rPr>
            </w:pPr>
            <w:r>
              <w:rPr>
                <w:b/>
                <w:color w:val="000000"/>
                <w:sz w:val="22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90B49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90B49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F45C94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F45C94">
              <w:rPr>
                <w:b/>
                <w:sz w:val="22"/>
                <w:szCs w:val="22"/>
                <w:lang w:val="ru-RU" w:eastAsia="ru-RU"/>
              </w:rPr>
              <w:t>295,2</w:t>
            </w:r>
          </w:p>
        </w:tc>
      </w:tr>
      <w:tr w:rsidR="00A26CE1" w:rsidTr="005F5D8E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90B49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A26CE1" w:rsidTr="005F5D8E">
        <w:trPr>
          <w:trHeight w:val="67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A26CE1" w:rsidTr="005F5D8E">
        <w:trPr>
          <w:trHeight w:val="1019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A26CE1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A26CE1" w:rsidTr="005F5D8E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03010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312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5F5D8E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A26CE1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Pr="009C3CE6" w:rsidRDefault="00A26CE1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919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41240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730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Pr="005F5D8E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8,5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Pr="005F5D8E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Pr="005F5D8E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</w:tr>
      <w:tr w:rsidR="00A26CE1" w:rsidTr="005F5D8E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>
              <w:rPr>
                <w:b/>
                <w:sz w:val="22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6CE1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Pr="00990B49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6486,7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Pr="005F5D8E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3701,7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6CE1" w:rsidRPr="005F5D8E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4182,9</w:t>
            </w:r>
          </w:p>
        </w:tc>
      </w:tr>
    </w:tbl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jc w:val="center"/>
        <w:rPr>
          <w:b/>
          <w:sz w:val="22"/>
          <w:lang w:val="ru-RU"/>
        </w:rPr>
      </w:pPr>
    </w:p>
    <w:p w:rsidR="00A26CE1" w:rsidRDefault="00A26CE1" w:rsidP="007C0AED">
      <w:pPr>
        <w:rPr>
          <w:sz w:val="20"/>
          <w:lang w:val="ru-RU"/>
        </w:rPr>
      </w:pPr>
    </w:p>
    <w:p w:rsidR="00A26CE1" w:rsidRDefault="00A26CE1" w:rsidP="0026564E">
      <w:pPr>
        <w:jc w:val="right"/>
        <w:rPr>
          <w:sz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                                                         ПРИЛОЖЕНИЕ  № 6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sz w:val="20"/>
          <w:lang w:val="ru-RU"/>
        </w:rPr>
        <w:t xml:space="preserve">                                                                                    </w:t>
      </w:r>
      <w:r>
        <w:rPr>
          <w:iCs/>
          <w:sz w:val="20"/>
          <w:szCs w:val="20"/>
          <w:lang w:val="ru-RU"/>
        </w:rPr>
        <w:t>к решению</w:t>
      </w:r>
      <w:r w:rsidRPr="00DD630C">
        <w:rPr>
          <w:iCs/>
          <w:sz w:val="20"/>
          <w:szCs w:val="20"/>
          <w:lang w:val="ru-RU"/>
        </w:rPr>
        <w:t xml:space="preserve"> </w:t>
      </w:r>
      <w:r>
        <w:rPr>
          <w:iCs/>
          <w:sz w:val="20"/>
          <w:szCs w:val="20"/>
          <w:lang w:val="ru-RU"/>
        </w:rPr>
        <w:t>С</w:t>
      </w:r>
      <w:r w:rsidRPr="00DD630C">
        <w:rPr>
          <w:iCs/>
          <w:sz w:val="20"/>
          <w:szCs w:val="20"/>
          <w:lang w:val="ru-RU"/>
        </w:rPr>
        <w:t xml:space="preserve">овета Депутатов </w:t>
      </w:r>
      <w:r w:rsidRPr="00D0655C">
        <w:rPr>
          <w:color w:val="000000"/>
          <w:sz w:val="20"/>
          <w:szCs w:val="20"/>
          <w:lang w:val="ru-RU"/>
        </w:rPr>
        <w:t>Козловского</w:t>
      </w:r>
    </w:p>
    <w:p w:rsidR="00A26CE1" w:rsidRPr="00DD630C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сельского поселения № 20 от 30.12.2020г.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 w:rsidRPr="00DD630C">
        <w:rPr>
          <w:iCs/>
          <w:sz w:val="20"/>
          <w:szCs w:val="20"/>
          <w:lang w:val="ru-RU"/>
        </w:rPr>
        <w:t xml:space="preserve">«О бюджете </w:t>
      </w:r>
      <w:r w:rsidRPr="00472E2A">
        <w:rPr>
          <w:sz w:val="20"/>
          <w:szCs w:val="20"/>
          <w:lang w:val="ru-RU"/>
        </w:rPr>
        <w:t>Козловского</w:t>
      </w:r>
      <w:r w:rsidRPr="00DD630C">
        <w:rPr>
          <w:iCs/>
          <w:sz w:val="20"/>
          <w:szCs w:val="20"/>
          <w:lang w:val="ru-RU"/>
        </w:rPr>
        <w:t xml:space="preserve"> се</w:t>
      </w:r>
      <w:r>
        <w:rPr>
          <w:iCs/>
          <w:sz w:val="20"/>
          <w:szCs w:val="20"/>
          <w:lang w:val="ru-RU"/>
        </w:rPr>
        <w:t>льского поселения на 2021</w:t>
      </w:r>
      <w:r w:rsidRPr="00DD630C">
        <w:rPr>
          <w:iCs/>
          <w:sz w:val="20"/>
          <w:szCs w:val="20"/>
          <w:lang w:val="ru-RU"/>
        </w:rPr>
        <w:t xml:space="preserve"> год</w:t>
      </w:r>
      <w:r>
        <w:rPr>
          <w:iCs/>
          <w:sz w:val="20"/>
          <w:szCs w:val="20"/>
          <w:lang w:val="ru-RU"/>
        </w:rPr>
        <w:t xml:space="preserve"> и    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на плановый период 2022-2023годов</w:t>
      </w:r>
      <w:r w:rsidRPr="00DD630C">
        <w:rPr>
          <w:iCs/>
          <w:sz w:val="20"/>
          <w:szCs w:val="20"/>
          <w:lang w:val="ru-RU"/>
        </w:rPr>
        <w:t>»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( в редакции решения Совета депутатов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№13</w:t>
      </w:r>
      <w:r w:rsidRPr="00FF336A">
        <w:rPr>
          <w:iCs/>
          <w:sz w:val="20"/>
          <w:szCs w:val="20"/>
          <w:lang w:val="ru-RU"/>
        </w:rPr>
        <w:t xml:space="preserve"> 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от 08.10.2021 года)</w:t>
      </w:r>
    </w:p>
    <w:p w:rsidR="00A26CE1" w:rsidRDefault="00A26CE1" w:rsidP="007C0AED">
      <w:pPr>
        <w:jc w:val="right"/>
        <w:rPr>
          <w:sz w:val="20"/>
          <w:lang w:val="ru-RU"/>
        </w:rPr>
      </w:pPr>
    </w:p>
    <w:p w:rsidR="00A26CE1" w:rsidRPr="00FF336A" w:rsidRDefault="00A26CE1" w:rsidP="007C0AED">
      <w:pPr>
        <w:jc w:val="center"/>
        <w:rPr>
          <w:b/>
          <w:sz w:val="28"/>
          <w:szCs w:val="28"/>
          <w:lang w:val="ru-RU"/>
        </w:rPr>
      </w:pPr>
      <w:r w:rsidRPr="00FF336A">
        <w:rPr>
          <w:b/>
          <w:sz w:val="28"/>
          <w:szCs w:val="28"/>
          <w:lang w:val="ru-RU" w:eastAsia="ru-RU"/>
        </w:rPr>
        <w:t>Распределение бюджетных ассигнований бюджета Козловского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плановый период 2022и 2023 годов</w:t>
      </w:r>
    </w:p>
    <w:p w:rsidR="00A26CE1" w:rsidRDefault="00A26CE1" w:rsidP="007C0AED">
      <w:pPr>
        <w:jc w:val="right"/>
        <w:rPr>
          <w:b/>
          <w:sz w:val="28"/>
          <w:lang w:val="ru-RU"/>
        </w:rPr>
      </w:pPr>
    </w:p>
    <w:tbl>
      <w:tblPr>
        <w:tblW w:w="10237" w:type="dxa"/>
        <w:tblInd w:w="-613" w:type="dxa"/>
        <w:tblLayout w:type="fixed"/>
        <w:tblLook w:val="0000"/>
      </w:tblPr>
      <w:tblGrid>
        <w:gridCol w:w="3058"/>
        <w:gridCol w:w="540"/>
        <w:gridCol w:w="360"/>
        <w:gridCol w:w="540"/>
        <w:gridCol w:w="900"/>
        <w:gridCol w:w="540"/>
        <w:gridCol w:w="540"/>
        <w:gridCol w:w="903"/>
        <w:gridCol w:w="1080"/>
        <w:gridCol w:w="876"/>
        <w:gridCol w:w="7"/>
        <w:gridCol w:w="17"/>
        <w:gridCol w:w="876"/>
      </w:tblGrid>
      <w:tr w:rsidR="00A26CE1" w:rsidTr="00DF3A5F">
        <w:trPr>
          <w:trHeight w:val="630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ПРз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202</w:t>
            </w:r>
            <w:r>
              <w:rPr>
                <w:sz w:val="22"/>
                <w:szCs w:val="22"/>
                <w:lang w:val="ru-RU" w:eastAsia="ru-RU"/>
              </w:rPr>
              <w:t>1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год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202</w:t>
            </w:r>
            <w:r>
              <w:rPr>
                <w:sz w:val="22"/>
                <w:szCs w:val="22"/>
                <w:lang w:val="ru-RU" w:eastAsia="ru-RU"/>
              </w:rPr>
              <w:t>2</w:t>
            </w:r>
          </w:p>
          <w:p w:rsidR="00A26CE1" w:rsidRPr="00116288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год</w:t>
            </w:r>
          </w:p>
        </w:tc>
        <w:tc>
          <w:tcPr>
            <w:tcW w:w="8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202</w:t>
            </w:r>
            <w:r>
              <w:rPr>
                <w:sz w:val="22"/>
                <w:szCs w:val="22"/>
                <w:lang w:val="ru-RU" w:eastAsia="ru-RU"/>
              </w:rPr>
              <w:t>3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год</w:t>
            </w:r>
          </w:p>
        </w:tc>
      </w:tr>
      <w:tr w:rsidR="00A26CE1" w:rsidRPr="00116288" w:rsidTr="00DF3A5F">
        <w:trPr>
          <w:trHeight w:val="190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Муниципальная программа Козловского сельского поселения "Повышение эффективности муниципального управления Козловского сельского поселения на 2016-2022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4162,9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2809,6</w:t>
            </w:r>
          </w:p>
        </w:tc>
      </w:tr>
      <w:tr w:rsidR="00A26CE1" w:rsidRPr="00116288" w:rsidTr="00DF3A5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Козловского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4162,9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2809,6</w:t>
            </w:r>
          </w:p>
        </w:tc>
      </w:tr>
      <w:tr w:rsidR="00A26CE1" w:rsidRPr="00116288" w:rsidTr="00DF3A5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Козловского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4162,9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2809,6</w:t>
            </w:r>
          </w:p>
        </w:tc>
      </w:tr>
      <w:tr w:rsidR="00A26CE1" w:rsidRPr="00116288" w:rsidTr="00DF3A5F">
        <w:trPr>
          <w:trHeight w:val="6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3305,7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2070,9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2452,2</w:t>
            </w:r>
          </w:p>
        </w:tc>
      </w:tr>
      <w:tr w:rsidR="00A26CE1" w:rsidRPr="00116288" w:rsidTr="00DF3A5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center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2350,4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2350,4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A26CE1" w:rsidRPr="00116288" w:rsidTr="00DF3A5F">
        <w:trPr>
          <w:trHeight w:val="25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2350,4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8D7FC5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2350,4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4A605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1576,7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4A605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1947,5</w:t>
            </w:r>
          </w:p>
        </w:tc>
      </w:tr>
      <w:tr w:rsidR="00A26CE1" w:rsidRPr="00116288" w:rsidTr="00DF3A5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955,3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955,3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A26CE1" w:rsidRPr="00116288" w:rsidTr="00DF3A5F">
        <w:trPr>
          <w:trHeight w:val="25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A605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955,3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A605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A605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A26CE1" w:rsidRPr="00116288" w:rsidTr="00DF3A5F">
        <w:trPr>
          <w:trHeight w:val="533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A605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955,3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A605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494,2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4A6056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504,7</w:t>
            </w:r>
          </w:p>
        </w:tc>
      </w:tr>
      <w:tr w:rsidR="00A26CE1" w:rsidRPr="00116288" w:rsidTr="00DF3A5F">
        <w:trPr>
          <w:trHeight w:val="157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460,8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116288" w:rsidTr="001F4880">
        <w:trPr>
          <w:trHeight w:val="894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44205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460,8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4A6056" w:rsidTr="00DF3A5F">
        <w:trPr>
          <w:trHeight w:val="157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80667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A26CE1" w:rsidRPr="00116288" w:rsidTr="00DF3A5F">
        <w:trPr>
          <w:trHeight w:val="48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A26CE1" w:rsidRPr="00116288" w:rsidTr="00DF3A5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396,4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357,4</w:t>
            </w:r>
          </w:p>
        </w:tc>
      </w:tr>
      <w:tr w:rsidR="00A26CE1" w:rsidRPr="00580667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 xml:space="preserve">Муниципальная программа Козловского сельского поселения </w:t>
            </w:r>
            <w:r>
              <w:rPr>
                <w:b/>
                <w:sz w:val="22"/>
                <w:szCs w:val="22"/>
                <w:lang w:val="ru-RU" w:eastAsia="ru-RU"/>
              </w:rPr>
              <w:t>«</w:t>
            </w:r>
            <w:r w:rsidRPr="00580667">
              <w:rPr>
                <w:b/>
                <w:sz w:val="22"/>
                <w:szCs w:val="22"/>
                <w:lang w:val="ru-RU" w:eastAsia="ru-RU"/>
              </w:rPr>
              <w:t>Комплексное развитие сельских территорий на 2020-2025 годы</w:t>
            </w:r>
            <w:r>
              <w:rPr>
                <w:b/>
                <w:sz w:val="22"/>
                <w:szCs w:val="22"/>
                <w:lang w:val="ru-RU" w:eastAsia="ru-RU"/>
              </w:rPr>
              <w:t>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580667">
              <w:rPr>
                <w:b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399,5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379,0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464,7</w:t>
            </w:r>
          </w:p>
        </w:tc>
      </w:tr>
      <w:tr w:rsidR="00A26CE1" w:rsidRPr="00837AFA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Подпрграмма «</w:t>
            </w:r>
            <w:r>
              <w:rPr>
                <w:sz w:val="22"/>
                <w:szCs w:val="22"/>
                <w:lang w:val="ru-RU" w:eastAsia="ru-RU"/>
              </w:rPr>
              <w:t>Благоустройство</w:t>
            </w:r>
            <w:r w:rsidRPr="00116288">
              <w:rPr>
                <w:sz w:val="22"/>
                <w:szCs w:val="22"/>
                <w:lang w:val="ru-RU" w:eastAsia="ru-RU"/>
              </w:rPr>
              <w:t xml:space="preserve">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6B134A" w:rsidRDefault="00A26CE1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134A">
              <w:rPr>
                <w:bCs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6B134A" w:rsidRDefault="00A26CE1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134A">
              <w:rPr>
                <w:bCs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6B134A" w:rsidRDefault="00A26CE1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6B134A" w:rsidRDefault="00A26CE1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6B134A" w:rsidRDefault="00A26CE1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6B134A" w:rsidRDefault="00A26CE1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6B134A" w:rsidRDefault="00A26CE1" w:rsidP="005D7746">
            <w:pPr>
              <w:suppressAutoHyphens w:val="0"/>
              <w:rPr>
                <w:bCs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6B134A" w:rsidRDefault="00A26CE1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34</w:t>
            </w:r>
            <w:r w:rsidRPr="006B134A">
              <w:rPr>
                <w:bCs/>
                <w:sz w:val="22"/>
                <w:szCs w:val="22"/>
                <w:lang w:val="ru-RU" w:eastAsia="ru-RU"/>
              </w:rPr>
              <w:t>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6B134A" w:rsidRDefault="00A26CE1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134A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6B134A" w:rsidRDefault="00A26CE1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6B134A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</w:tr>
      <w:tr w:rsidR="00A26CE1" w:rsidRPr="00837AFA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A81EC5">
              <w:rPr>
                <w:color w:val="22272F"/>
                <w:sz w:val="22"/>
                <w:szCs w:val="22"/>
                <w:shd w:val="clear" w:color="auto" w:fill="FFFFFF"/>
                <w:lang w:val="ru-RU"/>
              </w:rPr>
              <w:t>Организация освещения территории, включая архитектурную подсветку зданий, строений, сооружений, в том числе с использованием энергосберегающих технологий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B7FD3" w:rsidRDefault="00A26CE1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CB7FD3">
              <w:rPr>
                <w:bCs/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B7FD3" w:rsidRDefault="00A26CE1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CB7FD3">
              <w:rPr>
                <w:bCs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B7FD3" w:rsidRDefault="00A26CE1" w:rsidP="005D7746">
            <w:pPr>
              <w:suppressAutoHyphens w:val="0"/>
              <w:rPr>
                <w:bCs/>
                <w:lang w:val="ru-RU" w:eastAsia="ru-RU"/>
              </w:rPr>
            </w:pPr>
            <w:r w:rsidRPr="00CB7FD3">
              <w:rPr>
                <w:bCs/>
                <w:lang w:val="ru-RU"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580667" w:rsidRDefault="00A26CE1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F36E2" w:rsidRDefault="00A26CE1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34</w:t>
            </w:r>
            <w:r w:rsidRPr="008F36E2">
              <w:rPr>
                <w:bCs/>
                <w:sz w:val="22"/>
                <w:szCs w:val="22"/>
                <w:lang w:val="ru-RU" w:eastAsia="ru-RU"/>
              </w:rPr>
              <w:t>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F36E2" w:rsidRDefault="00A26CE1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8F36E2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F36E2" w:rsidRDefault="00A26CE1" w:rsidP="005D7746">
            <w:pPr>
              <w:suppressAutoHyphens w:val="0"/>
              <w:jc w:val="right"/>
              <w:rPr>
                <w:bCs/>
                <w:lang w:val="ru-RU" w:eastAsia="ru-RU"/>
              </w:rPr>
            </w:pPr>
            <w:r w:rsidRPr="008F36E2">
              <w:rPr>
                <w:bCs/>
                <w:sz w:val="22"/>
                <w:szCs w:val="22"/>
                <w:lang w:val="ru-RU" w:eastAsia="ru-RU"/>
              </w:rPr>
              <w:t>2,0</w:t>
            </w:r>
          </w:p>
        </w:tc>
      </w:tr>
      <w:tr w:rsidR="00A26CE1" w:rsidRPr="00837AFA" w:rsidTr="00AB089E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A81EC5" w:rsidRDefault="00A26CE1" w:rsidP="008F36E2">
            <w:pPr>
              <w:suppressAutoHyphens w:val="0"/>
              <w:rPr>
                <w:color w:val="22272F"/>
                <w:shd w:val="clear" w:color="auto" w:fill="FFFFFF"/>
                <w:lang w:val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8F36E2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rPr>
                <w:b/>
                <w:lang w:val="ru-RU" w:eastAsia="ru-RU"/>
              </w:rPr>
            </w:pPr>
            <w:r w:rsidRPr="008F36E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rPr>
                <w:b/>
                <w:lang w:val="ru-RU" w:eastAsia="ru-RU"/>
              </w:rPr>
            </w:pPr>
            <w:r w:rsidRPr="008F36E2">
              <w:rPr>
                <w:sz w:val="22"/>
                <w:szCs w:val="22"/>
              </w:rPr>
              <w:t>430</w:t>
            </w:r>
            <w:r>
              <w:rPr>
                <w:sz w:val="22"/>
                <w:szCs w:val="22"/>
                <w:lang w:val="ru-RU"/>
              </w:rPr>
              <w:t>4</w:t>
            </w:r>
            <w:r w:rsidRPr="008F36E2">
              <w:rPr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rPr>
                <w:b/>
                <w:lang w:val="ru-RU" w:eastAsia="ru-RU"/>
              </w:rPr>
            </w:pPr>
            <w:r w:rsidRPr="008F36E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</w:tr>
      <w:tr w:rsidR="00A26CE1" w:rsidRPr="00837AFA" w:rsidTr="00AB089E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8F36E2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jc w:val="right"/>
            </w:pPr>
            <w:r w:rsidRPr="008F36E2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jc w:val="right"/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430</w:t>
            </w:r>
            <w:r>
              <w:rPr>
                <w:sz w:val="22"/>
                <w:szCs w:val="22"/>
                <w:lang w:val="ru-RU"/>
              </w:rPr>
              <w:t>4</w:t>
            </w:r>
            <w:r w:rsidRPr="008F36E2">
              <w:rPr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</w:tr>
      <w:tr w:rsidR="00A26CE1" w:rsidRPr="00837AFA" w:rsidTr="00AB089E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8F36E2">
            <w:pPr>
              <w:suppressAutoHyphens w:val="0"/>
              <w:rPr>
                <w:lang w:val="ru-RU" w:eastAsia="ru-RU"/>
              </w:rPr>
            </w:pPr>
            <w:r w:rsidRPr="008F36E2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jc w:val="right"/>
            </w:pPr>
            <w:r w:rsidRPr="008F36E2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jc w:val="right"/>
            </w:pPr>
            <w:r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430</w:t>
            </w:r>
            <w:r>
              <w:rPr>
                <w:sz w:val="22"/>
                <w:szCs w:val="22"/>
                <w:lang w:val="ru-RU"/>
              </w:rPr>
              <w:t>4</w:t>
            </w:r>
            <w:r w:rsidRPr="008F36E2">
              <w:rPr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</w:pPr>
            <w:r w:rsidRPr="008F36E2">
              <w:rPr>
                <w:sz w:val="22"/>
                <w:szCs w:val="22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</w:pPr>
            <w:r>
              <w:rPr>
                <w:sz w:val="22"/>
                <w:szCs w:val="22"/>
                <w:lang w:val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34,0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8F36E2" w:rsidRDefault="00A26CE1" w:rsidP="008F36E2">
            <w:pPr>
              <w:suppressAutoHyphens w:val="0"/>
              <w:jc w:val="right"/>
              <w:rPr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2,0</w:t>
            </w:r>
          </w:p>
        </w:tc>
      </w:tr>
      <w:tr w:rsidR="00A26CE1" w:rsidRPr="00116288" w:rsidTr="00DF3A5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Подпрграмма «Текущее содержание сельских территорий»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BE045B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365,5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BE045B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377,0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BE045B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462,7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BE045B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BE045B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BE045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242,7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BE045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BE045B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400,7</w:t>
            </w:r>
          </w:p>
        </w:tc>
      </w:tr>
      <w:tr w:rsidR="00A26CE1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6B134A" w:rsidRDefault="00A26CE1" w:rsidP="005D7746">
            <w:pPr>
              <w:suppressAutoHyphens w:val="0"/>
              <w:rPr>
                <w:lang w:val="ru-RU" w:eastAsia="ru-RU"/>
              </w:rPr>
            </w:pPr>
            <w:r w:rsidRPr="006B134A">
              <w:rPr>
                <w:sz w:val="22"/>
                <w:szCs w:val="22"/>
                <w:lang w:val="ru-RU" w:eastAsia="ru-RU"/>
              </w:rPr>
              <w:t>Прочие мероприятия по содержанию территории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6B134A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  <w:lang w:val="ru-RU"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6B134A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BE045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BE045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BE045B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A26CE1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B7FD3" w:rsidRDefault="00A26CE1" w:rsidP="006B134A">
            <w:pPr>
              <w:suppressAutoHyphens w:val="0"/>
              <w:rPr>
                <w:highlight w:val="yellow"/>
                <w:lang w:val="ru-RU" w:eastAsia="ru-RU"/>
              </w:rPr>
            </w:pPr>
            <w:r w:rsidRPr="003B4016">
              <w:rPr>
                <w:sz w:val="22"/>
                <w:szCs w:val="22"/>
                <w:lang w:val="ru-RU" w:eastAsia="ru-RU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B7FD3" w:rsidRDefault="00A26CE1" w:rsidP="006B134A">
            <w:pPr>
              <w:suppressAutoHyphens w:val="0"/>
              <w:jc w:val="right"/>
              <w:rPr>
                <w:highlight w:val="yellow"/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B7FD3" w:rsidRDefault="00A26CE1" w:rsidP="006B134A">
            <w:pPr>
              <w:suppressAutoHyphens w:val="0"/>
              <w:jc w:val="right"/>
              <w:rPr>
                <w:highlight w:val="yellow"/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B134A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</w:t>
            </w:r>
            <w:r>
              <w:rPr>
                <w:sz w:val="22"/>
                <w:szCs w:val="22"/>
                <w:lang w:val="ru-RU" w:eastAsia="ru-RU"/>
              </w:rPr>
              <w:t>4</w:t>
            </w: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6B134A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6B134A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6B134A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B134A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B134A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6B134A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A26CE1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CB7FD3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B7FD3" w:rsidRDefault="00A26CE1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CB7FD3" w:rsidRDefault="00A26CE1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CB7FD3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430</w:t>
            </w:r>
            <w:r>
              <w:rPr>
                <w:sz w:val="22"/>
                <w:szCs w:val="22"/>
                <w:lang w:val="ru-RU" w:eastAsia="ru-RU"/>
              </w:rPr>
              <w:t>4</w:t>
            </w: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CB7FD3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CB7FD3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CB7FD3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CB7FD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CB7FD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CB7FD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62,0</w:t>
            </w:r>
          </w:p>
        </w:tc>
      </w:tr>
      <w:tr w:rsidR="00A26CE1" w:rsidRPr="00355CBB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355CBB" w:rsidRDefault="00A26CE1" w:rsidP="00CB7FD3">
            <w:pPr>
              <w:suppressAutoHyphens w:val="0"/>
              <w:rPr>
                <w:b/>
                <w:lang w:val="ru-RU" w:eastAsia="ru-RU"/>
              </w:rPr>
            </w:pPr>
            <w:r w:rsidRPr="00355CBB">
              <w:rPr>
                <w:b/>
                <w:sz w:val="22"/>
                <w:lang w:val="ru-RU" w:eastAsia="ru-RU"/>
              </w:rPr>
              <w:t>Муниципальная программа Козловского сельского поселения "Профилактика терроризма и противодействие экстремизму на территории Козловского сельского поселения на 2020-2024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355CBB" w:rsidRDefault="00A26CE1" w:rsidP="00CB7FD3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355CBB" w:rsidRDefault="00A26CE1" w:rsidP="00CB7FD3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CB7FD3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CB7FD3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CB7FD3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CB7FD3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CB7FD3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B36A3C" w:rsidRDefault="00A26CE1" w:rsidP="00CB7FD3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B36A3C">
              <w:rPr>
                <w:b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B36A3C" w:rsidRDefault="00A26CE1" w:rsidP="00CB7FD3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B36A3C">
              <w:rPr>
                <w:b/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B36A3C" w:rsidRDefault="00A26CE1" w:rsidP="00CB7FD3">
            <w:pPr>
              <w:suppressAutoHyphens w:val="0"/>
              <w:jc w:val="right"/>
              <w:rPr>
                <w:b/>
                <w:lang w:val="ru-RU" w:eastAsia="ru-RU"/>
              </w:rPr>
            </w:pPr>
            <w:r w:rsidRPr="00B36A3C">
              <w:rPr>
                <w:b/>
                <w:sz w:val="22"/>
                <w:szCs w:val="22"/>
                <w:lang w:val="ru-RU" w:eastAsia="ru-RU"/>
              </w:rPr>
              <w:t>5,0</w:t>
            </w:r>
          </w:p>
        </w:tc>
      </w:tr>
      <w:tr w:rsidR="00A26CE1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A26CE1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A26CE1" w:rsidRPr="00CB7FD3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31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42300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02440E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5,0</w:t>
            </w:r>
          </w:p>
        </w:tc>
      </w:tr>
      <w:tr w:rsidR="00A26CE1" w:rsidRPr="00DB71CB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7A7DC4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 w:rsidRPr="007A7DC4">
              <w:rPr>
                <w:b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7A7DC4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7A7DC4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7A7DC4" w:rsidRDefault="00A26CE1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7A7DC4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7A7DC4" w:rsidRDefault="00A26CE1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7A7DC4" w:rsidRDefault="00A26CE1" w:rsidP="005D7746">
            <w:pPr>
              <w:suppressAutoHyphens w:val="0"/>
              <w:rPr>
                <w:b/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7A7DC4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7A7DC4" w:rsidRDefault="00A26CE1" w:rsidP="009C3CE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1919,3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7A7DC4" w:rsidRDefault="00A26CE1" w:rsidP="00F937C4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888,4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7A7DC4" w:rsidRDefault="00A26CE1" w:rsidP="009C3CE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lang w:val="ru-RU" w:eastAsia="ru-RU"/>
              </w:rPr>
              <w:t>823,6</w:t>
            </w:r>
          </w:p>
        </w:tc>
      </w:tr>
      <w:tr w:rsidR="00A26CE1" w:rsidRPr="00116288" w:rsidTr="00DF3A5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24,2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6C107D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FC404B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FC404B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eastAsia="ru-RU"/>
              </w:rPr>
            </w:pPr>
            <w:r w:rsidRPr="00116288">
              <w:rPr>
                <w:sz w:val="22"/>
                <w:szCs w:val="22"/>
                <w:lang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2,6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FC404B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FC404B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FC404B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D92DD4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116288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       </w:t>
            </w:r>
            <w:r>
              <w:rPr>
                <w:sz w:val="22"/>
                <w:szCs w:val="22"/>
                <w:lang w:val="ru-RU" w:eastAsia="ru-RU"/>
              </w:rPr>
              <w:t>275,4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FC404B" w:rsidRDefault="00A26CE1" w:rsidP="00116288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284,9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116288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295,2</w:t>
            </w:r>
          </w:p>
        </w:tc>
      </w:tr>
      <w:tr w:rsidR="00A26CE1" w:rsidRPr="00F81752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44010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116288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F81752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44010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3,2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F81752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Финансовый контроль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44501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15,0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116288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116288" w:rsidTr="00DF3A5F">
        <w:trPr>
          <w:trHeight w:val="7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29,9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30,8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80667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38684D" w:rsidRDefault="00A26CE1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14,3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14,6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по пожарной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404C1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Обеспечение пожарной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404C1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404C1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404C1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404C1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153,5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38684D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80,0</w:t>
            </w:r>
          </w:p>
        </w:tc>
      </w:tr>
      <w:tr w:rsidR="00A26CE1" w:rsidRPr="006B134A" w:rsidTr="00CA4D92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826AB4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116288" w:rsidRDefault="00A26CE1" w:rsidP="00826AB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116288" w:rsidRDefault="00A26CE1" w:rsidP="00826AB4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116288" w:rsidRDefault="00A26CE1" w:rsidP="00826AB4">
            <w:pPr>
              <w:suppressAutoHyphens w:val="0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116288" w:rsidRDefault="00A26CE1" w:rsidP="00826AB4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4</w:t>
            </w:r>
            <w:r w:rsidRPr="006B134A">
              <w:rPr>
                <w:sz w:val="22"/>
                <w:szCs w:val="22"/>
                <w:lang w:val="ru-RU"/>
              </w:rPr>
              <w:t>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826AB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826AB4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826AB4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6AB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194,7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6AB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Default="00A26CE1" w:rsidP="00826AB4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</w:tr>
      <w:tr w:rsidR="00A26CE1" w:rsidRPr="006B134A" w:rsidTr="00F4227A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CE1" w:rsidRDefault="00A26CE1" w:rsidP="006B134A">
            <w:pPr>
              <w:suppressAutoHyphens w:val="0"/>
              <w:rPr>
                <w:lang w:val="ru-RU" w:eastAsia="ru-RU"/>
              </w:rPr>
            </w:pPr>
            <w:r w:rsidRPr="00FF764D"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6B134A" w:rsidRDefault="00A26CE1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6B134A" w:rsidRDefault="00A26CE1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6B134A" w:rsidRDefault="00A26CE1" w:rsidP="006B134A">
            <w:pPr>
              <w:suppressAutoHyphens w:val="0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6B134A" w:rsidRDefault="00A26CE1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4</w:t>
            </w:r>
            <w:r w:rsidRPr="006B134A">
              <w:rPr>
                <w:sz w:val="22"/>
                <w:szCs w:val="22"/>
                <w:lang w:val="ru-RU"/>
              </w:rPr>
              <w:t>2340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6B134A" w:rsidRDefault="00A26CE1" w:rsidP="006B134A">
            <w:pPr>
              <w:suppressAutoHyphens w:val="0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6B134A" w:rsidRDefault="00A26CE1" w:rsidP="006B134A">
            <w:pPr>
              <w:suppressAutoHyphens w:val="0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6B134A" w:rsidRDefault="00A26CE1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6B134A" w:rsidRDefault="00A26CE1" w:rsidP="006B134A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/>
              </w:rPr>
              <w:t>194,7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6B134A" w:rsidRDefault="00A26CE1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  <w:lang w:val="ru-RU"/>
              </w:rPr>
              <w:t>0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26CE1" w:rsidRPr="006B134A" w:rsidRDefault="00A26CE1" w:rsidP="006B134A">
            <w:pPr>
              <w:suppressAutoHyphens w:val="0"/>
              <w:jc w:val="right"/>
              <w:rPr>
                <w:lang w:val="ru-RU" w:eastAsia="ru-RU"/>
              </w:rPr>
            </w:pPr>
            <w:r w:rsidRPr="006B134A">
              <w:rPr>
                <w:sz w:val="22"/>
                <w:szCs w:val="22"/>
                <w:lang w:val="ru-RU"/>
              </w:rPr>
              <w:t>0</w:t>
            </w:r>
          </w:p>
        </w:tc>
      </w:tr>
      <w:tr w:rsidR="00A26CE1" w:rsidRPr="00116288" w:rsidTr="00DF3A5F">
        <w:trPr>
          <w:trHeight w:val="132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683,6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683,6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683,6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683,6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363,2</w:t>
            </w:r>
          </w:p>
        </w:tc>
      </w:tr>
      <w:tr w:rsidR="00A26CE1" w:rsidRPr="00116288" w:rsidTr="00DF3A5F">
        <w:trPr>
          <w:trHeight w:val="9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44107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D74252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      </w:t>
            </w:r>
            <w:r>
              <w:rPr>
                <w:sz w:val="22"/>
                <w:szCs w:val="22"/>
                <w:lang w:val="ru-RU" w:eastAsia="ru-RU"/>
              </w:rPr>
              <w:t>401,4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D7425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D74252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1,4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lang w:val="ru-RU" w:eastAsia="ru-RU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</w:t>
            </w: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41130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4,1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F7417C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116288" w:rsidTr="00DF3A5F">
        <w:trPr>
          <w:trHeight w:val="126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86,8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87,4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90,1</w:t>
            </w:r>
          </w:p>
        </w:tc>
      </w:tr>
      <w:tr w:rsidR="00A26CE1" w:rsidRPr="00116288" w:rsidTr="00DF3A5F">
        <w:trPr>
          <w:trHeight w:val="199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A26CE1" w:rsidRPr="00116288" w:rsidTr="00DF3A5F">
        <w:trPr>
          <w:trHeight w:val="2145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A26CE1" w:rsidRPr="00116288" w:rsidTr="00DF3A5F">
        <w:trPr>
          <w:trHeight w:val="630"/>
        </w:trPr>
        <w:tc>
          <w:tcPr>
            <w:tcW w:w="3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Администрация Козловского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A26CE1" w:rsidRPr="00116288" w:rsidTr="00DF3A5F">
        <w:trPr>
          <w:trHeight w:val="315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rPr>
                <w:lang w:val="ru-RU" w:eastAsia="ru-RU"/>
              </w:rPr>
            </w:pPr>
            <w:r w:rsidRPr="009C3CE6">
              <w:rPr>
                <w:sz w:val="22"/>
                <w:szCs w:val="22"/>
                <w:lang w:val="ru-RU" w:eastAsia="ru-RU"/>
              </w:rPr>
              <w:t>Погашение процентов по бюджетному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80667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80667">
            <w:pPr>
              <w:suppressAutoHyphens w:val="0"/>
              <w:jc w:val="right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919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8C56F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  <w:r w:rsidRPr="008C56F8">
              <w:rPr>
                <w:sz w:val="22"/>
                <w:szCs w:val="22"/>
                <w:lang w:val="ru-RU" w:eastAsia="ru-RU"/>
              </w:rPr>
              <w:t>8,5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A26CE1" w:rsidRPr="00116288" w:rsidTr="00DF3A5F">
        <w:trPr>
          <w:trHeight w:val="351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b/>
                <w:lang w:val="ru-RU" w:eastAsia="ru-RU"/>
              </w:rPr>
            </w:pPr>
            <w:r w:rsidRPr="00116288">
              <w:rPr>
                <w:b/>
                <w:sz w:val="22"/>
                <w:szCs w:val="22"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116288" w:rsidRDefault="00A26CE1" w:rsidP="005D7746">
            <w:pPr>
              <w:suppressAutoHyphens w:val="0"/>
              <w:rPr>
                <w:lang w:val="ru-RU" w:eastAsia="ru-RU"/>
              </w:rPr>
            </w:pPr>
            <w:r w:rsidRPr="00116288"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6486,7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3701,7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26CE1" w:rsidRPr="009C3CE6" w:rsidRDefault="00A26CE1" w:rsidP="005D7746">
            <w:pPr>
              <w:suppressAutoHyphens w:val="0"/>
              <w:jc w:val="right"/>
              <w:rPr>
                <w:b/>
                <w:lang w:val="ru-RU" w:eastAsia="ru-RU"/>
              </w:rPr>
            </w:pPr>
            <w:r>
              <w:rPr>
                <w:b/>
                <w:sz w:val="22"/>
                <w:szCs w:val="22"/>
                <w:lang w:val="ru-RU" w:eastAsia="ru-RU"/>
              </w:rPr>
              <w:t>4182,9</w:t>
            </w:r>
          </w:p>
        </w:tc>
      </w:tr>
    </w:tbl>
    <w:p w:rsidR="00A26CE1" w:rsidRDefault="00A26CE1" w:rsidP="008769A2">
      <w:pPr>
        <w:rPr>
          <w:sz w:val="28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</w:t>
      </w: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FF336A">
      <w:pPr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sz w:val="20"/>
          <w:szCs w:val="20"/>
          <w:lang w:val="ru-RU"/>
        </w:rPr>
      </w:pPr>
    </w:p>
    <w:p w:rsidR="00A26CE1" w:rsidRDefault="00A26CE1" w:rsidP="008769A2">
      <w:pPr>
        <w:jc w:val="right"/>
        <w:rPr>
          <w:iCs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         </w:t>
      </w:r>
      <w:r>
        <w:rPr>
          <w:iCs/>
          <w:lang w:val="ru-RU"/>
        </w:rPr>
        <w:t>Приложение № 7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lang w:val="ru-RU"/>
        </w:rPr>
        <w:t xml:space="preserve">                                           </w:t>
      </w:r>
      <w:r>
        <w:rPr>
          <w:sz w:val="20"/>
          <w:lang w:val="ru-RU"/>
        </w:rPr>
        <w:t xml:space="preserve">                                          </w:t>
      </w:r>
      <w:r>
        <w:rPr>
          <w:iCs/>
          <w:sz w:val="20"/>
          <w:szCs w:val="20"/>
          <w:lang w:val="ru-RU"/>
        </w:rPr>
        <w:t>к решению</w:t>
      </w:r>
      <w:r w:rsidRPr="00DD630C">
        <w:rPr>
          <w:iCs/>
          <w:sz w:val="20"/>
          <w:szCs w:val="20"/>
          <w:lang w:val="ru-RU"/>
        </w:rPr>
        <w:t xml:space="preserve"> </w:t>
      </w:r>
      <w:r>
        <w:rPr>
          <w:iCs/>
          <w:sz w:val="20"/>
          <w:szCs w:val="20"/>
          <w:lang w:val="ru-RU"/>
        </w:rPr>
        <w:t>С</w:t>
      </w:r>
      <w:r w:rsidRPr="00DD630C">
        <w:rPr>
          <w:iCs/>
          <w:sz w:val="20"/>
          <w:szCs w:val="20"/>
          <w:lang w:val="ru-RU"/>
        </w:rPr>
        <w:t xml:space="preserve">овета Депутатов </w:t>
      </w:r>
      <w:r w:rsidRPr="00D0655C">
        <w:rPr>
          <w:color w:val="000000"/>
          <w:sz w:val="20"/>
          <w:szCs w:val="20"/>
          <w:lang w:val="ru-RU"/>
        </w:rPr>
        <w:t>Козловского</w:t>
      </w:r>
    </w:p>
    <w:p w:rsidR="00A26CE1" w:rsidRPr="00DD630C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сельского поселения № 20 от 30.12.2020г.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 w:rsidRPr="00DD630C">
        <w:rPr>
          <w:iCs/>
          <w:sz w:val="20"/>
          <w:szCs w:val="20"/>
          <w:lang w:val="ru-RU"/>
        </w:rPr>
        <w:t xml:space="preserve">«О бюджете </w:t>
      </w:r>
      <w:r w:rsidRPr="00472E2A">
        <w:rPr>
          <w:sz w:val="20"/>
          <w:szCs w:val="20"/>
          <w:lang w:val="ru-RU"/>
        </w:rPr>
        <w:t>Козловского</w:t>
      </w:r>
      <w:r w:rsidRPr="00DD630C">
        <w:rPr>
          <w:iCs/>
          <w:sz w:val="20"/>
          <w:szCs w:val="20"/>
          <w:lang w:val="ru-RU"/>
        </w:rPr>
        <w:t xml:space="preserve"> се</w:t>
      </w:r>
      <w:r>
        <w:rPr>
          <w:iCs/>
          <w:sz w:val="20"/>
          <w:szCs w:val="20"/>
          <w:lang w:val="ru-RU"/>
        </w:rPr>
        <w:t>льского поселения на 2021</w:t>
      </w:r>
      <w:r w:rsidRPr="00DD630C">
        <w:rPr>
          <w:iCs/>
          <w:sz w:val="20"/>
          <w:szCs w:val="20"/>
          <w:lang w:val="ru-RU"/>
        </w:rPr>
        <w:t xml:space="preserve"> год</w:t>
      </w:r>
      <w:r>
        <w:rPr>
          <w:iCs/>
          <w:sz w:val="20"/>
          <w:szCs w:val="20"/>
          <w:lang w:val="ru-RU"/>
        </w:rPr>
        <w:t xml:space="preserve"> и    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на плановый период 2022-2023годов</w:t>
      </w:r>
      <w:r w:rsidRPr="00DD630C">
        <w:rPr>
          <w:iCs/>
          <w:sz w:val="20"/>
          <w:szCs w:val="20"/>
          <w:lang w:val="ru-RU"/>
        </w:rPr>
        <w:t>»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( в редакции решения Совета депутатов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Козловского сельского поселения №13</w:t>
      </w:r>
      <w:r w:rsidRPr="00FF336A">
        <w:rPr>
          <w:iCs/>
          <w:sz w:val="20"/>
          <w:szCs w:val="20"/>
          <w:lang w:val="ru-RU"/>
        </w:rPr>
        <w:t xml:space="preserve"> 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от 08.10.2021 года)</w:t>
      </w: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</w:p>
    <w:p w:rsidR="00A26CE1" w:rsidRPr="00FF336A" w:rsidRDefault="00A26CE1" w:rsidP="00FF336A">
      <w:pPr>
        <w:jc w:val="center"/>
        <w:rPr>
          <w:b/>
          <w:sz w:val="28"/>
          <w:szCs w:val="28"/>
          <w:lang w:val="ru-RU" w:eastAsia="ru-RU"/>
        </w:rPr>
      </w:pPr>
      <w:r w:rsidRPr="00FF336A">
        <w:rPr>
          <w:b/>
          <w:sz w:val="28"/>
          <w:szCs w:val="28"/>
          <w:lang w:val="ru-RU" w:eastAsia="ru-RU"/>
        </w:rPr>
        <w:t>Источники внутреннего финансирования дефицита бюджета Козловского сельского поселения на 2021 год и на плановый период 2022 и 2023 годов</w:t>
      </w:r>
    </w:p>
    <w:p w:rsidR="00A26CE1" w:rsidRDefault="00A26CE1" w:rsidP="00FF336A">
      <w:pPr>
        <w:jc w:val="right"/>
        <w:rPr>
          <w:lang w:val="ru-RU" w:eastAsia="ru-RU"/>
        </w:rPr>
      </w:pPr>
    </w:p>
    <w:p w:rsidR="00A26CE1" w:rsidRDefault="00A26CE1" w:rsidP="00FF336A">
      <w:pPr>
        <w:jc w:val="right"/>
        <w:rPr>
          <w:lang w:val="ru-RU" w:eastAsia="ru-RU"/>
        </w:rPr>
      </w:pPr>
    </w:p>
    <w:p w:rsidR="00A26CE1" w:rsidRDefault="00A26CE1" w:rsidP="00FF336A">
      <w:pPr>
        <w:jc w:val="right"/>
        <w:rPr>
          <w:iCs/>
          <w:sz w:val="20"/>
          <w:szCs w:val="20"/>
          <w:lang w:val="ru-RU"/>
        </w:rPr>
      </w:pPr>
    </w:p>
    <w:tbl>
      <w:tblPr>
        <w:tblW w:w="1029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60"/>
        <w:gridCol w:w="2977"/>
        <w:gridCol w:w="1400"/>
        <w:gridCol w:w="1420"/>
        <w:gridCol w:w="1240"/>
      </w:tblGrid>
      <w:tr w:rsidR="00A26CE1" w:rsidRPr="00394131" w:rsidTr="00FF336A">
        <w:trPr>
          <w:trHeight w:val="20"/>
        </w:trPr>
        <w:tc>
          <w:tcPr>
            <w:tcW w:w="3260" w:type="dxa"/>
            <w:vMerge w:val="restart"/>
            <w:noWrap/>
            <w:vAlign w:val="center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Код</w:t>
            </w:r>
          </w:p>
        </w:tc>
        <w:tc>
          <w:tcPr>
            <w:tcW w:w="2977" w:type="dxa"/>
            <w:vMerge w:val="restart"/>
            <w:vAlign w:val="center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Наименование</w:t>
            </w:r>
          </w:p>
        </w:tc>
        <w:tc>
          <w:tcPr>
            <w:tcW w:w="4060" w:type="dxa"/>
            <w:gridSpan w:val="3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Сумма (тыс.руб.)</w:t>
            </w:r>
          </w:p>
        </w:tc>
      </w:tr>
      <w:tr w:rsidR="00A26CE1" w:rsidRPr="00394131" w:rsidTr="00FF336A">
        <w:trPr>
          <w:trHeight w:val="20"/>
        </w:trPr>
        <w:tc>
          <w:tcPr>
            <w:tcW w:w="3260" w:type="dxa"/>
            <w:vMerge/>
            <w:vAlign w:val="center"/>
          </w:tcPr>
          <w:p w:rsidR="00A26CE1" w:rsidRPr="00394131" w:rsidRDefault="00A26CE1" w:rsidP="006B68B6">
            <w:pPr>
              <w:rPr>
                <w:lang w:eastAsia="ru-RU"/>
              </w:rPr>
            </w:pPr>
          </w:p>
        </w:tc>
        <w:tc>
          <w:tcPr>
            <w:tcW w:w="2977" w:type="dxa"/>
            <w:vMerge/>
            <w:vAlign w:val="center"/>
          </w:tcPr>
          <w:p w:rsidR="00A26CE1" w:rsidRPr="00394131" w:rsidRDefault="00A26CE1" w:rsidP="006B68B6">
            <w:pPr>
              <w:rPr>
                <w:lang w:eastAsia="ru-RU"/>
              </w:rPr>
            </w:pPr>
          </w:p>
        </w:tc>
        <w:tc>
          <w:tcPr>
            <w:tcW w:w="1400" w:type="dxa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2021 год</w:t>
            </w:r>
          </w:p>
        </w:tc>
        <w:tc>
          <w:tcPr>
            <w:tcW w:w="1420" w:type="dxa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2022 год</w:t>
            </w:r>
          </w:p>
        </w:tc>
        <w:tc>
          <w:tcPr>
            <w:tcW w:w="1240" w:type="dxa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2023 год</w:t>
            </w:r>
          </w:p>
        </w:tc>
      </w:tr>
      <w:tr w:rsidR="00A26CE1" w:rsidRPr="00394131" w:rsidTr="00FF336A">
        <w:trPr>
          <w:trHeight w:val="20"/>
        </w:trPr>
        <w:tc>
          <w:tcPr>
            <w:tcW w:w="3260" w:type="dxa"/>
            <w:noWrap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1</w:t>
            </w:r>
          </w:p>
        </w:tc>
        <w:tc>
          <w:tcPr>
            <w:tcW w:w="2977" w:type="dxa"/>
            <w:noWrap/>
            <w:vAlign w:val="bottom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2</w:t>
            </w:r>
          </w:p>
        </w:tc>
        <w:tc>
          <w:tcPr>
            <w:tcW w:w="1400" w:type="dxa"/>
            <w:noWrap/>
            <w:vAlign w:val="bottom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3</w:t>
            </w:r>
          </w:p>
        </w:tc>
        <w:tc>
          <w:tcPr>
            <w:tcW w:w="1420" w:type="dxa"/>
            <w:noWrap/>
            <w:vAlign w:val="bottom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4</w:t>
            </w:r>
          </w:p>
        </w:tc>
        <w:tc>
          <w:tcPr>
            <w:tcW w:w="1240" w:type="dxa"/>
            <w:noWrap/>
            <w:vAlign w:val="bottom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5</w:t>
            </w:r>
          </w:p>
        </w:tc>
      </w:tr>
      <w:tr w:rsidR="00A26CE1" w:rsidRPr="00394131" w:rsidTr="00FF336A">
        <w:trPr>
          <w:trHeight w:val="20"/>
        </w:trPr>
        <w:tc>
          <w:tcPr>
            <w:tcW w:w="3260" w:type="dxa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000 01 00 00 00 00 0000 000</w:t>
            </w:r>
          </w:p>
        </w:tc>
        <w:tc>
          <w:tcPr>
            <w:tcW w:w="2977" w:type="dxa"/>
          </w:tcPr>
          <w:p w:rsidR="00A26CE1" w:rsidRPr="00E860BE" w:rsidRDefault="00A26CE1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ИСТОЧНИКИ  ВНУТРЕННЕГО ФИНАНСИРОВАНИЯ ДЕФИЦИТОВ  БЮДЖЕТОВ</w:t>
            </w:r>
          </w:p>
        </w:tc>
        <w:tc>
          <w:tcPr>
            <w:tcW w:w="1400" w:type="dxa"/>
            <w:noWrap/>
            <w:vAlign w:val="bottom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1554,5</w:t>
            </w:r>
          </w:p>
        </w:tc>
        <w:tc>
          <w:tcPr>
            <w:tcW w:w="1420" w:type="dxa"/>
            <w:noWrap/>
            <w:vAlign w:val="bottom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234,4</w:t>
            </w:r>
          </w:p>
        </w:tc>
        <w:tc>
          <w:tcPr>
            <w:tcW w:w="1240" w:type="dxa"/>
            <w:noWrap/>
            <w:vAlign w:val="bottom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A26CE1" w:rsidRPr="00394131" w:rsidTr="00FF336A">
        <w:trPr>
          <w:trHeight w:val="20"/>
        </w:trPr>
        <w:tc>
          <w:tcPr>
            <w:tcW w:w="3260" w:type="dxa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000 01 05 00 00 00 0000 000</w:t>
            </w:r>
          </w:p>
        </w:tc>
        <w:tc>
          <w:tcPr>
            <w:tcW w:w="2977" w:type="dxa"/>
          </w:tcPr>
          <w:p w:rsidR="00A26CE1" w:rsidRPr="00E860BE" w:rsidRDefault="00A26CE1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00" w:type="dxa"/>
            <w:noWrap/>
            <w:vAlign w:val="bottom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1554,5</w:t>
            </w:r>
          </w:p>
        </w:tc>
        <w:tc>
          <w:tcPr>
            <w:tcW w:w="1420" w:type="dxa"/>
            <w:noWrap/>
            <w:vAlign w:val="bottom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234,4</w:t>
            </w:r>
          </w:p>
        </w:tc>
        <w:tc>
          <w:tcPr>
            <w:tcW w:w="1240" w:type="dxa"/>
            <w:noWrap/>
            <w:vAlign w:val="bottom"/>
          </w:tcPr>
          <w:p w:rsidR="00A26CE1" w:rsidRPr="00394131" w:rsidRDefault="00A26CE1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0</w:t>
            </w:r>
          </w:p>
        </w:tc>
      </w:tr>
      <w:tr w:rsidR="00A26CE1" w:rsidRPr="00394131" w:rsidTr="00FF336A">
        <w:trPr>
          <w:trHeight w:val="20"/>
        </w:trPr>
        <w:tc>
          <w:tcPr>
            <w:tcW w:w="3260" w:type="dxa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000 01 05 00 00 00 0000 500</w:t>
            </w:r>
          </w:p>
        </w:tc>
        <w:tc>
          <w:tcPr>
            <w:tcW w:w="2977" w:type="dxa"/>
          </w:tcPr>
          <w:p w:rsidR="00A26CE1" w:rsidRPr="00394131" w:rsidRDefault="00A26CE1" w:rsidP="006B68B6">
            <w:pPr>
              <w:rPr>
                <w:lang w:eastAsia="ru-RU"/>
              </w:rPr>
            </w:pPr>
            <w:r w:rsidRPr="00394131">
              <w:rPr>
                <w:lang w:eastAsia="ru-RU"/>
              </w:rPr>
              <w:t>Увеличение остатков средств бюджетов</w:t>
            </w:r>
          </w:p>
        </w:tc>
        <w:tc>
          <w:tcPr>
            <w:tcW w:w="1400" w:type="dxa"/>
            <w:noWrap/>
            <w:vAlign w:val="bottom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5332,2</w:t>
            </w:r>
          </w:p>
        </w:tc>
        <w:tc>
          <w:tcPr>
            <w:tcW w:w="1420" w:type="dxa"/>
            <w:noWrap/>
            <w:vAlign w:val="bottom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3467,3</w:t>
            </w:r>
          </w:p>
        </w:tc>
        <w:tc>
          <w:tcPr>
            <w:tcW w:w="1240" w:type="dxa"/>
            <w:noWrap/>
            <w:vAlign w:val="bottom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3943,6</w:t>
            </w:r>
          </w:p>
        </w:tc>
      </w:tr>
      <w:tr w:rsidR="00A26CE1" w:rsidRPr="00394131" w:rsidTr="00FF336A">
        <w:trPr>
          <w:trHeight w:val="20"/>
        </w:trPr>
        <w:tc>
          <w:tcPr>
            <w:tcW w:w="3260" w:type="dxa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000 01 05 02 00 00 0000 500</w:t>
            </w:r>
          </w:p>
        </w:tc>
        <w:tc>
          <w:tcPr>
            <w:tcW w:w="2977" w:type="dxa"/>
          </w:tcPr>
          <w:p w:rsidR="00A26CE1" w:rsidRPr="00E860BE" w:rsidRDefault="00A26CE1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Увеличение прочих остатков средств бюджетов</w:t>
            </w:r>
          </w:p>
        </w:tc>
        <w:tc>
          <w:tcPr>
            <w:tcW w:w="1400" w:type="dxa"/>
            <w:noWrap/>
            <w:vAlign w:val="bottom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5332,2</w:t>
            </w:r>
          </w:p>
        </w:tc>
        <w:tc>
          <w:tcPr>
            <w:tcW w:w="1420" w:type="dxa"/>
            <w:noWrap/>
            <w:vAlign w:val="bottom"/>
          </w:tcPr>
          <w:p w:rsidR="00A26CE1" w:rsidRPr="00394131" w:rsidRDefault="00A26CE1" w:rsidP="006B68B6">
            <w:pPr>
              <w:jc w:val="right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3467,3</w:t>
            </w:r>
          </w:p>
        </w:tc>
        <w:tc>
          <w:tcPr>
            <w:tcW w:w="1240" w:type="dxa"/>
            <w:noWrap/>
            <w:vAlign w:val="bottom"/>
          </w:tcPr>
          <w:p w:rsidR="00A26CE1" w:rsidRPr="00394131" w:rsidRDefault="00A26CE1" w:rsidP="006B68B6">
            <w:pPr>
              <w:jc w:val="right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3943,6</w:t>
            </w:r>
          </w:p>
        </w:tc>
      </w:tr>
      <w:tr w:rsidR="00A26CE1" w:rsidRPr="00394131" w:rsidTr="00FF336A">
        <w:trPr>
          <w:trHeight w:val="20"/>
        </w:trPr>
        <w:tc>
          <w:tcPr>
            <w:tcW w:w="3260" w:type="dxa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000 01 05 02 01 00 0000 510</w:t>
            </w:r>
          </w:p>
        </w:tc>
        <w:tc>
          <w:tcPr>
            <w:tcW w:w="2977" w:type="dxa"/>
          </w:tcPr>
          <w:p w:rsidR="00A26CE1" w:rsidRPr="00E860BE" w:rsidRDefault="00A26CE1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400" w:type="dxa"/>
            <w:noWrap/>
            <w:vAlign w:val="bottom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5332,2</w:t>
            </w:r>
          </w:p>
        </w:tc>
        <w:tc>
          <w:tcPr>
            <w:tcW w:w="1420" w:type="dxa"/>
            <w:noWrap/>
            <w:vAlign w:val="bottom"/>
          </w:tcPr>
          <w:p w:rsidR="00A26CE1" w:rsidRPr="00394131" w:rsidRDefault="00A26CE1" w:rsidP="006B68B6">
            <w:pPr>
              <w:jc w:val="right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3467,3</w:t>
            </w:r>
          </w:p>
        </w:tc>
        <w:tc>
          <w:tcPr>
            <w:tcW w:w="1240" w:type="dxa"/>
            <w:noWrap/>
            <w:vAlign w:val="bottom"/>
          </w:tcPr>
          <w:p w:rsidR="00A26CE1" w:rsidRPr="00394131" w:rsidRDefault="00A26CE1" w:rsidP="006B68B6">
            <w:pPr>
              <w:jc w:val="right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3943,6</w:t>
            </w:r>
          </w:p>
        </w:tc>
      </w:tr>
      <w:tr w:rsidR="00A26CE1" w:rsidRPr="00394131" w:rsidTr="00FF336A">
        <w:trPr>
          <w:trHeight w:val="458"/>
        </w:trPr>
        <w:tc>
          <w:tcPr>
            <w:tcW w:w="3260" w:type="dxa"/>
            <w:vMerge w:val="restart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000 01 05 02 01 05 0000 510</w:t>
            </w:r>
          </w:p>
        </w:tc>
        <w:tc>
          <w:tcPr>
            <w:tcW w:w="2977" w:type="dxa"/>
            <w:vMerge w:val="restart"/>
          </w:tcPr>
          <w:p w:rsidR="00A26CE1" w:rsidRPr="00E860BE" w:rsidRDefault="00A26CE1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vMerge w:val="restart"/>
            <w:noWrap/>
            <w:vAlign w:val="bottom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5332,2</w:t>
            </w:r>
          </w:p>
        </w:tc>
        <w:tc>
          <w:tcPr>
            <w:tcW w:w="1420" w:type="dxa"/>
            <w:vMerge w:val="restart"/>
            <w:noWrap/>
            <w:vAlign w:val="bottom"/>
          </w:tcPr>
          <w:p w:rsidR="00A26CE1" w:rsidRPr="00394131" w:rsidRDefault="00A26CE1" w:rsidP="006B68B6">
            <w:pPr>
              <w:jc w:val="right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3467,3</w:t>
            </w:r>
          </w:p>
        </w:tc>
        <w:tc>
          <w:tcPr>
            <w:tcW w:w="1240" w:type="dxa"/>
            <w:vMerge w:val="restart"/>
            <w:noWrap/>
            <w:vAlign w:val="bottom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-</w:t>
            </w:r>
            <w:r>
              <w:rPr>
                <w:lang w:val="ru-RU" w:eastAsia="ru-RU"/>
              </w:rPr>
              <w:t>3943,6</w:t>
            </w:r>
          </w:p>
        </w:tc>
      </w:tr>
      <w:tr w:rsidR="00A26CE1" w:rsidRPr="00394131" w:rsidTr="00FF336A">
        <w:trPr>
          <w:trHeight w:val="458"/>
        </w:trPr>
        <w:tc>
          <w:tcPr>
            <w:tcW w:w="3260" w:type="dxa"/>
            <w:vMerge/>
            <w:vAlign w:val="center"/>
          </w:tcPr>
          <w:p w:rsidR="00A26CE1" w:rsidRPr="00394131" w:rsidRDefault="00A26CE1" w:rsidP="006B68B6">
            <w:pPr>
              <w:rPr>
                <w:lang w:eastAsia="ru-RU"/>
              </w:rPr>
            </w:pPr>
          </w:p>
        </w:tc>
        <w:tc>
          <w:tcPr>
            <w:tcW w:w="2977" w:type="dxa"/>
            <w:vMerge/>
            <w:vAlign w:val="center"/>
          </w:tcPr>
          <w:p w:rsidR="00A26CE1" w:rsidRPr="00394131" w:rsidRDefault="00A26CE1" w:rsidP="006B68B6">
            <w:pPr>
              <w:rPr>
                <w:lang w:eastAsia="ru-RU"/>
              </w:rPr>
            </w:pPr>
          </w:p>
        </w:tc>
        <w:tc>
          <w:tcPr>
            <w:tcW w:w="1400" w:type="dxa"/>
            <w:vMerge/>
            <w:vAlign w:val="center"/>
          </w:tcPr>
          <w:p w:rsidR="00A26CE1" w:rsidRPr="00394131" w:rsidRDefault="00A26CE1" w:rsidP="006B68B6">
            <w:pPr>
              <w:rPr>
                <w:lang w:eastAsia="ru-RU"/>
              </w:rPr>
            </w:pPr>
          </w:p>
        </w:tc>
        <w:tc>
          <w:tcPr>
            <w:tcW w:w="1420" w:type="dxa"/>
            <w:vMerge/>
            <w:vAlign w:val="center"/>
          </w:tcPr>
          <w:p w:rsidR="00A26CE1" w:rsidRPr="00394131" w:rsidRDefault="00A26CE1" w:rsidP="006B68B6">
            <w:pPr>
              <w:rPr>
                <w:lang w:eastAsia="ru-RU"/>
              </w:rPr>
            </w:pPr>
          </w:p>
        </w:tc>
        <w:tc>
          <w:tcPr>
            <w:tcW w:w="1240" w:type="dxa"/>
            <w:vMerge/>
            <w:vAlign w:val="center"/>
          </w:tcPr>
          <w:p w:rsidR="00A26CE1" w:rsidRPr="00394131" w:rsidRDefault="00A26CE1" w:rsidP="006B68B6">
            <w:pPr>
              <w:rPr>
                <w:lang w:eastAsia="ru-RU"/>
              </w:rPr>
            </w:pPr>
          </w:p>
        </w:tc>
      </w:tr>
      <w:tr w:rsidR="00A26CE1" w:rsidRPr="00394131" w:rsidTr="00FF336A">
        <w:trPr>
          <w:trHeight w:val="20"/>
        </w:trPr>
        <w:tc>
          <w:tcPr>
            <w:tcW w:w="3260" w:type="dxa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000 01 05 00 00 00 0000 600</w:t>
            </w:r>
          </w:p>
        </w:tc>
        <w:tc>
          <w:tcPr>
            <w:tcW w:w="2977" w:type="dxa"/>
          </w:tcPr>
          <w:p w:rsidR="00A26CE1" w:rsidRPr="00394131" w:rsidRDefault="00A26CE1" w:rsidP="006B68B6">
            <w:pPr>
              <w:rPr>
                <w:lang w:eastAsia="ru-RU"/>
              </w:rPr>
            </w:pPr>
            <w:r w:rsidRPr="00394131">
              <w:rPr>
                <w:lang w:eastAsia="ru-RU"/>
              </w:rPr>
              <w:t>Уменьшение остатков средств бюджетов</w:t>
            </w:r>
          </w:p>
        </w:tc>
        <w:tc>
          <w:tcPr>
            <w:tcW w:w="1400" w:type="dxa"/>
            <w:noWrap/>
            <w:vAlign w:val="bottom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6886,7</w:t>
            </w:r>
          </w:p>
        </w:tc>
        <w:tc>
          <w:tcPr>
            <w:tcW w:w="1420" w:type="dxa"/>
            <w:noWrap/>
            <w:vAlign w:val="bottom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3701,7</w:t>
            </w:r>
          </w:p>
        </w:tc>
        <w:tc>
          <w:tcPr>
            <w:tcW w:w="1240" w:type="dxa"/>
            <w:noWrap/>
            <w:vAlign w:val="bottom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4182,9</w:t>
            </w:r>
          </w:p>
        </w:tc>
      </w:tr>
      <w:tr w:rsidR="00A26CE1" w:rsidRPr="00394131" w:rsidTr="00FF336A">
        <w:trPr>
          <w:trHeight w:val="20"/>
        </w:trPr>
        <w:tc>
          <w:tcPr>
            <w:tcW w:w="3260" w:type="dxa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000 01 05 02 00 00 0000 600</w:t>
            </w:r>
          </w:p>
        </w:tc>
        <w:tc>
          <w:tcPr>
            <w:tcW w:w="2977" w:type="dxa"/>
          </w:tcPr>
          <w:p w:rsidR="00A26CE1" w:rsidRPr="00E860BE" w:rsidRDefault="00A26CE1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Уменьшение прочих остатков средств бюджетов</w:t>
            </w:r>
          </w:p>
        </w:tc>
        <w:tc>
          <w:tcPr>
            <w:tcW w:w="1400" w:type="dxa"/>
            <w:noWrap/>
            <w:vAlign w:val="bottom"/>
          </w:tcPr>
          <w:p w:rsidR="00A26CE1" w:rsidRPr="00394131" w:rsidRDefault="00A26CE1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6886,7</w:t>
            </w:r>
          </w:p>
        </w:tc>
        <w:tc>
          <w:tcPr>
            <w:tcW w:w="1420" w:type="dxa"/>
            <w:noWrap/>
            <w:vAlign w:val="bottom"/>
          </w:tcPr>
          <w:p w:rsidR="00A26CE1" w:rsidRPr="00394131" w:rsidRDefault="00A26CE1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3701,7</w:t>
            </w:r>
          </w:p>
        </w:tc>
        <w:tc>
          <w:tcPr>
            <w:tcW w:w="1240" w:type="dxa"/>
            <w:noWrap/>
            <w:vAlign w:val="bottom"/>
          </w:tcPr>
          <w:p w:rsidR="00A26CE1" w:rsidRPr="00394131" w:rsidRDefault="00A26CE1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4182,9</w:t>
            </w:r>
          </w:p>
        </w:tc>
      </w:tr>
      <w:tr w:rsidR="00A26CE1" w:rsidRPr="00394131" w:rsidTr="00FF336A">
        <w:trPr>
          <w:trHeight w:val="458"/>
        </w:trPr>
        <w:tc>
          <w:tcPr>
            <w:tcW w:w="3260" w:type="dxa"/>
            <w:vMerge w:val="restart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000 01 05 02 01 00 0000 610</w:t>
            </w:r>
          </w:p>
        </w:tc>
        <w:tc>
          <w:tcPr>
            <w:tcW w:w="2977" w:type="dxa"/>
            <w:vMerge w:val="restart"/>
          </w:tcPr>
          <w:p w:rsidR="00A26CE1" w:rsidRPr="00E860BE" w:rsidRDefault="00A26CE1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400" w:type="dxa"/>
            <w:vMerge w:val="restart"/>
            <w:noWrap/>
            <w:vAlign w:val="bottom"/>
          </w:tcPr>
          <w:p w:rsidR="00A26CE1" w:rsidRPr="00394131" w:rsidRDefault="00A26CE1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6886,7</w:t>
            </w:r>
          </w:p>
        </w:tc>
        <w:tc>
          <w:tcPr>
            <w:tcW w:w="1420" w:type="dxa"/>
            <w:vMerge w:val="restart"/>
            <w:noWrap/>
            <w:vAlign w:val="bottom"/>
          </w:tcPr>
          <w:p w:rsidR="00A26CE1" w:rsidRPr="00394131" w:rsidRDefault="00A26CE1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3701,7</w:t>
            </w:r>
          </w:p>
        </w:tc>
        <w:tc>
          <w:tcPr>
            <w:tcW w:w="1240" w:type="dxa"/>
            <w:vMerge w:val="restart"/>
            <w:noWrap/>
            <w:vAlign w:val="bottom"/>
          </w:tcPr>
          <w:p w:rsidR="00A26CE1" w:rsidRPr="00394131" w:rsidRDefault="00A26CE1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4182,9</w:t>
            </w:r>
          </w:p>
        </w:tc>
      </w:tr>
      <w:tr w:rsidR="00A26CE1" w:rsidRPr="00394131" w:rsidTr="00FF336A">
        <w:trPr>
          <w:trHeight w:val="458"/>
        </w:trPr>
        <w:tc>
          <w:tcPr>
            <w:tcW w:w="3260" w:type="dxa"/>
            <w:vMerge/>
            <w:vAlign w:val="center"/>
          </w:tcPr>
          <w:p w:rsidR="00A26CE1" w:rsidRPr="00394131" w:rsidRDefault="00A26CE1" w:rsidP="006B68B6">
            <w:pPr>
              <w:rPr>
                <w:lang w:eastAsia="ru-RU"/>
              </w:rPr>
            </w:pPr>
          </w:p>
        </w:tc>
        <w:tc>
          <w:tcPr>
            <w:tcW w:w="2977" w:type="dxa"/>
            <w:vMerge/>
            <w:vAlign w:val="center"/>
          </w:tcPr>
          <w:p w:rsidR="00A26CE1" w:rsidRPr="00394131" w:rsidRDefault="00A26CE1" w:rsidP="006B68B6">
            <w:pPr>
              <w:rPr>
                <w:lang w:eastAsia="ru-RU"/>
              </w:rPr>
            </w:pPr>
          </w:p>
        </w:tc>
        <w:tc>
          <w:tcPr>
            <w:tcW w:w="1400" w:type="dxa"/>
            <w:vMerge/>
            <w:vAlign w:val="center"/>
          </w:tcPr>
          <w:p w:rsidR="00A26CE1" w:rsidRPr="00394131" w:rsidRDefault="00A26CE1" w:rsidP="006B68B6">
            <w:pPr>
              <w:rPr>
                <w:lang w:eastAsia="ru-RU"/>
              </w:rPr>
            </w:pPr>
          </w:p>
        </w:tc>
        <w:tc>
          <w:tcPr>
            <w:tcW w:w="1420" w:type="dxa"/>
            <w:vMerge/>
            <w:vAlign w:val="center"/>
          </w:tcPr>
          <w:p w:rsidR="00A26CE1" w:rsidRPr="00394131" w:rsidRDefault="00A26CE1" w:rsidP="006B68B6">
            <w:pPr>
              <w:rPr>
                <w:lang w:eastAsia="ru-RU"/>
              </w:rPr>
            </w:pPr>
          </w:p>
        </w:tc>
        <w:tc>
          <w:tcPr>
            <w:tcW w:w="1240" w:type="dxa"/>
            <w:vMerge/>
            <w:vAlign w:val="center"/>
          </w:tcPr>
          <w:p w:rsidR="00A26CE1" w:rsidRPr="00394131" w:rsidRDefault="00A26CE1" w:rsidP="006B68B6">
            <w:pPr>
              <w:rPr>
                <w:lang w:eastAsia="ru-RU"/>
              </w:rPr>
            </w:pPr>
          </w:p>
        </w:tc>
      </w:tr>
      <w:tr w:rsidR="00A26CE1" w:rsidRPr="00394131" w:rsidTr="00FF336A">
        <w:trPr>
          <w:trHeight w:val="20"/>
        </w:trPr>
        <w:tc>
          <w:tcPr>
            <w:tcW w:w="3260" w:type="dxa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000 01 05 02 01 05 0000 610</w:t>
            </w:r>
          </w:p>
        </w:tc>
        <w:tc>
          <w:tcPr>
            <w:tcW w:w="2977" w:type="dxa"/>
          </w:tcPr>
          <w:p w:rsidR="00A26CE1" w:rsidRPr="00E860BE" w:rsidRDefault="00A26CE1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00" w:type="dxa"/>
            <w:noWrap/>
            <w:vAlign w:val="bottom"/>
          </w:tcPr>
          <w:p w:rsidR="00A26CE1" w:rsidRPr="00394131" w:rsidRDefault="00A26CE1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6886,7</w:t>
            </w:r>
          </w:p>
        </w:tc>
        <w:tc>
          <w:tcPr>
            <w:tcW w:w="1420" w:type="dxa"/>
            <w:noWrap/>
            <w:vAlign w:val="bottom"/>
          </w:tcPr>
          <w:p w:rsidR="00A26CE1" w:rsidRPr="00394131" w:rsidRDefault="00A26CE1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3701,7</w:t>
            </w:r>
          </w:p>
        </w:tc>
        <w:tc>
          <w:tcPr>
            <w:tcW w:w="1240" w:type="dxa"/>
            <w:noWrap/>
            <w:vAlign w:val="bottom"/>
          </w:tcPr>
          <w:p w:rsidR="00A26CE1" w:rsidRPr="00394131" w:rsidRDefault="00A26CE1" w:rsidP="006B68B6">
            <w:pPr>
              <w:jc w:val="right"/>
              <w:rPr>
                <w:lang w:eastAsia="ru-RU"/>
              </w:rPr>
            </w:pPr>
            <w:r>
              <w:rPr>
                <w:lang w:val="ru-RU" w:eastAsia="ru-RU"/>
              </w:rPr>
              <w:t>4182,9</w:t>
            </w:r>
          </w:p>
        </w:tc>
      </w:tr>
      <w:tr w:rsidR="00A26CE1" w:rsidRPr="00394131" w:rsidTr="00FF336A">
        <w:trPr>
          <w:trHeight w:val="20"/>
        </w:trPr>
        <w:tc>
          <w:tcPr>
            <w:tcW w:w="3260" w:type="dxa"/>
          </w:tcPr>
          <w:p w:rsidR="00A26CE1" w:rsidRPr="00394131" w:rsidRDefault="00A26CE1" w:rsidP="006B68B6">
            <w:pPr>
              <w:jc w:val="center"/>
              <w:rPr>
                <w:lang w:eastAsia="ru-RU"/>
              </w:rPr>
            </w:pPr>
            <w:r w:rsidRPr="00394131">
              <w:rPr>
                <w:lang w:eastAsia="ru-RU"/>
              </w:rPr>
              <w:t>000 01 00 00 00 00 0000 000</w:t>
            </w:r>
          </w:p>
        </w:tc>
        <w:tc>
          <w:tcPr>
            <w:tcW w:w="2977" w:type="dxa"/>
          </w:tcPr>
          <w:p w:rsidR="00A26CE1" w:rsidRPr="00E860BE" w:rsidRDefault="00A26CE1" w:rsidP="006B68B6">
            <w:pPr>
              <w:rPr>
                <w:lang w:val="ru-RU" w:eastAsia="ru-RU"/>
              </w:rPr>
            </w:pPr>
            <w:r w:rsidRPr="00E860BE">
              <w:rPr>
                <w:lang w:val="ru-RU"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400" w:type="dxa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1554,5</w:t>
            </w:r>
          </w:p>
        </w:tc>
        <w:tc>
          <w:tcPr>
            <w:tcW w:w="1420" w:type="dxa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234,4</w:t>
            </w:r>
          </w:p>
        </w:tc>
        <w:tc>
          <w:tcPr>
            <w:tcW w:w="1240" w:type="dxa"/>
          </w:tcPr>
          <w:p w:rsidR="00A26CE1" w:rsidRPr="00E860BE" w:rsidRDefault="00A26CE1" w:rsidP="006B68B6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239,3</w:t>
            </w:r>
          </w:p>
        </w:tc>
      </w:tr>
    </w:tbl>
    <w:p w:rsidR="00A26CE1" w:rsidRDefault="00A26CE1" w:rsidP="00E860BE">
      <w:pPr>
        <w:rPr>
          <w:lang w:val="ru-RU"/>
        </w:rPr>
      </w:pPr>
    </w:p>
    <w:sectPr w:rsidR="00A26CE1" w:rsidSect="00FF336A">
      <w:pgSz w:w="11906" w:h="16838"/>
      <w:pgMar w:top="709" w:right="1286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3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5">
    <w:nsid w:val="3943113C"/>
    <w:multiLevelType w:val="hybridMultilevel"/>
    <w:tmpl w:val="7BBC6BE4"/>
    <w:lvl w:ilvl="0" w:tplc="523AE4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7567D24"/>
    <w:multiLevelType w:val="hybridMultilevel"/>
    <w:tmpl w:val="26725B0A"/>
    <w:lvl w:ilvl="0" w:tplc="2DE6579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F40057D"/>
    <w:multiLevelType w:val="singleLevel"/>
    <w:tmpl w:val="9FE6C03A"/>
    <w:lvl w:ilvl="0">
      <w:start w:val="1"/>
      <w:numFmt w:val="decimal"/>
      <w:pStyle w:val="Heading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8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0"/>
  </w:num>
  <w:num w:numId="2">
    <w:abstractNumId w:val="7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</w:num>
  <w:num w:numId="5">
    <w:abstractNumId w:val="4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0AED"/>
    <w:rsid w:val="000050BC"/>
    <w:rsid w:val="00006479"/>
    <w:rsid w:val="00015989"/>
    <w:rsid w:val="00017776"/>
    <w:rsid w:val="00017923"/>
    <w:rsid w:val="00020BFE"/>
    <w:rsid w:val="0002440E"/>
    <w:rsid w:val="00024765"/>
    <w:rsid w:val="00032C97"/>
    <w:rsid w:val="00034FB3"/>
    <w:rsid w:val="00035618"/>
    <w:rsid w:val="0003718F"/>
    <w:rsid w:val="00042BA7"/>
    <w:rsid w:val="000467E6"/>
    <w:rsid w:val="0005033C"/>
    <w:rsid w:val="00052323"/>
    <w:rsid w:val="000530BE"/>
    <w:rsid w:val="00053F32"/>
    <w:rsid w:val="00056181"/>
    <w:rsid w:val="00065743"/>
    <w:rsid w:val="000668A1"/>
    <w:rsid w:val="000668D8"/>
    <w:rsid w:val="00080A12"/>
    <w:rsid w:val="000826AB"/>
    <w:rsid w:val="000876A6"/>
    <w:rsid w:val="00091F32"/>
    <w:rsid w:val="000959FD"/>
    <w:rsid w:val="000A0693"/>
    <w:rsid w:val="000A28AF"/>
    <w:rsid w:val="000C269E"/>
    <w:rsid w:val="000D1C24"/>
    <w:rsid w:val="000D39C6"/>
    <w:rsid w:val="000D3C04"/>
    <w:rsid w:val="000D4FE4"/>
    <w:rsid w:val="000D629D"/>
    <w:rsid w:val="000D7DDD"/>
    <w:rsid w:val="000E1FD9"/>
    <w:rsid w:val="000E283C"/>
    <w:rsid w:val="000E35B4"/>
    <w:rsid w:val="000E7799"/>
    <w:rsid w:val="000F084A"/>
    <w:rsid w:val="000F18E3"/>
    <w:rsid w:val="00102EF7"/>
    <w:rsid w:val="0010424C"/>
    <w:rsid w:val="00105C24"/>
    <w:rsid w:val="00112FCB"/>
    <w:rsid w:val="00116288"/>
    <w:rsid w:val="00120E4D"/>
    <w:rsid w:val="0012725E"/>
    <w:rsid w:val="001403E2"/>
    <w:rsid w:val="00142A8E"/>
    <w:rsid w:val="001529B3"/>
    <w:rsid w:val="0015363F"/>
    <w:rsid w:val="00156BB2"/>
    <w:rsid w:val="00160315"/>
    <w:rsid w:val="001617EF"/>
    <w:rsid w:val="00161A63"/>
    <w:rsid w:val="00161DD2"/>
    <w:rsid w:val="00170D2B"/>
    <w:rsid w:val="001712C4"/>
    <w:rsid w:val="00171774"/>
    <w:rsid w:val="00172A18"/>
    <w:rsid w:val="001751F4"/>
    <w:rsid w:val="0018005E"/>
    <w:rsid w:val="00190720"/>
    <w:rsid w:val="001930A5"/>
    <w:rsid w:val="00194444"/>
    <w:rsid w:val="001A5730"/>
    <w:rsid w:val="001B710D"/>
    <w:rsid w:val="001C290B"/>
    <w:rsid w:val="001C3807"/>
    <w:rsid w:val="001E73C0"/>
    <w:rsid w:val="001E7DAF"/>
    <w:rsid w:val="001F078D"/>
    <w:rsid w:val="001F4880"/>
    <w:rsid w:val="001F52AE"/>
    <w:rsid w:val="00200774"/>
    <w:rsid w:val="0020556A"/>
    <w:rsid w:val="002079E9"/>
    <w:rsid w:val="002135E8"/>
    <w:rsid w:val="00221920"/>
    <w:rsid w:val="002224C5"/>
    <w:rsid w:val="002249DB"/>
    <w:rsid w:val="00230A32"/>
    <w:rsid w:val="002317C8"/>
    <w:rsid w:val="00236092"/>
    <w:rsid w:val="002515DD"/>
    <w:rsid w:val="00252E40"/>
    <w:rsid w:val="00260733"/>
    <w:rsid w:val="002636D5"/>
    <w:rsid w:val="0026564E"/>
    <w:rsid w:val="00265F0A"/>
    <w:rsid w:val="00273710"/>
    <w:rsid w:val="00274067"/>
    <w:rsid w:val="00276048"/>
    <w:rsid w:val="00286F89"/>
    <w:rsid w:val="00290168"/>
    <w:rsid w:val="00291AEE"/>
    <w:rsid w:val="002957F2"/>
    <w:rsid w:val="002A5B47"/>
    <w:rsid w:val="002A7C1D"/>
    <w:rsid w:val="002B18AA"/>
    <w:rsid w:val="002B1FB7"/>
    <w:rsid w:val="002B2285"/>
    <w:rsid w:val="002B4FE1"/>
    <w:rsid w:val="002C51DA"/>
    <w:rsid w:val="002D4043"/>
    <w:rsid w:val="002D6B4D"/>
    <w:rsid w:val="002E0DB8"/>
    <w:rsid w:val="002E38CC"/>
    <w:rsid w:val="002E5387"/>
    <w:rsid w:val="002E5FC7"/>
    <w:rsid w:val="002F1CA2"/>
    <w:rsid w:val="002F27FC"/>
    <w:rsid w:val="002F6A53"/>
    <w:rsid w:val="003034DC"/>
    <w:rsid w:val="0030356C"/>
    <w:rsid w:val="00305E31"/>
    <w:rsid w:val="003131BF"/>
    <w:rsid w:val="00315EAA"/>
    <w:rsid w:val="00326109"/>
    <w:rsid w:val="00326632"/>
    <w:rsid w:val="00326AD5"/>
    <w:rsid w:val="00335A64"/>
    <w:rsid w:val="00340C2E"/>
    <w:rsid w:val="00355CBB"/>
    <w:rsid w:val="00360FCA"/>
    <w:rsid w:val="00362926"/>
    <w:rsid w:val="003647CF"/>
    <w:rsid w:val="00364FCC"/>
    <w:rsid w:val="003650E7"/>
    <w:rsid w:val="0036676E"/>
    <w:rsid w:val="0037378C"/>
    <w:rsid w:val="003775A5"/>
    <w:rsid w:val="0038684D"/>
    <w:rsid w:val="0039122E"/>
    <w:rsid w:val="00394131"/>
    <w:rsid w:val="00396713"/>
    <w:rsid w:val="003A11CF"/>
    <w:rsid w:val="003A1435"/>
    <w:rsid w:val="003A358B"/>
    <w:rsid w:val="003A5EDC"/>
    <w:rsid w:val="003A676F"/>
    <w:rsid w:val="003B1779"/>
    <w:rsid w:val="003B4016"/>
    <w:rsid w:val="003B5C70"/>
    <w:rsid w:val="003C019E"/>
    <w:rsid w:val="003C4D8C"/>
    <w:rsid w:val="003C52BB"/>
    <w:rsid w:val="003E6AF0"/>
    <w:rsid w:val="003F5CC8"/>
    <w:rsid w:val="003F7EBF"/>
    <w:rsid w:val="00404BC2"/>
    <w:rsid w:val="00404C14"/>
    <w:rsid w:val="0040685D"/>
    <w:rsid w:val="00415D1F"/>
    <w:rsid w:val="00420AE7"/>
    <w:rsid w:val="00423AA8"/>
    <w:rsid w:val="004317DD"/>
    <w:rsid w:val="00431CEA"/>
    <w:rsid w:val="00440B5D"/>
    <w:rsid w:val="00441E4F"/>
    <w:rsid w:val="00442A84"/>
    <w:rsid w:val="004603A7"/>
    <w:rsid w:val="004615E7"/>
    <w:rsid w:val="004635DA"/>
    <w:rsid w:val="00467699"/>
    <w:rsid w:val="00470A62"/>
    <w:rsid w:val="00472E2A"/>
    <w:rsid w:val="004779ED"/>
    <w:rsid w:val="0048015C"/>
    <w:rsid w:val="00483A34"/>
    <w:rsid w:val="0048721A"/>
    <w:rsid w:val="00490055"/>
    <w:rsid w:val="004978C6"/>
    <w:rsid w:val="004A6056"/>
    <w:rsid w:val="004A6369"/>
    <w:rsid w:val="004A7659"/>
    <w:rsid w:val="004B69FF"/>
    <w:rsid w:val="004B7A60"/>
    <w:rsid w:val="004C4126"/>
    <w:rsid w:val="004E039F"/>
    <w:rsid w:val="004E58D1"/>
    <w:rsid w:val="004E5FA6"/>
    <w:rsid w:val="005307B1"/>
    <w:rsid w:val="00530C90"/>
    <w:rsid w:val="005350C9"/>
    <w:rsid w:val="00536AB2"/>
    <w:rsid w:val="00540AF6"/>
    <w:rsid w:val="0055230B"/>
    <w:rsid w:val="00554C93"/>
    <w:rsid w:val="00557477"/>
    <w:rsid w:val="0056131A"/>
    <w:rsid w:val="00563130"/>
    <w:rsid w:val="00564363"/>
    <w:rsid w:val="0057094A"/>
    <w:rsid w:val="00573C09"/>
    <w:rsid w:val="00580667"/>
    <w:rsid w:val="00580695"/>
    <w:rsid w:val="00580815"/>
    <w:rsid w:val="00583084"/>
    <w:rsid w:val="00596C00"/>
    <w:rsid w:val="005A3002"/>
    <w:rsid w:val="005A3F08"/>
    <w:rsid w:val="005A552E"/>
    <w:rsid w:val="005B4B8B"/>
    <w:rsid w:val="005B79AC"/>
    <w:rsid w:val="005C2B4A"/>
    <w:rsid w:val="005D3E34"/>
    <w:rsid w:val="005D50C5"/>
    <w:rsid w:val="005D7746"/>
    <w:rsid w:val="005F5D8E"/>
    <w:rsid w:val="005F6046"/>
    <w:rsid w:val="00606C61"/>
    <w:rsid w:val="00611935"/>
    <w:rsid w:val="00620872"/>
    <w:rsid w:val="006245B1"/>
    <w:rsid w:val="00633D81"/>
    <w:rsid w:val="00634702"/>
    <w:rsid w:val="00637779"/>
    <w:rsid w:val="006407A2"/>
    <w:rsid w:val="00645634"/>
    <w:rsid w:val="006476B6"/>
    <w:rsid w:val="0066266E"/>
    <w:rsid w:val="00690840"/>
    <w:rsid w:val="006A1E8F"/>
    <w:rsid w:val="006B056D"/>
    <w:rsid w:val="006B134A"/>
    <w:rsid w:val="006B67DC"/>
    <w:rsid w:val="006B68B6"/>
    <w:rsid w:val="006B7C68"/>
    <w:rsid w:val="006C107D"/>
    <w:rsid w:val="006C32CF"/>
    <w:rsid w:val="006D53A1"/>
    <w:rsid w:val="006D5EAA"/>
    <w:rsid w:val="006E08EF"/>
    <w:rsid w:val="006E1E35"/>
    <w:rsid w:val="006F28F8"/>
    <w:rsid w:val="006F3CDE"/>
    <w:rsid w:val="006F47B3"/>
    <w:rsid w:val="006F78D8"/>
    <w:rsid w:val="00705F41"/>
    <w:rsid w:val="0071232A"/>
    <w:rsid w:val="007332EB"/>
    <w:rsid w:val="00740590"/>
    <w:rsid w:val="00747DD4"/>
    <w:rsid w:val="007507CA"/>
    <w:rsid w:val="00754258"/>
    <w:rsid w:val="00762E0F"/>
    <w:rsid w:val="00763942"/>
    <w:rsid w:val="00781C10"/>
    <w:rsid w:val="007837C9"/>
    <w:rsid w:val="00785AF5"/>
    <w:rsid w:val="00786AFC"/>
    <w:rsid w:val="00786B94"/>
    <w:rsid w:val="007A0036"/>
    <w:rsid w:val="007A1164"/>
    <w:rsid w:val="007A46B1"/>
    <w:rsid w:val="007A7160"/>
    <w:rsid w:val="007A7DC4"/>
    <w:rsid w:val="007B73BD"/>
    <w:rsid w:val="007B7F43"/>
    <w:rsid w:val="007C05C8"/>
    <w:rsid w:val="007C0AED"/>
    <w:rsid w:val="007C4375"/>
    <w:rsid w:val="007C75E2"/>
    <w:rsid w:val="007D0556"/>
    <w:rsid w:val="007D5CC1"/>
    <w:rsid w:val="007E3DCC"/>
    <w:rsid w:val="007E7D22"/>
    <w:rsid w:val="00802CDD"/>
    <w:rsid w:val="008100E7"/>
    <w:rsid w:val="00811CE9"/>
    <w:rsid w:val="008139CC"/>
    <w:rsid w:val="00825DBB"/>
    <w:rsid w:val="00826AB4"/>
    <w:rsid w:val="00837AFA"/>
    <w:rsid w:val="0084559E"/>
    <w:rsid w:val="00854D89"/>
    <w:rsid w:val="00857E73"/>
    <w:rsid w:val="00860377"/>
    <w:rsid w:val="00864410"/>
    <w:rsid w:val="00865597"/>
    <w:rsid w:val="008769A2"/>
    <w:rsid w:val="0088105F"/>
    <w:rsid w:val="00887718"/>
    <w:rsid w:val="008A1040"/>
    <w:rsid w:val="008A7F3D"/>
    <w:rsid w:val="008B7FD5"/>
    <w:rsid w:val="008C0034"/>
    <w:rsid w:val="008C56F8"/>
    <w:rsid w:val="008D05F4"/>
    <w:rsid w:val="008D1D4B"/>
    <w:rsid w:val="008D7FC5"/>
    <w:rsid w:val="008F0A88"/>
    <w:rsid w:val="008F1305"/>
    <w:rsid w:val="008F2878"/>
    <w:rsid w:val="008F36E2"/>
    <w:rsid w:val="008F3706"/>
    <w:rsid w:val="008F495E"/>
    <w:rsid w:val="00906416"/>
    <w:rsid w:val="0091313F"/>
    <w:rsid w:val="00917D10"/>
    <w:rsid w:val="00924B2F"/>
    <w:rsid w:val="00926531"/>
    <w:rsid w:val="009320C4"/>
    <w:rsid w:val="00932582"/>
    <w:rsid w:val="009371B5"/>
    <w:rsid w:val="00940C1B"/>
    <w:rsid w:val="0094187A"/>
    <w:rsid w:val="00951D1C"/>
    <w:rsid w:val="009530F5"/>
    <w:rsid w:val="0095612E"/>
    <w:rsid w:val="00964F41"/>
    <w:rsid w:val="009656A5"/>
    <w:rsid w:val="009677B0"/>
    <w:rsid w:val="00970C22"/>
    <w:rsid w:val="00974A40"/>
    <w:rsid w:val="00975BEC"/>
    <w:rsid w:val="009811B8"/>
    <w:rsid w:val="00990B49"/>
    <w:rsid w:val="009946DC"/>
    <w:rsid w:val="009A477E"/>
    <w:rsid w:val="009A52A5"/>
    <w:rsid w:val="009A54E1"/>
    <w:rsid w:val="009C3CE6"/>
    <w:rsid w:val="009C6DD4"/>
    <w:rsid w:val="009D1C68"/>
    <w:rsid w:val="009D63B5"/>
    <w:rsid w:val="009E0CC4"/>
    <w:rsid w:val="009E2E28"/>
    <w:rsid w:val="009E336C"/>
    <w:rsid w:val="009E3D58"/>
    <w:rsid w:val="009E54A2"/>
    <w:rsid w:val="009F22EB"/>
    <w:rsid w:val="009F7081"/>
    <w:rsid w:val="00A00749"/>
    <w:rsid w:val="00A02414"/>
    <w:rsid w:val="00A03FFC"/>
    <w:rsid w:val="00A13F58"/>
    <w:rsid w:val="00A15C95"/>
    <w:rsid w:val="00A221FE"/>
    <w:rsid w:val="00A26CE1"/>
    <w:rsid w:val="00A302E0"/>
    <w:rsid w:val="00A30F1B"/>
    <w:rsid w:val="00A41A51"/>
    <w:rsid w:val="00A42BDD"/>
    <w:rsid w:val="00A51CD4"/>
    <w:rsid w:val="00A51DA5"/>
    <w:rsid w:val="00A536EB"/>
    <w:rsid w:val="00A57ED7"/>
    <w:rsid w:val="00A64CA8"/>
    <w:rsid w:val="00A65809"/>
    <w:rsid w:val="00A65AC8"/>
    <w:rsid w:val="00A65C3A"/>
    <w:rsid w:val="00A7062B"/>
    <w:rsid w:val="00A71116"/>
    <w:rsid w:val="00A7152F"/>
    <w:rsid w:val="00A716E0"/>
    <w:rsid w:val="00A756F1"/>
    <w:rsid w:val="00A81ABD"/>
    <w:rsid w:val="00A81EC5"/>
    <w:rsid w:val="00A86040"/>
    <w:rsid w:val="00AB089E"/>
    <w:rsid w:val="00AB4506"/>
    <w:rsid w:val="00AB455F"/>
    <w:rsid w:val="00AC7A54"/>
    <w:rsid w:val="00AD1D6D"/>
    <w:rsid w:val="00AD24AC"/>
    <w:rsid w:val="00AD24B2"/>
    <w:rsid w:val="00AD7EC7"/>
    <w:rsid w:val="00AE279B"/>
    <w:rsid w:val="00AE2FE5"/>
    <w:rsid w:val="00AE3834"/>
    <w:rsid w:val="00AF1A76"/>
    <w:rsid w:val="00AF5A4C"/>
    <w:rsid w:val="00B03FC4"/>
    <w:rsid w:val="00B07F9A"/>
    <w:rsid w:val="00B13E8D"/>
    <w:rsid w:val="00B2201C"/>
    <w:rsid w:val="00B30808"/>
    <w:rsid w:val="00B322C3"/>
    <w:rsid w:val="00B36A3C"/>
    <w:rsid w:val="00B41955"/>
    <w:rsid w:val="00B52316"/>
    <w:rsid w:val="00B666F8"/>
    <w:rsid w:val="00B7472D"/>
    <w:rsid w:val="00B81A7B"/>
    <w:rsid w:val="00B87660"/>
    <w:rsid w:val="00B92CA5"/>
    <w:rsid w:val="00BA38A8"/>
    <w:rsid w:val="00BA4543"/>
    <w:rsid w:val="00BB21DF"/>
    <w:rsid w:val="00BC3525"/>
    <w:rsid w:val="00BC4643"/>
    <w:rsid w:val="00BD632B"/>
    <w:rsid w:val="00BD68D7"/>
    <w:rsid w:val="00BE045B"/>
    <w:rsid w:val="00BF189F"/>
    <w:rsid w:val="00BF292E"/>
    <w:rsid w:val="00BF3267"/>
    <w:rsid w:val="00C02A69"/>
    <w:rsid w:val="00C02F28"/>
    <w:rsid w:val="00C03E88"/>
    <w:rsid w:val="00C226EA"/>
    <w:rsid w:val="00C2442F"/>
    <w:rsid w:val="00C245A8"/>
    <w:rsid w:val="00C30579"/>
    <w:rsid w:val="00C306EA"/>
    <w:rsid w:val="00C33ACE"/>
    <w:rsid w:val="00C4293B"/>
    <w:rsid w:val="00C47E0F"/>
    <w:rsid w:val="00C50B87"/>
    <w:rsid w:val="00C61CE6"/>
    <w:rsid w:val="00C768D1"/>
    <w:rsid w:val="00C8189E"/>
    <w:rsid w:val="00C923C5"/>
    <w:rsid w:val="00C96809"/>
    <w:rsid w:val="00C96C33"/>
    <w:rsid w:val="00CA4D92"/>
    <w:rsid w:val="00CA7FC6"/>
    <w:rsid w:val="00CB40AB"/>
    <w:rsid w:val="00CB7FD3"/>
    <w:rsid w:val="00CD0654"/>
    <w:rsid w:val="00CD3277"/>
    <w:rsid w:val="00CE3146"/>
    <w:rsid w:val="00CE5BC5"/>
    <w:rsid w:val="00CF7592"/>
    <w:rsid w:val="00D05096"/>
    <w:rsid w:val="00D0655C"/>
    <w:rsid w:val="00D118DD"/>
    <w:rsid w:val="00D13F2A"/>
    <w:rsid w:val="00D24947"/>
    <w:rsid w:val="00D26677"/>
    <w:rsid w:val="00D34930"/>
    <w:rsid w:val="00D35E02"/>
    <w:rsid w:val="00D37B66"/>
    <w:rsid w:val="00D41BBD"/>
    <w:rsid w:val="00D43D9D"/>
    <w:rsid w:val="00D51705"/>
    <w:rsid w:val="00D60CB8"/>
    <w:rsid w:val="00D61F00"/>
    <w:rsid w:val="00D65842"/>
    <w:rsid w:val="00D74252"/>
    <w:rsid w:val="00D75003"/>
    <w:rsid w:val="00D75ACE"/>
    <w:rsid w:val="00D826B1"/>
    <w:rsid w:val="00D82A92"/>
    <w:rsid w:val="00D83B9A"/>
    <w:rsid w:val="00D8541D"/>
    <w:rsid w:val="00D913D1"/>
    <w:rsid w:val="00D91A54"/>
    <w:rsid w:val="00D92DD4"/>
    <w:rsid w:val="00D94F1B"/>
    <w:rsid w:val="00DA112F"/>
    <w:rsid w:val="00DA265E"/>
    <w:rsid w:val="00DB242A"/>
    <w:rsid w:val="00DB397F"/>
    <w:rsid w:val="00DB6794"/>
    <w:rsid w:val="00DB71CB"/>
    <w:rsid w:val="00DC3540"/>
    <w:rsid w:val="00DD630C"/>
    <w:rsid w:val="00DD785B"/>
    <w:rsid w:val="00DE247E"/>
    <w:rsid w:val="00DE4E28"/>
    <w:rsid w:val="00DE50C3"/>
    <w:rsid w:val="00DF11BF"/>
    <w:rsid w:val="00DF3A5F"/>
    <w:rsid w:val="00E023FE"/>
    <w:rsid w:val="00E06D7C"/>
    <w:rsid w:val="00E07A98"/>
    <w:rsid w:val="00E07F8D"/>
    <w:rsid w:val="00E12AD5"/>
    <w:rsid w:val="00E14D11"/>
    <w:rsid w:val="00E20519"/>
    <w:rsid w:val="00E206A5"/>
    <w:rsid w:val="00E251D2"/>
    <w:rsid w:val="00E33ECF"/>
    <w:rsid w:val="00E35E23"/>
    <w:rsid w:val="00E35F32"/>
    <w:rsid w:val="00E529E3"/>
    <w:rsid w:val="00E62594"/>
    <w:rsid w:val="00E72CF0"/>
    <w:rsid w:val="00E7331B"/>
    <w:rsid w:val="00E77E7B"/>
    <w:rsid w:val="00E83468"/>
    <w:rsid w:val="00E847B5"/>
    <w:rsid w:val="00E8495A"/>
    <w:rsid w:val="00E860BE"/>
    <w:rsid w:val="00E93A45"/>
    <w:rsid w:val="00EA0E6F"/>
    <w:rsid w:val="00EA0FB8"/>
    <w:rsid w:val="00EB125D"/>
    <w:rsid w:val="00EB42A9"/>
    <w:rsid w:val="00EB58F7"/>
    <w:rsid w:val="00EC0044"/>
    <w:rsid w:val="00EC5AA1"/>
    <w:rsid w:val="00EC6693"/>
    <w:rsid w:val="00EE74ED"/>
    <w:rsid w:val="00F070F7"/>
    <w:rsid w:val="00F13F11"/>
    <w:rsid w:val="00F156CD"/>
    <w:rsid w:val="00F15C78"/>
    <w:rsid w:val="00F15E1B"/>
    <w:rsid w:val="00F22ACA"/>
    <w:rsid w:val="00F30193"/>
    <w:rsid w:val="00F308B2"/>
    <w:rsid w:val="00F336DA"/>
    <w:rsid w:val="00F41ECC"/>
    <w:rsid w:val="00F4227A"/>
    <w:rsid w:val="00F45C94"/>
    <w:rsid w:val="00F46E6F"/>
    <w:rsid w:val="00F51B96"/>
    <w:rsid w:val="00F52031"/>
    <w:rsid w:val="00F6466D"/>
    <w:rsid w:val="00F64BA0"/>
    <w:rsid w:val="00F72C58"/>
    <w:rsid w:val="00F7417C"/>
    <w:rsid w:val="00F7422F"/>
    <w:rsid w:val="00F81752"/>
    <w:rsid w:val="00F83676"/>
    <w:rsid w:val="00F83F40"/>
    <w:rsid w:val="00F92680"/>
    <w:rsid w:val="00F937C4"/>
    <w:rsid w:val="00FB09EE"/>
    <w:rsid w:val="00FB0E7F"/>
    <w:rsid w:val="00FB654D"/>
    <w:rsid w:val="00FC404B"/>
    <w:rsid w:val="00FD13B9"/>
    <w:rsid w:val="00FD4853"/>
    <w:rsid w:val="00FD62BC"/>
    <w:rsid w:val="00FD7125"/>
    <w:rsid w:val="00FE0C94"/>
    <w:rsid w:val="00FE24CF"/>
    <w:rsid w:val="00FE3EA2"/>
    <w:rsid w:val="00FF1303"/>
    <w:rsid w:val="00FF336A"/>
    <w:rsid w:val="00FF4138"/>
    <w:rsid w:val="00FF764D"/>
    <w:rsid w:val="00FF7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AED"/>
    <w:pPr>
      <w:suppressAutoHyphens/>
    </w:pPr>
    <w:rPr>
      <w:rFonts w:ascii="Times New Roman" w:eastAsia="Times New Roman" w:hAnsi="Times New Roman"/>
      <w:sz w:val="24"/>
      <w:szCs w:val="24"/>
      <w:lang w:val="en-US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C0AED"/>
    <w:pPr>
      <w:numPr>
        <w:numId w:val="2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C0AE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C0AED"/>
    <w:rPr>
      <w:rFonts w:ascii="Arial" w:hAnsi="Arial" w:cs="Times New Roman"/>
      <w:b/>
      <w:bCs/>
      <w:color w:val="000080"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C0AED"/>
    <w:rPr>
      <w:rFonts w:ascii="Calibri Light" w:hAnsi="Calibri Light" w:cs="Times New Roman"/>
      <w:b/>
      <w:bCs/>
      <w:i/>
      <w:iCs/>
      <w:sz w:val="28"/>
      <w:szCs w:val="28"/>
      <w:lang w:val="en-US" w:eastAsia="ar-SA" w:bidi="ar-SA"/>
    </w:rPr>
  </w:style>
  <w:style w:type="paragraph" w:customStyle="1" w:styleId="ConsTitle">
    <w:name w:val="ConsTitle"/>
    <w:uiPriority w:val="99"/>
    <w:rsid w:val="007C0AED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7C0AED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uiPriority w:val="99"/>
    <w:rsid w:val="007C0AED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7C0AED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7C0AED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character" w:styleId="FollowedHyperlink">
    <w:name w:val="FollowedHyperlink"/>
    <w:basedOn w:val="DefaultParagraphFont"/>
    <w:uiPriority w:val="99"/>
    <w:rsid w:val="007C0AED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7C0A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C0AED"/>
    <w:rPr>
      <w:rFonts w:ascii="Tahoma" w:hAnsi="Tahoma" w:cs="Tahoma"/>
      <w:sz w:val="16"/>
      <w:szCs w:val="16"/>
      <w:lang w:val="en-US" w:eastAsia="ar-SA" w:bidi="ar-SA"/>
    </w:rPr>
  </w:style>
  <w:style w:type="paragraph" w:styleId="BodyText">
    <w:name w:val="Body Text"/>
    <w:basedOn w:val="Normal"/>
    <w:link w:val="BodyTextChar"/>
    <w:uiPriority w:val="99"/>
    <w:rsid w:val="007C0AED"/>
    <w:pPr>
      <w:suppressAutoHyphens w:val="0"/>
    </w:pPr>
    <w:rPr>
      <w:sz w:val="28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aliases w:val="Основной текст 1,Основной текст без отступа,Нумерованный список !!,Надин стиль"/>
    <w:basedOn w:val="Normal"/>
    <w:link w:val="BodyTextIndentChar"/>
    <w:uiPriority w:val="99"/>
    <w:rsid w:val="007C0AED"/>
    <w:pPr>
      <w:suppressAutoHyphens w:val="0"/>
      <w:ind w:firstLine="284"/>
      <w:jc w:val="both"/>
    </w:pPr>
    <w:rPr>
      <w:sz w:val="20"/>
      <w:szCs w:val="20"/>
      <w:lang w:val="ru-RU" w:eastAsia="ru-RU"/>
    </w:rPr>
  </w:style>
  <w:style w:type="character" w:customStyle="1" w:styleId="BodyTextIndentChar">
    <w:name w:val="Body Text Indent Char"/>
    <w:aliases w:val="Основной текст 1 Char,Основной текст без отступа Char,Нумерованный список !! Char,Надин стиль Char"/>
    <w:basedOn w:val="DefaultParagraphFont"/>
    <w:link w:val="BodyTextIndent"/>
    <w:uiPriority w:val="99"/>
    <w:locked/>
    <w:rsid w:val="007C0AED"/>
    <w:rPr>
      <w:rFonts w:ascii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7C0AED"/>
    <w:pPr>
      <w:suppressAutoHyphens w:val="0"/>
      <w:ind w:firstLine="720"/>
    </w:pPr>
    <w:rPr>
      <w:sz w:val="28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7C0AED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rsid w:val="007C0AE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  <w:style w:type="paragraph" w:styleId="Title">
    <w:name w:val="Title"/>
    <w:basedOn w:val="Normal"/>
    <w:link w:val="TitleChar"/>
    <w:uiPriority w:val="99"/>
    <w:qFormat/>
    <w:rsid w:val="007C0AED"/>
    <w:pPr>
      <w:suppressAutoHyphens w:val="0"/>
      <w:jc w:val="center"/>
    </w:pPr>
    <w:rPr>
      <w:b/>
      <w:bCs/>
      <w:lang w:val="ru-RU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7C0AED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p1">
    <w:name w:val="p1"/>
    <w:basedOn w:val="Normal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ConsCell">
    <w:name w:val="ConsCell"/>
    <w:uiPriority w:val="99"/>
    <w:rsid w:val="007C0AE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harCharCharChar">
    <w:name w:val="Char Char Char Char"/>
    <w:basedOn w:val="Normal"/>
    <w:next w:val="Normal"/>
    <w:uiPriority w:val="99"/>
    <w:semiHidden/>
    <w:rsid w:val="007C0AED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7C0AED"/>
    <w:pPr>
      <w:widowControl w:val="0"/>
      <w:suppressAutoHyphens w:val="0"/>
      <w:adjustRightInd w:val="0"/>
      <w:spacing w:after="160" w:line="240" w:lineRule="exact"/>
      <w:jc w:val="both"/>
      <w:textAlignment w:val="baseline"/>
    </w:pPr>
    <w:rPr>
      <w:rFonts w:ascii="Arial" w:hAnsi="Arial" w:cs="Arial"/>
      <w:sz w:val="20"/>
      <w:szCs w:val="20"/>
      <w:lang w:eastAsia="en-US"/>
    </w:rPr>
  </w:style>
  <w:style w:type="paragraph" w:customStyle="1" w:styleId="p2">
    <w:name w:val="p2"/>
    <w:basedOn w:val="Normal"/>
    <w:uiPriority w:val="99"/>
    <w:rsid w:val="007C0AED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s2">
    <w:name w:val="s2"/>
    <w:uiPriority w:val="99"/>
    <w:rsid w:val="007C0AED"/>
  </w:style>
  <w:style w:type="character" w:customStyle="1" w:styleId="s3">
    <w:name w:val="s3"/>
    <w:uiPriority w:val="99"/>
    <w:rsid w:val="007C0AED"/>
  </w:style>
  <w:style w:type="character" w:customStyle="1" w:styleId="BodyText3Char">
    <w:name w:val="Body Text 3 Char"/>
    <w:uiPriority w:val="99"/>
    <w:locked/>
    <w:rsid w:val="007C0AED"/>
    <w:rPr>
      <w:sz w:val="16"/>
      <w:lang w:val="en-US" w:eastAsia="ar-SA" w:bidi="ar-SA"/>
    </w:rPr>
  </w:style>
  <w:style w:type="paragraph" w:styleId="BodyText3">
    <w:name w:val="Body Text 3"/>
    <w:basedOn w:val="Normal"/>
    <w:link w:val="BodyText3Char1"/>
    <w:uiPriority w:val="99"/>
    <w:rsid w:val="007C0AED"/>
    <w:pPr>
      <w:spacing w:after="120"/>
    </w:pPr>
    <w:rPr>
      <w:rFonts w:ascii="Calibri" w:eastAsia="Calibri" w:hAnsi="Calibri"/>
      <w:sz w:val="16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semiHidden/>
    <w:locked/>
    <w:rsid w:val="00EC5AA1"/>
    <w:rPr>
      <w:rFonts w:ascii="Times New Roman" w:hAnsi="Times New Roman" w:cs="Times New Roman"/>
      <w:sz w:val="16"/>
      <w:szCs w:val="16"/>
      <w:lang w:val="en-US" w:eastAsia="ar-SA" w:bidi="ar-SA"/>
    </w:rPr>
  </w:style>
  <w:style w:type="character" w:customStyle="1" w:styleId="31">
    <w:name w:val="Основной текст 3 Знак1"/>
    <w:basedOn w:val="DefaultParagraphFont"/>
    <w:uiPriority w:val="99"/>
    <w:semiHidden/>
    <w:rsid w:val="007C0AED"/>
    <w:rPr>
      <w:rFonts w:ascii="Times New Roman" w:hAnsi="Times New Roman" w:cs="Times New Roman"/>
      <w:sz w:val="16"/>
      <w:szCs w:val="16"/>
      <w:lang w:val="en-US" w:eastAsia="ar-SA" w:bidi="ar-SA"/>
    </w:rPr>
  </w:style>
  <w:style w:type="character" w:styleId="Hyperlink">
    <w:name w:val="Hyperlink"/>
    <w:basedOn w:val="DefaultParagraphFont"/>
    <w:uiPriority w:val="99"/>
    <w:locked/>
    <w:rsid w:val="00260733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C66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703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3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921</TotalTime>
  <Pages>32</Pages>
  <Words>6663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Большеманадышского сельского поселения</dc:title>
  <dc:subject/>
  <dc:creator>User</dc:creator>
  <cp:keywords/>
  <dc:description/>
  <cp:lastModifiedBy>User</cp:lastModifiedBy>
  <cp:revision>41</cp:revision>
  <cp:lastPrinted>2021-08-19T05:16:00Z</cp:lastPrinted>
  <dcterms:created xsi:type="dcterms:W3CDTF">2021-02-08T11:47:00Z</dcterms:created>
  <dcterms:modified xsi:type="dcterms:W3CDTF">2021-10-18T08:27:00Z</dcterms:modified>
</cp:coreProperties>
</file>