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A8" w:rsidRDefault="004361A8" w:rsidP="00566F2A">
      <w:pPr>
        <w:spacing w:after="200" w:line="276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361A8" w:rsidRDefault="004361A8" w:rsidP="00F57756">
      <w:pPr>
        <w:spacing w:after="200"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361A8" w:rsidRPr="00566F2A" w:rsidRDefault="004361A8" w:rsidP="00566F2A">
      <w:pPr>
        <w:spacing w:after="200"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66F2A">
        <w:rPr>
          <w:rFonts w:ascii="Times New Roman" w:hAnsi="Times New Roman"/>
          <w:sz w:val="24"/>
          <w:szCs w:val="24"/>
          <w:lang w:eastAsia="ru-RU"/>
        </w:rPr>
        <w:t>СОВЕТ ДЕПУТАТОВ КОЗЛОВСКОГО СЕЛЬСКОГО ПОСЕЛЕНИЯ</w:t>
      </w:r>
    </w:p>
    <w:p w:rsidR="004361A8" w:rsidRPr="00566F2A" w:rsidRDefault="004361A8" w:rsidP="00566F2A">
      <w:pPr>
        <w:spacing w:after="200" w:line="276" w:lineRule="auto"/>
        <w:ind w:firstLine="74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66F2A">
        <w:rPr>
          <w:rFonts w:ascii="Times New Roman" w:hAnsi="Times New Roman"/>
          <w:sz w:val="24"/>
          <w:szCs w:val="24"/>
          <w:lang w:eastAsia="ru-RU"/>
        </w:rPr>
        <w:t xml:space="preserve">АТЯШЕВСКОГО МУНИЦИПАЛЬНОГО РАЙОНА </w:t>
      </w:r>
    </w:p>
    <w:p w:rsidR="004361A8" w:rsidRPr="00566F2A" w:rsidRDefault="004361A8" w:rsidP="00566F2A">
      <w:pPr>
        <w:spacing w:after="200" w:line="276" w:lineRule="auto"/>
        <w:ind w:firstLine="74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66F2A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4361A8" w:rsidRPr="00566F2A" w:rsidRDefault="004361A8" w:rsidP="00566F2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66F2A">
        <w:rPr>
          <w:rFonts w:ascii="Times New Roman" w:hAnsi="Times New Roman"/>
          <w:b/>
          <w:sz w:val="24"/>
          <w:szCs w:val="24"/>
          <w:lang w:eastAsia="ru-RU"/>
        </w:rPr>
        <w:t>РЕШЕНИЕ</w:t>
      </w:r>
    </w:p>
    <w:p w:rsidR="004361A8" w:rsidRPr="00566F2A" w:rsidRDefault="004361A8" w:rsidP="00566F2A">
      <w:pPr>
        <w:spacing w:after="200" w:line="276" w:lineRule="auto"/>
        <w:ind w:firstLine="748"/>
        <w:rPr>
          <w:rFonts w:ascii="Times New Roman" w:hAnsi="Times New Roman"/>
          <w:b/>
          <w:lang w:eastAsia="ru-RU"/>
        </w:rPr>
      </w:pPr>
      <w:r w:rsidRPr="00566F2A">
        <w:rPr>
          <w:rFonts w:ascii="Times New Roman" w:hAnsi="Times New Roman"/>
          <w:b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от   18   </w:t>
      </w:r>
      <w:r w:rsidRPr="00566F2A">
        <w:rPr>
          <w:rFonts w:ascii="Times New Roman" w:hAnsi="Times New Roman"/>
          <w:sz w:val="28"/>
          <w:szCs w:val="28"/>
          <w:lang w:eastAsia="ru-RU"/>
        </w:rPr>
        <w:t>октября        2022  г</w:t>
      </w:r>
      <w:r w:rsidRPr="00F57756">
        <w:rPr>
          <w:rFonts w:ascii="Times New Roman" w:hAnsi="Times New Roman"/>
          <w:sz w:val="28"/>
          <w:szCs w:val="28"/>
          <w:lang w:eastAsia="ru-RU"/>
        </w:rPr>
        <w:t>.                                                       №</w:t>
      </w:r>
      <w:r>
        <w:rPr>
          <w:rFonts w:ascii="Times New Roman" w:hAnsi="Times New Roman"/>
          <w:sz w:val="28"/>
          <w:szCs w:val="28"/>
          <w:lang w:eastAsia="ru-RU"/>
        </w:rPr>
        <w:t>24</w:t>
      </w:r>
      <w:r w:rsidRPr="00566F2A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</w:t>
      </w:r>
    </w:p>
    <w:p w:rsidR="004361A8" w:rsidRDefault="004361A8" w:rsidP="00566F2A">
      <w:pPr>
        <w:jc w:val="center"/>
        <w:rPr>
          <w:rFonts w:ascii="Times New Roman" w:hAnsi="Times New Roman"/>
          <w:b/>
          <w:sz w:val="28"/>
          <w:szCs w:val="28"/>
        </w:rPr>
      </w:pPr>
      <w:r w:rsidRPr="00566F2A">
        <w:rPr>
          <w:rFonts w:ascii="Times New Roman" w:hAnsi="Times New Roman"/>
          <w:lang w:eastAsia="ru-RU"/>
        </w:rPr>
        <w:t>с.Козловка</w:t>
      </w:r>
    </w:p>
    <w:p w:rsidR="004361A8" w:rsidRPr="00566F2A" w:rsidRDefault="004361A8" w:rsidP="00566F2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61A8" w:rsidRDefault="004361A8" w:rsidP="00735937">
      <w:pPr>
        <w:jc w:val="center"/>
        <w:rPr>
          <w:rFonts w:ascii="Times New Roman" w:hAnsi="Times New Roman"/>
          <w:b/>
          <w:sz w:val="28"/>
          <w:szCs w:val="28"/>
        </w:rPr>
      </w:pPr>
      <w:r w:rsidRPr="00A33C6B">
        <w:rPr>
          <w:rFonts w:ascii="Times New Roman" w:hAnsi="Times New Roman"/>
          <w:b/>
          <w:sz w:val="28"/>
          <w:szCs w:val="28"/>
        </w:rPr>
        <w:t xml:space="preserve">О признании утратившими силу некоторых Решений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Козловского  сельского поселения </w:t>
      </w:r>
      <w:r w:rsidRPr="00A33C6B">
        <w:rPr>
          <w:rFonts w:ascii="Times New Roman" w:hAnsi="Times New Roman"/>
          <w:b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4361A8" w:rsidRPr="00735937" w:rsidRDefault="004361A8" w:rsidP="00735937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61A8" w:rsidRPr="009413A3" w:rsidRDefault="004361A8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Совет депутатов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Козловского сельского поселения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Атяшевского муниципального района решил:</w:t>
      </w:r>
    </w:p>
    <w:p w:rsidR="004361A8" w:rsidRDefault="004361A8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4361A8" w:rsidRPr="009413A3" w:rsidRDefault="004361A8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1.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Признать утратившими силу:</w:t>
      </w:r>
    </w:p>
    <w:p w:rsidR="004361A8" w:rsidRDefault="004361A8" w:rsidP="00DA76E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4361A8" w:rsidRDefault="004361A8" w:rsidP="00DA76E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Совета 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13 июня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06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20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Об утверждении Положения о муниципальном земельном контроле на территории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4361A8" w:rsidRDefault="004361A8" w:rsidP="00F5775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Совета 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29 мая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09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13 «О внесении изменений в решение Совета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13 июня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06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20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Об утверждении Положения о муниципальном земельном контроле на территории Козловского сельского поселения»».</w:t>
      </w:r>
    </w:p>
    <w:p w:rsidR="004361A8" w:rsidRDefault="004361A8" w:rsidP="00F5775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Совета 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22 августа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14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19 «О внесении изменений в решение Совета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13 июня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06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20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Об утверждении Положения о муниципальном земельном контроле на территории Козловского сельского поселения»».</w:t>
      </w:r>
    </w:p>
    <w:p w:rsidR="004361A8" w:rsidRDefault="004361A8" w:rsidP="00D7594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Совета депутатов Козловского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26 декабря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05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№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41 «Об утверждении средств массовой информации».</w:t>
      </w:r>
    </w:p>
    <w:p w:rsidR="004361A8" w:rsidRDefault="004361A8" w:rsidP="00D7594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    </w:t>
      </w:r>
    </w:p>
    <w:p w:rsidR="004361A8" w:rsidRDefault="004361A8" w:rsidP="00D7594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2. Настоящее Решение вступает </w:t>
      </w:r>
      <w:r w:rsidRPr="00D7594C">
        <w:rPr>
          <w:rFonts w:ascii="Times New Roman" w:hAnsi="Times New Roman"/>
          <w:color w:val="22272F"/>
          <w:sz w:val="28"/>
          <w:szCs w:val="28"/>
          <w:lang w:eastAsia="ru-RU"/>
        </w:rPr>
        <w:t>в силу после его официального опубликования (обнародования).</w:t>
      </w:r>
      <w:bookmarkStart w:id="0" w:name="_GoBack"/>
      <w:bookmarkEnd w:id="0"/>
    </w:p>
    <w:p w:rsidR="004361A8" w:rsidRDefault="004361A8" w:rsidP="00DF30F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</w:p>
    <w:p w:rsidR="004361A8" w:rsidRDefault="004361A8" w:rsidP="00DF30F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036AF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Козловского</w:t>
      </w:r>
      <w:r w:rsidRPr="004036AF">
        <w:rPr>
          <w:rFonts w:ascii="Times New Roman" w:hAnsi="Times New Roman"/>
          <w:sz w:val="28"/>
          <w:szCs w:val="28"/>
        </w:rPr>
        <w:t xml:space="preserve"> сельского поселения:                       </w:t>
      </w:r>
      <w:r>
        <w:rPr>
          <w:rFonts w:ascii="Times New Roman" w:hAnsi="Times New Roman"/>
          <w:sz w:val="28"/>
          <w:szCs w:val="28"/>
        </w:rPr>
        <w:t>В.В.Моторкин</w:t>
      </w:r>
    </w:p>
    <w:p w:rsidR="004361A8" w:rsidRPr="00566F2A" w:rsidRDefault="004361A8" w:rsidP="00566F2A">
      <w:pPr>
        <w:spacing w:after="0" w:line="240" w:lineRule="auto"/>
        <w:ind w:firstLine="567"/>
        <w:jc w:val="center"/>
        <w:rPr>
          <w:rFonts w:ascii="Times New Roman" w:hAnsi="Times New Roman"/>
          <w:sz w:val="32"/>
          <w:szCs w:val="32"/>
          <w:lang w:eastAsia="ru-RU"/>
        </w:rPr>
      </w:pPr>
      <w:r w:rsidRPr="00566F2A">
        <w:rPr>
          <w:rFonts w:ascii="Times New Roman" w:hAnsi="Times New Roman"/>
          <w:b/>
          <w:bCs/>
          <w:sz w:val="32"/>
          <w:szCs w:val="32"/>
          <w:lang w:eastAsia="ru-RU"/>
        </w:rPr>
        <w:t> </w:t>
      </w:r>
    </w:p>
    <w:sectPr w:rsidR="004361A8" w:rsidRPr="00566F2A" w:rsidSect="00D7594C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24F"/>
    <w:rsid w:val="00063B34"/>
    <w:rsid w:val="00095A94"/>
    <w:rsid w:val="000A2A19"/>
    <w:rsid w:val="000F773D"/>
    <w:rsid w:val="00234C53"/>
    <w:rsid w:val="003860D9"/>
    <w:rsid w:val="003B305A"/>
    <w:rsid w:val="003B72AA"/>
    <w:rsid w:val="004036AF"/>
    <w:rsid w:val="00435406"/>
    <w:rsid w:val="004361A8"/>
    <w:rsid w:val="004E6B92"/>
    <w:rsid w:val="005056F2"/>
    <w:rsid w:val="00566F2A"/>
    <w:rsid w:val="00572737"/>
    <w:rsid w:val="00622A94"/>
    <w:rsid w:val="00631D37"/>
    <w:rsid w:val="0069440F"/>
    <w:rsid w:val="00696756"/>
    <w:rsid w:val="007058B8"/>
    <w:rsid w:val="00735937"/>
    <w:rsid w:val="007419FB"/>
    <w:rsid w:val="007D3273"/>
    <w:rsid w:val="008074E3"/>
    <w:rsid w:val="0081424F"/>
    <w:rsid w:val="00875D97"/>
    <w:rsid w:val="00887253"/>
    <w:rsid w:val="008E6FB6"/>
    <w:rsid w:val="009413A3"/>
    <w:rsid w:val="009D5B98"/>
    <w:rsid w:val="009E349D"/>
    <w:rsid w:val="00A33C6B"/>
    <w:rsid w:val="00A86CC4"/>
    <w:rsid w:val="00BA376C"/>
    <w:rsid w:val="00BE06BD"/>
    <w:rsid w:val="00C84B7E"/>
    <w:rsid w:val="00CA548E"/>
    <w:rsid w:val="00CA6581"/>
    <w:rsid w:val="00CD47DD"/>
    <w:rsid w:val="00D01E34"/>
    <w:rsid w:val="00D10D60"/>
    <w:rsid w:val="00D7594C"/>
    <w:rsid w:val="00D81C62"/>
    <w:rsid w:val="00DA76EA"/>
    <w:rsid w:val="00DD4FD3"/>
    <w:rsid w:val="00DF30FC"/>
    <w:rsid w:val="00E24E2C"/>
    <w:rsid w:val="00EF7B74"/>
    <w:rsid w:val="00F57756"/>
    <w:rsid w:val="00FA0A47"/>
    <w:rsid w:val="00FE5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B7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F7B74"/>
    <w:rPr>
      <w:lang w:eastAsia="en-US"/>
    </w:rPr>
  </w:style>
  <w:style w:type="table" w:styleId="TableGrid">
    <w:name w:val="Table Grid"/>
    <w:basedOn w:val="TableNormal"/>
    <w:uiPriority w:val="99"/>
    <w:rsid w:val="00DF30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DA76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A76EA"/>
    <w:rPr>
      <w:rFonts w:ascii="Arial" w:hAnsi="Arial" w:cs="Times New Roman"/>
      <w:sz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9E349D"/>
    <w:rPr>
      <w:rFonts w:ascii="Times New Roman" w:hAnsi="Times New Roman"/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0A47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22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248</Words>
  <Characters>1420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3</cp:revision>
  <cp:lastPrinted>2018-10-23T12:12:00Z</cp:lastPrinted>
  <dcterms:created xsi:type="dcterms:W3CDTF">2022-10-17T12:42:00Z</dcterms:created>
  <dcterms:modified xsi:type="dcterms:W3CDTF">2022-10-17T15:34:00Z</dcterms:modified>
</cp:coreProperties>
</file>