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52E" w:rsidRDefault="0066552E" w:rsidP="006E5E0A">
      <w:pPr>
        <w:widowControl w:val="0"/>
        <w:spacing w:after="0" w:line="240" w:lineRule="auto"/>
        <w:jc w:val="center"/>
        <w:rPr>
          <w:rFonts w:ascii="Times New Roman" w:eastAsia="SimSun" w:hAnsi="Times New Roman"/>
          <w:b/>
          <w:sz w:val="36"/>
          <w:szCs w:val="36"/>
          <w:lang w:eastAsia="zh-CN"/>
        </w:rPr>
      </w:pPr>
    </w:p>
    <w:p w:rsidR="0066552E" w:rsidRPr="006E5E0A" w:rsidRDefault="0066552E" w:rsidP="006E5E0A">
      <w:pPr>
        <w:widowControl w:val="0"/>
        <w:spacing w:after="0" w:line="240" w:lineRule="auto"/>
        <w:jc w:val="center"/>
        <w:rPr>
          <w:rFonts w:ascii="Times New Roman" w:eastAsia="SimSun" w:hAnsi="Times New Roman"/>
          <w:b/>
          <w:sz w:val="36"/>
          <w:szCs w:val="36"/>
          <w:lang w:eastAsia="zh-CN"/>
        </w:rPr>
      </w:pPr>
      <w:r w:rsidRPr="006E5E0A">
        <w:rPr>
          <w:rFonts w:ascii="Times New Roman" w:eastAsia="SimSun" w:hAnsi="Times New Roman"/>
          <w:b/>
          <w:sz w:val="36"/>
          <w:szCs w:val="36"/>
          <w:lang w:eastAsia="zh-CN"/>
        </w:rPr>
        <w:t>Р Е Ш Е Н И Е</w:t>
      </w: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sz w:val="36"/>
          <w:szCs w:val="36"/>
          <w:lang w:eastAsia="zh-CN"/>
        </w:rPr>
      </w:pPr>
      <w:r w:rsidRPr="006E5E0A">
        <w:rPr>
          <w:rFonts w:ascii="Times New Roman" w:eastAsia="SimSun" w:hAnsi="Times New Roman"/>
          <w:sz w:val="36"/>
          <w:szCs w:val="36"/>
          <w:lang w:eastAsia="zh-CN"/>
        </w:rPr>
        <w:t>Совета депутатов</w:t>
      </w: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sz w:val="36"/>
          <w:szCs w:val="36"/>
          <w:lang w:eastAsia="zh-CN"/>
        </w:rPr>
        <w:t>Атяшевского муниципального района</w:t>
      </w: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sz w:val="36"/>
          <w:szCs w:val="36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sz w:val="36"/>
          <w:szCs w:val="36"/>
          <w:lang w:eastAsia="zh-CN"/>
        </w:rPr>
      </w:pPr>
    </w:p>
    <w:p w:rsidR="0066552E" w:rsidRPr="006E5E0A" w:rsidRDefault="0066552E" w:rsidP="006E5E0A">
      <w:pPr>
        <w:spacing w:after="0" w:line="240" w:lineRule="auto"/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b/>
          <w:sz w:val="28"/>
          <w:szCs w:val="28"/>
          <w:lang w:eastAsia="zh-CN"/>
        </w:rPr>
        <w:t>02.06.2016 года                                                                                              № 20</w:t>
      </w:r>
    </w:p>
    <w:p w:rsidR="0066552E" w:rsidRPr="006E5E0A" w:rsidRDefault="0066552E" w:rsidP="006E5E0A">
      <w:pPr>
        <w:tabs>
          <w:tab w:val="left" w:pos="6390"/>
        </w:tabs>
        <w:spacing w:after="0" w:line="240" w:lineRule="auto"/>
        <w:rPr>
          <w:rFonts w:ascii="Times New Roman" w:eastAsia="SimSun" w:hAnsi="Times New Roman"/>
          <w:sz w:val="28"/>
          <w:szCs w:val="28"/>
          <w:lang w:eastAsia="zh-CN"/>
        </w:rPr>
      </w:pPr>
    </w:p>
    <w:p w:rsidR="0066552E" w:rsidRPr="006E5E0A" w:rsidRDefault="0066552E" w:rsidP="006E5E0A">
      <w:pPr>
        <w:tabs>
          <w:tab w:val="left" w:pos="6390"/>
        </w:tabs>
        <w:spacing w:after="0" w:line="240" w:lineRule="auto"/>
        <w:rPr>
          <w:rFonts w:ascii="Times New Roman" w:eastAsia="SimSun" w:hAnsi="Times New Roman"/>
          <w:sz w:val="28"/>
          <w:szCs w:val="28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bCs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bCs/>
          <w:sz w:val="28"/>
          <w:szCs w:val="28"/>
          <w:lang w:eastAsia="zh-CN"/>
        </w:rPr>
        <w:t>рп.Атяшево</w:t>
      </w: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8"/>
          <w:szCs w:val="28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8"/>
          <w:szCs w:val="28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b/>
          <w:bCs/>
          <w:sz w:val="28"/>
          <w:szCs w:val="28"/>
          <w:lang w:eastAsia="zh-CN"/>
        </w:rPr>
        <w:t xml:space="preserve">О   внесении   изменений  в  решение  Совета депутатов Атяшевского муниципального района от 24 декабря 2015 года  № 47 «О   бюджете Атяшевского муниципального района на 2016 год»  </w:t>
      </w: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sz w:val="28"/>
          <w:szCs w:val="28"/>
          <w:lang w:eastAsia="zh-CN"/>
        </w:rPr>
        <w:t>Совет депутатов Атяшевского муниципального района решил:</w:t>
      </w:r>
    </w:p>
    <w:p w:rsidR="0066552E" w:rsidRPr="006E5E0A" w:rsidRDefault="0066552E" w:rsidP="006E5E0A">
      <w:pPr>
        <w:spacing w:after="0" w:line="240" w:lineRule="auto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sz w:val="28"/>
          <w:szCs w:val="28"/>
          <w:lang w:eastAsia="zh-CN"/>
        </w:rPr>
        <w:tab/>
        <w:t>Статья 1.</w:t>
      </w: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sz w:val="28"/>
          <w:szCs w:val="28"/>
          <w:lang w:eastAsia="zh-CN"/>
        </w:rPr>
        <w:t>Внести в решение Совета депутатов Атяшевского муниципального района от 24 декабря 2015 года № 47 «О бюджете  Атяшевского муниципального  района на 2016 год» следующие  изменения: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E0A">
        <w:rPr>
          <w:rFonts w:ascii="Times New Roman" w:hAnsi="Times New Roman"/>
          <w:sz w:val="28"/>
          <w:szCs w:val="28"/>
          <w:lang w:eastAsia="ru-RU"/>
        </w:rPr>
        <w:t xml:space="preserve">1. </w:t>
      </w:r>
      <w:hyperlink r:id="rId4" w:history="1">
        <w:r w:rsidRPr="006E5E0A">
          <w:rPr>
            <w:rFonts w:ascii="Times New Roman" w:hAnsi="Times New Roman"/>
            <w:sz w:val="28"/>
            <w:szCs w:val="28"/>
            <w:lang w:eastAsia="ru-RU"/>
          </w:rPr>
          <w:t>Пункт 1 статьи 1</w:t>
        </w:r>
      </w:hyperlink>
      <w:r w:rsidRPr="006E5E0A">
        <w:rPr>
          <w:rFonts w:ascii="Times New Roman" w:hAnsi="Times New Roman"/>
          <w:sz w:val="28"/>
          <w:szCs w:val="28"/>
          <w:lang w:eastAsia="ru-RU"/>
        </w:rPr>
        <w:t xml:space="preserve"> изложить в следующей редакции:</w:t>
      </w:r>
    </w:p>
    <w:p w:rsidR="0066552E" w:rsidRPr="006E5E0A" w:rsidRDefault="0066552E" w:rsidP="006E5E0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E0A">
        <w:rPr>
          <w:rFonts w:ascii="Times New Roman" w:hAnsi="Times New Roman"/>
          <w:sz w:val="28"/>
          <w:szCs w:val="28"/>
          <w:lang w:eastAsia="ru-RU"/>
        </w:rPr>
        <w:t>"1. Утвердить бюджет Атяшевского муниципального района на 2016 год по доходам в сумме 246075,9</w:t>
      </w:r>
      <w:r w:rsidRPr="006E5E0A">
        <w:rPr>
          <w:rFonts w:ascii="Times New Roman" w:eastAsia="SimSun" w:hAnsi="Times New Roman"/>
          <w:bCs/>
          <w:sz w:val="28"/>
          <w:szCs w:val="28"/>
          <w:lang w:eastAsia="zh-CN"/>
        </w:rPr>
        <w:t xml:space="preserve"> тыс. рублей и по расходам в сумме 262353,7 </w:t>
      </w:r>
      <w:r w:rsidRPr="006E5E0A">
        <w:rPr>
          <w:rFonts w:ascii="Times New Roman" w:hAnsi="Times New Roman"/>
          <w:sz w:val="28"/>
          <w:szCs w:val="28"/>
          <w:lang w:eastAsia="ru-RU"/>
        </w:rPr>
        <w:t xml:space="preserve">тыс. рублей, с превышением расходов над доходами в сумме 16277,8тыс. рублей, исходя из уровня инфляции, не превышающего </w:t>
      </w:r>
      <w:r w:rsidRPr="006E5E0A">
        <w:rPr>
          <w:rFonts w:ascii="Times New Roman" w:eastAsia="SimSun" w:hAnsi="Times New Roman"/>
          <w:bCs/>
          <w:sz w:val="28"/>
          <w:szCs w:val="28"/>
          <w:lang w:eastAsia="zh-CN"/>
        </w:rPr>
        <w:t>7,7 процентов (декабрь 2016 года к декабрю 2015 года).</w:t>
      </w:r>
      <w:r w:rsidRPr="006E5E0A">
        <w:rPr>
          <w:rFonts w:ascii="Times New Roman" w:hAnsi="Times New Roman"/>
          <w:sz w:val="28"/>
          <w:szCs w:val="28"/>
          <w:lang w:eastAsia="ru-RU"/>
        </w:rPr>
        <w:t>" .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E0A">
        <w:rPr>
          <w:rFonts w:ascii="Times New Roman" w:hAnsi="Times New Roman"/>
          <w:sz w:val="28"/>
          <w:szCs w:val="28"/>
          <w:lang w:eastAsia="ru-RU"/>
        </w:rPr>
        <w:t>2. Приложение 3 изложить в следующей редакции: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88"/>
        <w:tblW w:w="5000" w:type="dxa"/>
        <w:tblLook w:val="0000"/>
      </w:tblPr>
      <w:tblGrid>
        <w:gridCol w:w="5000"/>
      </w:tblGrid>
      <w:tr w:rsidR="0066552E" w:rsidRPr="00DD04D1" w:rsidTr="00070301">
        <w:trPr>
          <w:trHeight w:val="495"/>
        </w:trPr>
        <w:tc>
          <w:tcPr>
            <w:tcW w:w="50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3</w:t>
            </w:r>
          </w:p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</w:t>
            </w:r>
          </w:p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2016 год» </w:t>
            </w:r>
          </w:p>
        </w:tc>
      </w:tr>
      <w:tr w:rsidR="0066552E" w:rsidRPr="00DD04D1" w:rsidTr="00070301">
        <w:trPr>
          <w:trHeight w:val="435"/>
        </w:trPr>
        <w:tc>
          <w:tcPr>
            <w:tcW w:w="5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465"/>
        </w:trPr>
        <w:tc>
          <w:tcPr>
            <w:tcW w:w="5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E0A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6E5E0A">
        <w:rPr>
          <w:rFonts w:ascii="Times New Roman" w:hAnsi="Times New Roman"/>
          <w:sz w:val="28"/>
          <w:szCs w:val="28"/>
          <w:lang w:eastAsia="ru-RU"/>
        </w:rPr>
        <w:t>«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tbl>
      <w:tblPr>
        <w:tblW w:w="10284" w:type="dxa"/>
        <w:tblInd w:w="25" w:type="dxa"/>
        <w:tblLook w:val="00A0"/>
      </w:tblPr>
      <w:tblGrid>
        <w:gridCol w:w="2679"/>
        <w:gridCol w:w="6046"/>
        <w:gridCol w:w="1559"/>
      </w:tblGrid>
      <w:tr w:rsidR="0066552E" w:rsidRPr="00DD04D1" w:rsidTr="006E5E0A">
        <w:trPr>
          <w:trHeight w:val="615"/>
        </w:trPr>
        <w:tc>
          <w:tcPr>
            <w:tcW w:w="102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Объем безвозмездных поступлений в бюджет Атяшевского муниципального района на 2016 год</w:t>
            </w:r>
          </w:p>
        </w:tc>
      </w:tr>
      <w:tr w:rsidR="0066552E" w:rsidRPr="00DD04D1" w:rsidTr="006E5E0A">
        <w:trPr>
          <w:trHeight w:val="2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(тыс.рублей)</w:t>
            </w:r>
          </w:p>
        </w:tc>
      </w:tr>
      <w:tr w:rsidR="0066552E" w:rsidRPr="00DD04D1" w:rsidTr="006E5E0A">
        <w:trPr>
          <w:trHeight w:val="330"/>
        </w:trPr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2016</w:t>
            </w:r>
          </w:p>
        </w:tc>
      </w:tr>
      <w:tr w:rsidR="0066552E" w:rsidRPr="00DD04D1" w:rsidTr="006E5E0A">
        <w:trPr>
          <w:trHeight w:val="28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00020000000000000000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188156,8</w:t>
            </w:r>
          </w:p>
        </w:tc>
      </w:tr>
      <w:tr w:rsidR="0066552E" w:rsidRPr="00DD04D1" w:rsidTr="006E5E0A">
        <w:trPr>
          <w:trHeight w:val="457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00020200000000000000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188156,8</w:t>
            </w:r>
          </w:p>
        </w:tc>
      </w:tr>
      <w:tr w:rsidR="0066552E" w:rsidRPr="00DD04D1" w:rsidTr="006E5E0A">
        <w:trPr>
          <w:trHeight w:val="49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00020201000000000151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12581,5</w:t>
            </w:r>
          </w:p>
        </w:tc>
      </w:tr>
      <w:tr w:rsidR="0066552E" w:rsidRPr="00DD04D1" w:rsidTr="006E5E0A">
        <w:trPr>
          <w:trHeight w:val="378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00020201001000000151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12581,5</w:t>
            </w:r>
          </w:p>
        </w:tc>
      </w:tr>
      <w:tr w:rsidR="0066552E" w:rsidRPr="00DD04D1" w:rsidTr="006E5E0A">
        <w:trPr>
          <w:trHeight w:val="61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00020201001050000151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12581,5</w:t>
            </w:r>
          </w:p>
        </w:tc>
      </w:tr>
      <w:tr w:rsidR="0066552E" w:rsidRPr="00DD04D1" w:rsidTr="006E5E0A">
        <w:trPr>
          <w:trHeight w:val="58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00020202000000000151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37939,9</w:t>
            </w:r>
          </w:p>
        </w:tc>
      </w:tr>
      <w:tr w:rsidR="0066552E" w:rsidRPr="00DD04D1" w:rsidTr="006E5E0A">
        <w:trPr>
          <w:trHeight w:val="579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00020202051050000151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в рамках реализации подпрограммы "Обеспечение жильем молодых семей" РЦП "Жилище" на 2011-2015 годы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5345,9</w:t>
            </w:r>
          </w:p>
        </w:tc>
      </w:tr>
      <w:tr w:rsidR="0066552E" w:rsidRPr="00DD04D1" w:rsidTr="006E5E0A">
        <w:trPr>
          <w:trHeight w:val="403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00020202051050000151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в рамках реализации подпрограммы "Обеспечение жильем молодых семей" ФЦП "Жилище" на 2011-2015 годы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2916,0</w:t>
            </w:r>
          </w:p>
        </w:tc>
      </w:tr>
      <w:tr w:rsidR="0066552E" w:rsidRPr="00DD04D1" w:rsidTr="006E5E0A">
        <w:trPr>
          <w:trHeight w:val="33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00020202999050000151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29678,0</w:t>
            </w:r>
          </w:p>
        </w:tc>
      </w:tr>
      <w:tr w:rsidR="0066552E" w:rsidRPr="00DD04D1" w:rsidTr="006E5E0A">
        <w:trPr>
          <w:trHeight w:val="31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552E" w:rsidRPr="00DD04D1" w:rsidTr="006E5E0A">
        <w:trPr>
          <w:trHeight w:val="162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00020202999050000151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28843,1</w:t>
            </w:r>
          </w:p>
        </w:tc>
      </w:tr>
      <w:tr w:rsidR="0066552E" w:rsidRPr="00DD04D1" w:rsidTr="006E5E0A">
        <w:trPr>
          <w:trHeight w:val="85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00020202999050000151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на организацию отдыха детей в загородных стационарных детских оздоровительных лагерях в каникулярное 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834,9</w:t>
            </w:r>
          </w:p>
        </w:tc>
      </w:tr>
      <w:tr w:rsidR="0066552E" w:rsidRPr="00DD04D1" w:rsidTr="006E5E0A">
        <w:trPr>
          <w:trHeight w:val="60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00020203000000000151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137428,2</w:t>
            </w:r>
          </w:p>
        </w:tc>
      </w:tr>
      <w:tr w:rsidR="0066552E" w:rsidRPr="00DD04D1" w:rsidTr="006E5E0A">
        <w:trPr>
          <w:trHeight w:val="84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00020203003050000151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1353,5</w:t>
            </w:r>
          </w:p>
        </w:tc>
      </w:tr>
      <w:tr w:rsidR="0066552E" w:rsidRPr="00DD04D1" w:rsidTr="006E5E0A">
        <w:trPr>
          <w:trHeight w:val="108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00020203007000000151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8,4</w:t>
            </w:r>
          </w:p>
        </w:tc>
      </w:tr>
      <w:tr w:rsidR="0066552E" w:rsidRPr="00DD04D1" w:rsidTr="006E5E0A">
        <w:trPr>
          <w:trHeight w:val="60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136066,3</w:t>
            </w:r>
          </w:p>
        </w:tc>
      </w:tr>
      <w:tr w:rsidR="0066552E" w:rsidRPr="00DD04D1" w:rsidTr="006E5E0A">
        <w:trPr>
          <w:trHeight w:val="25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552E" w:rsidRPr="00DD04D1" w:rsidTr="006E5E0A">
        <w:trPr>
          <w:trHeight w:val="90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161,1</w:t>
            </w:r>
          </w:p>
        </w:tc>
      </w:tr>
      <w:tr w:rsidR="0066552E" w:rsidRPr="00DD04D1" w:rsidTr="006E5E0A">
        <w:trPr>
          <w:trHeight w:val="106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243,8</w:t>
            </w:r>
          </w:p>
        </w:tc>
      </w:tr>
      <w:tr w:rsidR="0066552E" w:rsidRPr="00DD04D1" w:rsidTr="006E5E0A">
        <w:trPr>
          <w:trHeight w:val="1620"/>
        </w:trPr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174,6</w:t>
            </w:r>
          </w:p>
        </w:tc>
      </w:tr>
      <w:tr w:rsidR="0066552E" w:rsidRPr="00DD04D1" w:rsidTr="006E5E0A">
        <w:trPr>
          <w:trHeight w:val="525"/>
        </w:trPr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139,0</w:t>
            </w:r>
          </w:p>
        </w:tc>
      </w:tr>
      <w:tr w:rsidR="0066552E" w:rsidRPr="00DD04D1" w:rsidTr="006E5E0A">
        <w:trPr>
          <w:trHeight w:val="135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4666,8</w:t>
            </w:r>
          </w:p>
        </w:tc>
      </w:tr>
      <w:tr w:rsidR="0066552E" w:rsidRPr="00DD04D1" w:rsidTr="006E5E0A">
        <w:trPr>
          <w:trHeight w:val="82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7264,5</w:t>
            </w:r>
          </w:p>
        </w:tc>
      </w:tr>
      <w:tr w:rsidR="0066552E" w:rsidRPr="00DD04D1" w:rsidTr="006E5E0A">
        <w:trPr>
          <w:trHeight w:val="61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1,7</w:t>
            </w:r>
          </w:p>
        </w:tc>
      </w:tr>
      <w:tr w:rsidR="0066552E" w:rsidRPr="00DD04D1" w:rsidTr="006E5E0A">
        <w:trPr>
          <w:trHeight w:val="58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87244,9</w:t>
            </w:r>
          </w:p>
        </w:tc>
      </w:tr>
      <w:tr w:rsidR="0066552E" w:rsidRPr="00DD04D1" w:rsidTr="006E5E0A">
        <w:trPr>
          <w:trHeight w:val="61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26511,5</w:t>
            </w:r>
          </w:p>
        </w:tc>
      </w:tr>
      <w:tr w:rsidR="0066552E" w:rsidRPr="00DD04D1" w:rsidTr="006E5E0A">
        <w:trPr>
          <w:trHeight w:val="57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154,6</w:t>
            </w:r>
          </w:p>
        </w:tc>
      </w:tr>
      <w:tr w:rsidR="0066552E" w:rsidRPr="00DD04D1" w:rsidTr="006E5E0A">
        <w:trPr>
          <w:trHeight w:val="108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5,4</w:t>
            </w:r>
          </w:p>
        </w:tc>
      </w:tr>
      <w:tr w:rsidR="0066552E" w:rsidRPr="00DD04D1" w:rsidTr="006E5E0A">
        <w:trPr>
          <w:trHeight w:val="81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выплату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32,8</w:t>
            </w:r>
          </w:p>
        </w:tc>
      </w:tr>
      <w:tr w:rsidR="0066552E" w:rsidRPr="00DD04D1" w:rsidTr="006E5E0A">
        <w:trPr>
          <w:trHeight w:val="267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299,7</w:t>
            </w:r>
          </w:p>
        </w:tc>
      </w:tr>
      <w:tr w:rsidR="0066552E" w:rsidRPr="00DD04D1" w:rsidTr="006E5E0A">
        <w:trPr>
          <w:trHeight w:val="211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913,0</w:t>
            </w:r>
          </w:p>
        </w:tc>
      </w:tr>
      <w:tr w:rsidR="0066552E" w:rsidRPr="00DD04D1" w:rsidTr="006E5E0A">
        <w:trPr>
          <w:trHeight w:val="2235"/>
        </w:trPr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795,0</w:t>
            </w:r>
          </w:p>
        </w:tc>
      </w:tr>
      <w:tr w:rsidR="0066552E" w:rsidRPr="00DD04D1" w:rsidTr="006E5E0A">
        <w:trPr>
          <w:trHeight w:val="870"/>
        </w:trPr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3,8</w:t>
            </w:r>
          </w:p>
        </w:tc>
      </w:tr>
      <w:tr w:rsidR="0066552E" w:rsidRPr="00DD04D1" w:rsidTr="006E5E0A">
        <w:trPr>
          <w:trHeight w:val="112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00020203024050000151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реализацию государственных полномочий по органпизации проведения на территории Республика Мордовия мероприятий по отлову и содержанию безнадзорных животных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21,8</w:t>
            </w:r>
          </w:p>
        </w:tc>
      </w:tr>
      <w:tr w:rsidR="0066552E" w:rsidRPr="00DD04D1" w:rsidTr="006E5E0A">
        <w:trPr>
          <w:trHeight w:val="78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00020203027050000151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4269,9</w:t>
            </w:r>
          </w:p>
        </w:tc>
      </w:tr>
      <w:tr w:rsidR="0066552E" w:rsidRPr="00DD04D1" w:rsidTr="006E5E0A">
        <w:trPr>
          <w:trHeight w:val="106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00020203000000000151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бюджетам муниципальных районов на распоряжение земельными участками, госсобственность на которые не разграничена, расположенными на территории муниципального района, за исключением слцчаев,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333,3</w:t>
            </w:r>
          </w:p>
        </w:tc>
      </w:tr>
      <w:tr w:rsidR="0066552E" w:rsidRPr="00DD04D1" w:rsidTr="006E5E0A">
        <w:trPr>
          <w:trHeight w:val="132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00020203119050000151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2115,9</w:t>
            </w:r>
          </w:p>
        </w:tc>
      </w:tr>
      <w:tr w:rsidR="0066552E" w:rsidRPr="00DD04D1" w:rsidTr="006E5E0A">
        <w:trPr>
          <w:trHeight w:val="51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00020203121050000151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Субвенции на проведение Всероссийской сельскохозяйственной переписи в 2016 году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713,2</w:t>
            </w:r>
          </w:p>
        </w:tc>
      </w:tr>
      <w:tr w:rsidR="0066552E" w:rsidRPr="00DD04D1" w:rsidTr="006E5E0A">
        <w:trPr>
          <w:trHeight w:val="345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00020204000000000151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207,2</w:t>
            </w:r>
          </w:p>
        </w:tc>
      </w:tr>
      <w:tr w:rsidR="0066552E" w:rsidRPr="00DD04D1" w:rsidTr="006E5E0A">
        <w:trPr>
          <w:trHeight w:val="102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00020204061050000151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 бюджетам муниципальных районов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57,8</w:t>
            </w:r>
          </w:p>
        </w:tc>
      </w:tr>
      <w:tr w:rsidR="0066552E" w:rsidRPr="00DD04D1" w:rsidTr="006E5E0A">
        <w:trPr>
          <w:trHeight w:val="570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00020204999050000151</w:t>
            </w:r>
          </w:p>
        </w:tc>
        <w:tc>
          <w:tcPr>
            <w:tcW w:w="6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 из резервного фонда Правительства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149,4</w:t>
            </w:r>
          </w:p>
        </w:tc>
      </w:tr>
    </w:tbl>
    <w:p w:rsidR="0066552E" w:rsidRPr="006E5E0A" w:rsidRDefault="0066552E" w:rsidP="006E5E0A">
      <w:pPr>
        <w:spacing w:after="0" w:line="240" w:lineRule="auto"/>
        <w:jc w:val="right"/>
        <w:rPr>
          <w:rFonts w:ascii="Times New Roman" w:eastAsia="SimSun" w:hAnsi="Times New Roman"/>
          <w:sz w:val="24"/>
          <w:szCs w:val="24"/>
          <w:lang w:eastAsia="zh-CN"/>
        </w:rPr>
      </w:pPr>
      <w:r w:rsidRPr="006E5E0A">
        <w:rPr>
          <w:rFonts w:ascii="Times New Roman" w:eastAsia="SimSun" w:hAnsi="Times New Roman"/>
          <w:sz w:val="24"/>
          <w:szCs w:val="24"/>
          <w:lang w:eastAsia="zh-CN"/>
        </w:rPr>
        <w:t>».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E0A">
        <w:rPr>
          <w:rFonts w:ascii="Times New Roman" w:hAnsi="Times New Roman"/>
          <w:sz w:val="28"/>
          <w:szCs w:val="28"/>
          <w:lang w:eastAsia="ru-RU"/>
        </w:rPr>
        <w:t>3. Приложение 4 изложить в следующей редакции: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457" w:type="dxa"/>
        <w:tblInd w:w="70" w:type="dxa"/>
        <w:tblLook w:val="00A0"/>
      </w:tblPr>
      <w:tblGrid>
        <w:gridCol w:w="5043"/>
        <w:gridCol w:w="456"/>
        <w:gridCol w:w="636"/>
        <w:gridCol w:w="469"/>
        <w:gridCol w:w="608"/>
        <w:gridCol w:w="696"/>
        <w:gridCol w:w="857"/>
        <w:gridCol w:w="576"/>
        <w:gridCol w:w="263"/>
        <w:gridCol w:w="853"/>
      </w:tblGrid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E5E0A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6552E" w:rsidRPr="00DD04D1" w:rsidTr="00070301">
        <w:trPr>
          <w:gridAfter w:val="1"/>
          <w:wAfter w:w="853" w:type="dxa"/>
          <w:trHeight w:val="315"/>
        </w:trPr>
        <w:tc>
          <w:tcPr>
            <w:tcW w:w="50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66552E" w:rsidRPr="00DD04D1" w:rsidTr="00070301">
        <w:trPr>
          <w:gridAfter w:val="1"/>
          <w:wAfter w:w="853" w:type="dxa"/>
          <w:trHeight w:val="315"/>
        </w:trPr>
        <w:tc>
          <w:tcPr>
            <w:tcW w:w="50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gridAfter w:val="1"/>
          <w:wAfter w:w="853" w:type="dxa"/>
          <w:trHeight w:val="675"/>
        </w:trPr>
        <w:tc>
          <w:tcPr>
            <w:tcW w:w="50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gridAfter w:val="1"/>
          <w:wAfter w:w="853" w:type="dxa"/>
          <w:trHeight w:val="315"/>
        </w:trPr>
        <w:tc>
          <w:tcPr>
            <w:tcW w:w="960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6552E" w:rsidRPr="00DD04D1" w:rsidTr="00070301">
        <w:trPr>
          <w:gridAfter w:val="1"/>
          <w:wAfter w:w="853" w:type="dxa"/>
          <w:trHeight w:val="1305"/>
        </w:trPr>
        <w:tc>
          <w:tcPr>
            <w:tcW w:w="960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</w:tc>
      </w:tr>
      <w:tr w:rsidR="0066552E" w:rsidRPr="00DD04D1" w:rsidTr="00070301">
        <w:trPr>
          <w:gridAfter w:val="1"/>
          <w:wAfter w:w="853" w:type="dxa"/>
          <w:trHeight w:val="89"/>
        </w:trPr>
        <w:tc>
          <w:tcPr>
            <w:tcW w:w="96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2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2016 год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66552E" w:rsidRPr="00DD04D1" w:rsidTr="00070301">
        <w:trPr>
          <w:trHeight w:val="37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34628,8</w:t>
            </w:r>
          </w:p>
        </w:tc>
      </w:tr>
      <w:tr w:rsidR="0066552E" w:rsidRPr="00DD04D1" w:rsidTr="00070301">
        <w:trPr>
          <w:trHeight w:val="84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84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98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16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139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73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46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77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63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57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116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17 817,7  </w:t>
            </w:r>
          </w:p>
        </w:tc>
      </w:tr>
      <w:tr w:rsidR="0066552E" w:rsidRPr="00DD04D1" w:rsidTr="00070301">
        <w:trPr>
          <w:trHeight w:val="75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2 248,4  </w:t>
            </w:r>
          </w:p>
        </w:tc>
      </w:tr>
      <w:tr w:rsidR="0066552E" w:rsidRPr="00DD04D1" w:rsidTr="00070301">
        <w:trPr>
          <w:trHeight w:val="70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66552E" w:rsidRPr="00DD04D1" w:rsidTr="00070301">
        <w:trPr>
          <w:trHeight w:val="70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66552E" w:rsidRPr="00DD04D1" w:rsidTr="00070301">
        <w:trPr>
          <w:trHeight w:val="157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66552E" w:rsidRPr="00DD04D1" w:rsidTr="00070301">
        <w:trPr>
          <w:trHeight w:val="63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109,0  </w:t>
            </w:r>
          </w:p>
        </w:tc>
      </w:tr>
      <w:tr w:rsidR="0066552E" w:rsidRPr="00DD04D1" w:rsidTr="00070301">
        <w:trPr>
          <w:trHeight w:val="81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32,5  </w:t>
            </w:r>
          </w:p>
        </w:tc>
      </w:tr>
      <w:tr w:rsidR="0066552E" w:rsidRPr="00DD04D1" w:rsidTr="00070301">
        <w:trPr>
          <w:trHeight w:val="84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84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12,9  </w:t>
            </w:r>
          </w:p>
        </w:tc>
      </w:tr>
      <w:tr w:rsidR="0066552E" w:rsidRPr="00DD04D1" w:rsidTr="00070301">
        <w:trPr>
          <w:trHeight w:val="101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2 093,8  </w:t>
            </w:r>
          </w:p>
        </w:tc>
      </w:tr>
      <w:tr w:rsidR="0066552E" w:rsidRPr="00DD04D1" w:rsidTr="00070301">
        <w:trPr>
          <w:trHeight w:val="72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66552E" w:rsidRPr="00DD04D1" w:rsidTr="00070301">
        <w:trPr>
          <w:trHeight w:val="58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1 329,6  </w:t>
            </w:r>
          </w:p>
        </w:tc>
      </w:tr>
      <w:tr w:rsidR="0066552E" w:rsidRPr="00DD04D1" w:rsidTr="00070301">
        <w:trPr>
          <w:trHeight w:val="84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401,5  </w:t>
            </w:r>
          </w:p>
        </w:tc>
      </w:tr>
      <w:tr w:rsidR="0066552E" w:rsidRPr="00DD04D1" w:rsidTr="00070301">
        <w:trPr>
          <w:trHeight w:val="45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362,7  </w:t>
            </w:r>
          </w:p>
        </w:tc>
      </w:tr>
      <w:tr w:rsidR="0066552E" w:rsidRPr="00DD04D1" w:rsidTr="00070301">
        <w:trPr>
          <w:trHeight w:val="58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0,8  </w:t>
            </w:r>
          </w:p>
        </w:tc>
      </w:tr>
      <w:tr w:rsidR="0066552E" w:rsidRPr="00DD04D1" w:rsidTr="00070301">
        <w:trPr>
          <w:trHeight w:val="72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77,8  </w:t>
            </w:r>
          </w:p>
        </w:tc>
      </w:tr>
      <w:tr w:rsidR="0066552E" w:rsidRPr="00DD04D1" w:rsidTr="00070301">
        <w:trPr>
          <w:trHeight w:val="47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282,0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Уплата иных платежей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1,1  </w:t>
            </w:r>
          </w:p>
        </w:tc>
      </w:tr>
      <w:tr w:rsidR="0066552E" w:rsidRPr="00DD04D1" w:rsidTr="00070301">
        <w:trPr>
          <w:trHeight w:val="777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66552E" w:rsidRPr="00DD04D1" w:rsidTr="00070301">
        <w:trPr>
          <w:trHeight w:val="138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66552E" w:rsidRPr="00DD04D1" w:rsidTr="00070301">
        <w:trPr>
          <w:trHeight w:val="70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66552E" w:rsidRPr="00DD04D1" w:rsidTr="00070301">
        <w:trPr>
          <w:trHeight w:val="29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66552E" w:rsidRPr="00DD04D1" w:rsidTr="00070301">
        <w:trPr>
          <w:trHeight w:val="30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372,3  </w:t>
            </w:r>
          </w:p>
        </w:tc>
      </w:tr>
      <w:tr w:rsidR="0066552E" w:rsidRPr="00DD04D1" w:rsidTr="00070301">
        <w:trPr>
          <w:trHeight w:val="86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112,4  </w:t>
            </w:r>
          </w:p>
        </w:tc>
      </w:tr>
      <w:tr w:rsidR="0066552E" w:rsidRPr="00DD04D1" w:rsidTr="00070301">
        <w:trPr>
          <w:trHeight w:val="46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74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63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16,6  </w:t>
            </w:r>
          </w:p>
        </w:tc>
      </w:tr>
      <w:tr w:rsidR="0066552E" w:rsidRPr="00DD04D1" w:rsidTr="00070301">
        <w:trPr>
          <w:trHeight w:val="105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14 006,8  </w:t>
            </w:r>
          </w:p>
        </w:tc>
      </w:tr>
      <w:tr w:rsidR="0066552E" w:rsidRPr="00DD04D1" w:rsidTr="00070301">
        <w:trPr>
          <w:trHeight w:val="80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13 901,8  </w:t>
            </w:r>
          </w:p>
        </w:tc>
      </w:tr>
      <w:tr w:rsidR="0066552E" w:rsidRPr="00DD04D1" w:rsidTr="00070301">
        <w:trPr>
          <w:trHeight w:val="68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13 901,8  </w:t>
            </w:r>
          </w:p>
        </w:tc>
      </w:tr>
      <w:tr w:rsidR="0066552E" w:rsidRPr="00DD04D1" w:rsidTr="00070301">
        <w:trPr>
          <w:trHeight w:val="54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10 896,4  </w:t>
            </w:r>
          </w:p>
        </w:tc>
      </w:tr>
      <w:tr w:rsidR="0066552E" w:rsidRPr="00DD04D1" w:rsidTr="00070301">
        <w:trPr>
          <w:trHeight w:val="56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8 422,0  </w:t>
            </w:r>
          </w:p>
        </w:tc>
      </w:tr>
      <w:tr w:rsidR="0066552E" w:rsidRPr="00DD04D1" w:rsidTr="00070301">
        <w:trPr>
          <w:trHeight w:val="83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2 474,4  </w:t>
            </w:r>
          </w:p>
        </w:tc>
      </w:tr>
      <w:tr w:rsidR="0066552E" w:rsidRPr="00DD04D1" w:rsidTr="00070301">
        <w:trPr>
          <w:trHeight w:val="42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66552E" w:rsidRPr="00DD04D1" w:rsidTr="00070301">
        <w:trPr>
          <w:trHeight w:val="85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89,4  </w:t>
            </w:r>
          </w:p>
        </w:tc>
      </w:tr>
      <w:tr w:rsidR="0066552E" w:rsidRPr="00DD04D1" w:rsidTr="00070301">
        <w:trPr>
          <w:trHeight w:val="110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25,1  </w:t>
            </w:r>
          </w:p>
        </w:tc>
      </w:tr>
      <w:tr w:rsidR="0066552E" w:rsidRPr="00DD04D1" w:rsidTr="00070301">
        <w:trPr>
          <w:trHeight w:val="85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1 481,0  </w:t>
            </w:r>
          </w:p>
        </w:tc>
      </w:tr>
      <w:tr w:rsidR="0066552E" w:rsidRPr="00DD04D1" w:rsidTr="00070301">
        <w:trPr>
          <w:trHeight w:val="70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97,8  </w:t>
            </w:r>
          </w:p>
        </w:tc>
      </w:tr>
      <w:tr w:rsidR="0066552E" w:rsidRPr="00DD04D1" w:rsidTr="00070301">
        <w:trPr>
          <w:trHeight w:val="28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1,0  </w:t>
            </w:r>
          </w:p>
        </w:tc>
      </w:tr>
      <w:tr w:rsidR="0066552E" w:rsidRPr="00DD04D1" w:rsidTr="00070301">
        <w:trPr>
          <w:trHeight w:val="110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66552E" w:rsidRPr="00DD04D1" w:rsidTr="00070301">
        <w:trPr>
          <w:trHeight w:val="42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979,3  </w:t>
            </w:r>
          </w:p>
        </w:tc>
      </w:tr>
      <w:tr w:rsidR="0066552E" w:rsidRPr="00DD04D1" w:rsidTr="00070301">
        <w:trPr>
          <w:trHeight w:val="67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295,8</w:t>
            </w:r>
          </w:p>
        </w:tc>
      </w:tr>
      <w:tr w:rsidR="0066552E" w:rsidRPr="00DD04D1" w:rsidTr="00070301">
        <w:trPr>
          <w:trHeight w:val="70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66552E" w:rsidRPr="00DD04D1" w:rsidTr="00070301">
        <w:trPr>
          <w:trHeight w:val="101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66552E" w:rsidRPr="00DD04D1" w:rsidTr="00070301">
        <w:trPr>
          <w:trHeight w:val="61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66552E" w:rsidRPr="00DD04D1" w:rsidTr="00070301">
        <w:trPr>
          <w:trHeight w:val="82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66552E" w:rsidRPr="00DD04D1" w:rsidTr="00070301">
        <w:trPr>
          <w:trHeight w:val="84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55,0</w:t>
            </w:r>
          </w:p>
        </w:tc>
      </w:tr>
      <w:tr w:rsidR="0066552E" w:rsidRPr="00DD04D1" w:rsidTr="00070301">
        <w:trPr>
          <w:trHeight w:val="53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45,0</w:t>
            </w:r>
          </w:p>
        </w:tc>
      </w:tr>
      <w:tr w:rsidR="0066552E" w:rsidRPr="00DD04D1" w:rsidTr="00070301">
        <w:trPr>
          <w:trHeight w:val="40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45,0</w:t>
            </w:r>
          </w:p>
        </w:tc>
      </w:tr>
      <w:tr w:rsidR="0066552E" w:rsidRPr="00DD04D1" w:rsidTr="00070301">
        <w:trPr>
          <w:trHeight w:val="70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45,0</w:t>
            </w:r>
          </w:p>
        </w:tc>
      </w:tr>
      <w:tr w:rsidR="0066552E" w:rsidRPr="00DD04D1" w:rsidTr="00070301">
        <w:trPr>
          <w:trHeight w:val="56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6552E" w:rsidRPr="00DD04D1" w:rsidTr="00070301">
        <w:trPr>
          <w:trHeight w:val="57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6552E" w:rsidRPr="00DD04D1" w:rsidTr="00070301">
        <w:trPr>
          <w:trHeight w:val="82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66552E" w:rsidRPr="00DD04D1" w:rsidTr="00070301">
        <w:trPr>
          <w:trHeight w:val="70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66552E" w:rsidRPr="00DD04D1" w:rsidTr="00070301">
        <w:trPr>
          <w:trHeight w:val="112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66552E" w:rsidRPr="00DD04D1" w:rsidTr="00070301">
        <w:trPr>
          <w:trHeight w:val="56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66552E" w:rsidRPr="00DD04D1" w:rsidTr="00070301">
        <w:trPr>
          <w:trHeight w:val="1556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66552E" w:rsidRPr="00DD04D1" w:rsidTr="00070301">
        <w:trPr>
          <w:trHeight w:val="587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97,4  </w:t>
            </w:r>
          </w:p>
        </w:tc>
      </w:tr>
      <w:tr w:rsidR="0066552E" w:rsidRPr="00DD04D1" w:rsidTr="00070301">
        <w:trPr>
          <w:trHeight w:val="97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29,5  </w:t>
            </w:r>
          </w:p>
        </w:tc>
      </w:tr>
      <w:tr w:rsidR="0066552E" w:rsidRPr="00DD04D1" w:rsidTr="00070301">
        <w:trPr>
          <w:trHeight w:val="86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70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11,9  </w:t>
            </w:r>
          </w:p>
        </w:tc>
      </w:tr>
      <w:tr w:rsidR="0066552E" w:rsidRPr="00DD04D1" w:rsidTr="00070301">
        <w:trPr>
          <w:trHeight w:val="113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66552E" w:rsidRPr="00DD04D1" w:rsidTr="00070301">
        <w:trPr>
          <w:trHeight w:val="56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114,0  </w:t>
            </w:r>
          </w:p>
        </w:tc>
      </w:tr>
      <w:tr w:rsidR="0066552E" w:rsidRPr="00DD04D1" w:rsidTr="00070301">
        <w:trPr>
          <w:trHeight w:val="112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34,0  </w:t>
            </w:r>
          </w:p>
        </w:tc>
      </w:tr>
      <w:tr w:rsidR="0066552E" w:rsidRPr="00DD04D1" w:rsidTr="00070301">
        <w:trPr>
          <w:trHeight w:val="81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70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12,9  </w:t>
            </w:r>
          </w:p>
        </w:tc>
      </w:tr>
      <w:tr w:rsidR="0066552E" w:rsidRPr="00DD04D1" w:rsidTr="00070301">
        <w:trPr>
          <w:trHeight w:val="126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66552E" w:rsidRPr="00DD04D1" w:rsidTr="00070301">
        <w:trPr>
          <w:trHeight w:val="59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141,0  </w:t>
            </w:r>
          </w:p>
        </w:tc>
      </w:tr>
      <w:tr w:rsidR="0066552E" w:rsidRPr="00DD04D1" w:rsidTr="00070301">
        <w:trPr>
          <w:trHeight w:val="114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42,9  </w:t>
            </w:r>
          </w:p>
        </w:tc>
      </w:tr>
      <w:tr w:rsidR="0066552E" w:rsidRPr="00DD04D1" w:rsidTr="00070301">
        <w:trPr>
          <w:trHeight w:val="8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85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59,7  </w:t>
            </w:r>
          </w:p>
        </w:tc>
      </w:tr>
      <w:tr w:rsidR="0066552E" w:rsidRPr="00DD04D1" w:rsidTr="00070301">
        <w:trPr>
          <w:trHeight w:val="1839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66552E" w:rsidRPr="00DD04D1" w:rsidTr="00070301">
        <w:trPr>
          <w:trHeight w:val="463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124,0  </w:t>
            </w:r>
          </w:p>
        </w:tc>
      </w:tr>
      <w:tr w:rsidR="0066552E" w:rsidRPr="00DD04D1" w:rsidTr="00070301">
        <w:trPr>
          <w:trHeight w:val="118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37,7  </w:t>
            </w:r>
          </w:p>
        </w:tc>
      </w:tr>
      <w:tr w:rsidR="0066552E" w:rsidRPr="00DD04D1" w:rsidTr="00070301">
        <w:trPr>
          <w:trHeight w:val="84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68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12,7  </w:t>
            </w:r>
          </w:p>
        </w:tc>
      </w:tr>
      <w:tr w:rsidR="0066552E" w:rsidRPr="00DD04D1" w:rsidTr="00070301">
        <w:trPr>
          <w:trHeight w:val="310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66552E" w:rsidRPr="00DD04D1" w:rsidTr="00070301">
        <w:trPr>
          <w:trHeight w:val="65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66552E" w:rsidRPr="00DD04D1" w:rsidTr="00070301">
        <w:trPr>
          <w:trHeight w:val="109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66552E" w:rsidRPr="00DD04D1" w:rsidTr="00070301">
        <w:trPr>
          <w:trHeight w:val="82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66552E" w:rsidRPr="00DD04D1" w:rsidTr="00070301">
        <w:trPr>
          <w:trHeight w:val="84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66552E" w:rsidRPr="00DD04D1" w:rsidTr="00070301">
        <w:trPr>
          <w:trHeight w:val="61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188,5  </w:t>
            </w:r>
          </w:p>
        </w:tc>
      </w:tr>
      <w:tr w:rsidR="0066552E" w:rsidRPr="00DD04D1" w:rsidTr="00070301">
        <w:trPr>
          <w:trHeight w:val="847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56,5  </w:t>
            </w:r>
          </w:p>
        </w:tc>
      </w:tr>
      <w:tr w:rsidR="0066552E" w:rsidRPr="00DD04D1" w:rsidTr="00070301">
        <w:trPr>
          <w:trHeight w:val="72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88,3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66552E" w:rsidRPr="00DD04D1" w:rsidTr="00070301">
        <w:trPr>
          <w:trHeight w:val="83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66552E" w:rsidRPr="00DD04D1" w:rsidTr="00070301">
        <w:trPr>
          <w:trHeight w:val="99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66552E" w:rsidRPr="00DD04D1" w:rsidTr="00070301">
        <w:trPr>
          <w:trHeight w:val="114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66552E" w:rsidRPr="00DD04D1" w:rsidTr="00070301">
        <w:trPr>
          <w:trHeight w:val="82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8,4</w:t>
            </w:r>
          </w:p>
        </w:tc>
      </w:tr>
      <w:tr w:rsidR="0066552E" w:rsidRPr="00DD04D1" w:rsidTr="00070301">
        <w:trPr>
          <w:trHeight w:val="113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113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68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56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54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66552E" w:rsidRPr="00DD04D1" w:rsidTr="00070301">
        <w:trPr>
          <w:trHeight w:val="54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2 618,9  </w:t>
            </w:r>
          </w:p>
        </w:tc>
      </w:tr>
      <w:tr w:rsidR="0066552E" w:rsidRPr="00DD04D1" w:rsidTr="00070301">
        <w:trPr>
          <w:trHeight w:val="11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790,9  </w:t>
            </w:r>
          </w:p>
        </w:tc>
      </w:tr>
      <w:tr w:rsidR="0066552E" w:rsidRPr="00DD04D1" w:rsidTr="00070301">
        <w:trPr>
          <w:trHeight w:val="53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66552E" w:rsidRPr="00DD04D1" w:rsidTr="00070301">
        <w:trPr>
          <w:trHeight w:val="82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1,8  </w:t>
            </w:r>
          </w:p>
        </w:tc>
      </w:tr>
      <w:tr w:rsidR="0066552E" w:rsidRPr="00DD04D1" w:rsidTr="00070301">
        <w:trPr>
          <w:trHeight w:val="71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1 630,7  </w:t>
            </w:r>
          </w:p>
        </w:tc>
      </w:tr>
      <w:tr w:rsidR="0066552E" w:rsidRPr="00DD04D1" w:rsidTr="00070301">
        <w:trPr>
          <w:trHeight w:val="56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Arial CYR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Arial CYR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79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110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55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214,3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36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10 928,0  </w:t>
            </w:r>
          </w:p>
        </w:tc>
      </w:tr>
      <w:tr w:rsidR="0066552E" w:rsidRPr="00DD04D1" w:rsidTr="00070301">
        <w:trPr>
          <w:trHeight w:val="84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55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141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56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92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136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54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71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53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25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9 513,3  </w:t>
            </w:r>
          </w:p>
        </w:tc>
      </w:tr>
      <w:tr w:rsidR="0066552E" w:rsidRPr="00DD04D1" w:rsidTr="00070301">
        <w:trPr>
          <w:trHeight w:val="42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42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586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291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1 409,8  </w:t>
            </w:r>
          </w:p>
        </w:tc>
      </w:tr>
      <w:tr w:rsidR="0066552E" w:rsidRPr="00DD04D1" w:rsidTr="00070301">
        <w:trPr>
          <w:trHeight w:val="99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425,8  </w:t>
            </w:r>
          </w:p>
        </w:tc>
      </w:tr>
      <w:tr w:rsidR="0066552E" w:rsidRPr="00DD04D1" w:rsidTr="00070301">
        <w:trPr>
          <w:trHeight w:val="86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1,3  </w:t>
            </w:r>
          </w:p>
        </w:tc>
      </w:tr>
      <w:tr w:rsidR="0066552E" w:rsidRPr="00DD04D1" w:rsidTr="00070301">
        <w:trPr>
          <w:trHeight w:val="84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929,3  </w:t>
            </w:r>
          </w:p>
        </w:tc>
      </w:tr>
      <w:tr w:rsidR="0066552E" w:rsidRPr="00DD04D1" w:rsidTr="00070301">
        <w:trPr>
          <w:trHeight w:val="53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254,0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2,8  </w:t>
            </w:r>
          </w:p>
        </w:tc>
      </w:tr>
      <w:tr w:rsidR="0066552E" w:rsidRPr="00DD04D1" w:rsidTr="00070301">
        <w:trPr>
          <w:trHeight w:val="60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141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34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3 561,2  </w:t>
            </w:r>
          </w:p>
        </w:tc>
      </w:tr>
      <w:tr w:rsidR="0066552E" w:rsidRPr="00DD04D1" w:rsidTr="00070301">
        <w:trPr>
          <w:trHeight w:val="110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1 040,4  </w:t>
            </w:r>
          </w:p>
        </w:tc>
      </w:tr>
      <w:tr w:rsidR="0066552E" w:rsidRPr="00DD04D1" w:rsidTr="00070301">
        <w:trPr>
          <w:trHeight w:val="71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0,4  </w:t>
            </w:r>
          </w:p>
        </w:tc>
      </w:tr>
      <w:tr w:rsidR="0066552E" w:rsidRPr="00DD04D1" w:rsidTr="00070301">
        <w:trPr>
          <w:trHeight w:val="87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1 614,1  </w:t>
            </w:r>
          </w:p>
        </w:tc>
      </w:tr>
      <w:tr w:rsidR="0066552E" w:rsidRPr="00DD04D1" w:rsidTr="00070301">
        <w:trPr>
          <w:trHeight w:val="39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257,2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16,9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0,1  </w:t>
            </w:r>
          </w:p>
        </w:tc>
      </w:tr>
      <w:tr w:rsidR="0066552E" w:rsidRPr="00DD04D1" w:rsidTr="00070301">
        <w:trPr>
          <w:trHeight w:val="7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840,7  </w:t>
            </w:r>
          </w:p>
        </w:tc>
      </w:tr>
      <w:tr w:rsidR="0066552E" w:rsidRPr="00DD04D1" w:rsidTr="00070301">
        <w:trPr>
          <w:trHeight w:val="101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840,7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66552E" w:rsidRPr="00DD04D1" w:rsidTr="00070301">
        <w:trPr>
          <w:trHeight w:val="70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66552E" w:rsidRPr="00DD04D1" w:rsidTr="00070301">
        <w:trPr>
          <w:trHeight w:val="843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66552E" w:rsidRPr="00DD04D1" w:rsidTr="00070301">
        <w:trPr>
          <w:trHeight w:val="1691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66552E" w:rsidRPr="00DD04D1" w:rsidTr="00070301">
        <w:trPr>
          <w:trHeight w:val="85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66552E" w:rsidRPr="00DD04D1" w:rsidTr="00070301">
        <w:trPr>
          <w:trHeight w:val="53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2 390,6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80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108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209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58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766,6  </w:t>
            </w:r>
          </w:p>
        </w:tc>
      </w:tr>
      <w:tr w:rsidR="0066552E" w:rsidRPr="00DD04D1" w:rsidTr="00070301">
        <w:trPr>
          <w:trHeight w:val="84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66552E" w:rsidRPr="00DD04D1" w:rsidTr="00070301">
        <w:trPr>
          <w:trHeight w:val="112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231,6</w:t>
            </w:r>
          </w:p>
        </w:tc>
      </w:tr>
      <w:tr w:rsidR="0066552E" w:rsidRPr="00DD04D1" w:rsidTr="00070301">
        <w:trPr>
          <w:trHeight w:val="84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347,4</w:t>
            </w:r>
          </w:p>
        </w:tc>
      </w:tr>
      <w:tr w:rsidR="0066552E" w:rsidRPr="00DD04D1" w:rsidTr="00070301">
        <w:trPr>
          <w:trHeight w:val="54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6,9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0,1  </w:t>
            </w:r>
          </w:p>
        </w:tc>
      </w:tr>
      <w:tr w:rsidR="0066552E" w:rsidRPr="00DD04D1" w:rsidTr="00070301">
        <w:trPr>
          <w:trHeight w:val="42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1 037,1  </w:t>
            </w:r>
          </w:p>
        </w:tc>
      </w:tr>
      <w:tr w:rsidR="0066552E" w:rsidRPr="00DD04D1" w:rsidTr="00070301">
        <w:trPr>
          <w:trHeight w:val="113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1859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105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108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37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649,3  </w:t>
            </w:r>
          </w:p>
        </w:tc>
      </w:tr>
      <w:tr w:rsidR="0066552E" w:rsidRPr="00DD04D1" w:rsidTr="00070301">
        <w:trPr>
          <w:trHeight w:val="84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0,8  </w:t>
            </w:r>
          </w:p>
        </w:tc>
      </w:tr>
      <w:tr w:rsidR="0066552E" w:rsidRPr="00DD04D1" w:rsidTr="00070301">
        <w:trPr>
          <w:trHeight w:val="112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196,1  </w:t>
            </w:r>
          </w:p>
        </w:tc>
      </w:tr>
      <w:tr w:rsidR="0066552E" w:rsidRPr="00DD04D1" w:rsidTr="00070301">
        <w:trPr>
          <w:trHeight w:val="70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34,4  </w:t>
            </w:r>
          </w:p>
        </w:tc>
      </w:tr>
      <w:tr w:rsidR="0066552E" w:rsidRPr="00DD04D1" w:rsidTr="00070301">
        <w:trPr>
          <w:trHeight w:val="56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5,9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1,2  </w:t>
            </w:r>
          </w:p>
        </w:tc>
      </w:tr>
      <w:tr w:rsidR="0066552E" w:rsidRPr="00DD04D1" w:rsidTr="00070301">
        <w:trPr>
          <w:trHeight w:val="35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28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9 033,4  </w:t>
            </w:r>
          </w:p>
        </w:tc>
      </w:tr>
      <w:tr w:rsidR="0066552E" w:rsidRPr="00DD04D1" w:rsidTr="00070301">
        <w:trPr>
          <w:trHeight w:val="35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66552E" w:rsidRPr="00DD04D1" w:rsidTr="00070301">
        <w:trPr>
          <w:trHeight w:val="71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66552E" w:rsidRPr="00DD04D1" w:rsidTr="00070301">
        <w:trPr>
          <w:trHeight w:val="116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66552E" w:rsidRPr="00DD04D1" w:rsidTr="00070301">
        <w:trPr>
          <w:trHeight w:val="127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66552E" w:rsidRPr="00DD04D1" w:rsidTr="00070301">
        <w:trPr>
          <w:trHeight w:val="2123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66552E" w:rsidRPr="00DD04D1" w:rsidTr="00070301">
        <w:trPr>
          <w:trHeight w:val="3676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66552E" w:rsidRPr="00DD04D1" w:rsidTr="00070301">
        <w:trPr>
          <w:trHeight w:val="274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66552E" w:rsidRPr="00DD04D1" w:rsidTr="00070301">
        <w:trPr>
          <w:trHeight w:val="94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66552E" w:rsidRPr="00DD04D1" w:rsidTr="00070301">
        <w:trPr>
          <w:trHeight w:val="240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66552E" w:rsidRPr="00DD04D1" w:rsidTr="00070301">
        <w:trPr>
          <w:trHeight w:val="65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66552E" w:rsidRPr="00DD04D1" w:rsidTr="00070301">
        <w:trPr>
          <w:trHeight w:val="141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66552E" w:rsidRPr="00DD04D1" w:rsidTr="00070301">
        <w:trPr>
          <w:trHeight w:val="839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6 715,8  </w:t>
            </w:r>
          </w:p>
        </w:tc>
      </w:tr>
      <w:tr w:rsidR="0066552E" w:rsidRPr="00DD04D1" w:rsidTr="00070301">
        <w:trPr>
          <w:trHeight w:val="122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5 500,3  </w:t>
            </w:r>
          </w:p>
        </w:tc>
      </w:tr>
      <w:tr w:rsidR="0066552E" w:rsidRPr="00DD04D1" w:rsidTr="00070301">
        <w:trPr>
          <w:trHeight w:val="110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450,0  </w:t>
            </w:r>
          </w:p>
        </w:tc>
      </w:tr>
      <w:tr w:rsidR="0066552E" w:rsidRPr="00DD04D1" w:rsidTr="00070301">
        <w:trPr>
          <w:trHeight w:val="113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66552E" w:rsidRPr="00DD04D1" w:rsidTr="00070301">
        <w:trPr>
          <w:trHeight w:val="70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66552E" w:rsidRPr="00DD04D1" w:rsidTr="00070301">
        <w:trPr>
          <w:trHeight w:val="141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94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1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5 050,3  </w:t>
            </w:r>
          </w:p>
        </w:tc>
      </w:tr>
      <w:tr w:rsidR="0066552E" w:rsidRPr="00DD04D1" w:rsidTr="00070301">
        <w:trPr>
          <w:trHeight w:val="96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5 050,3  </w:t>
            </w:r>
          </w:p>
        </w:tc>
      </w:tr>
      <w:tr w:rsidR="0066552E" w:rsidRPr="00DD04D1" w:rsidTr="00070301">
        <w:trPr>
          <w:trHeight w:val="70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4 907,5  </w:t>
            </w:r>
          </w:p>
        </w:tc>
      </w:tr>
      <w:tr w:rsidR="0066552E" w:rsidRPr="00DD04D1" w:rsidTr="00070301">
        <w:trPr>
          <w:trHeight w:val="70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142,8  </w:t>
            </w:r>
          </w:p>
        </w:tc>
      </w:tr>
      <w:tr w:rsidR="0066552E" w:rsidRPr="00DD04D1" w:rsidTr="00070301">
        <w:trPr>
          <w:trHeight w:val="73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88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98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35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150,0  </w:t>
            </w:r>
          </w:p>
        </w:tc>
      </w:tr>
      <w:tr w:rsidR="0066552E" w:rsidRPr="00DD04D1" w:rsidTr="00070301">
        <w:trPr>
          <w:trHeight w:val="989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150,0  </w:t>
            </w:r>
          </w:p>
        </w:tc>
      </w:tr>
      <w:tr w:rsidR="0066552E" w:rsidRPr="00DD04D1" w:rsidTr="00070301">
        <w:trPr>
          <w:trHeight w:val="862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42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84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168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56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55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98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55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84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105,3  </w:t>
            </w:r>
          </w:p>
        </w:tc>
      </w:tr>
      <w:tr w:rsidR="0066552E" w:rsidRPr="00DD04D1" w:rsidTr="00070301">
        <w:trPr>
          <w:trHeight w:val="135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66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40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113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82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70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70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1142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56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81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83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56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84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8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66552E" w:rsidRPr="00DD04D1" w:rsidTr="00070301">
        <w:trPr>
          <w:trHeight w:val="98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66552E" w:rsidRPr="00DD04D1" w:rsidTr="00070301">
        <w:trPr>
          <w:trHeight w:val="58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66552E" w:rsidRPr="00DD04D1" w:rsidTr="00070301">
        <w:trPr>
          <w:trHeight w:val="39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66552E" w:rsidRPr="00DD04D1" w:rsidTr="00070301">
        <w:trPr>
          <w:trHeight w:val="41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277,9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79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110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54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70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109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84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753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859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93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11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56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38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117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552E" w:rsidRPr="00DD04D1" w:rsidTr="00070301">
        <w:trPr>
          <w:trHeight w:val="110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99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56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89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171230,2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37173,2</w:t>
            </w:r>
          </w:p>
        </w:tc>
      </w:tr>
      <w:tr w:rsidR="0066552E" w:rsidRPr="00DD04D1" w:rsidTr="00070301">
        <w:trPr>
          <w:trHeight w:val="146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552E" w:rsidRPr="00DD04D1" w:rsidTr="00070301">
        <w:trPr>
          <w:trHeight w:val="56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66552E" w:rsidRPr="00DD04D1" w:rsidTr="00070301">
        <w:trPr>
          <w:trHeight w:val="56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66552E" w:rsidRPr="00DD04D1" w:rsidTr="00070301">
        <w:trPr>
          <w:trHeight w:val="1408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66552E" w:rsidRPr="00DD04D1" w:rsidTr="00070301">
        <w:trPr>
          <w:trHeight w:val="1038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5 825,3  </w:t>
            </w:r>
          </w:p>
        </w:tc>
      </w:tr>
      <w:tr w:rsidR="0066552E" w:rsidRPr="00DD04D1" w:rsidTr="00070301">
        <w:trPr>
          <w:trHeight w:val="91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4 836,4  </w:t>
            </w:r>
          </w:p>
        </w:tc>
      </w:tr>
      <w:tr w:rsidR="0066552E" w:rsidRPr="00DD04D1" w:rsidTr="00070301">
        <w:trPr>
          <w:trHeight w:val="136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66552E" w:rsidRPr="00DD04D1" w:rsidTr="00070301">
        <w:trPr>
          <w:trHeight w:val="308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66552E" w:rsidRPr="00DD04D1" w:rsidTr="00070301">
        <w:trPr>
          <w:trHeight w:val="103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17304,9</w:t>
            </w:r>
          </w:p>
        </w:tc>
      </w:tr>
      <w:tr w:rsidR="0066552E" w:rsidRPr="00DD04D1" w:rsidTr="00070301">
        <w:trPr>
          <w:trHeight w:val="106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9206,6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E5E0A">
              <w:rPr>
                <w:rFonts w:ascii="Times New Roman" w:hAnsi="Times New Roman"/>
                <w:lang w:eastAsia="ru-RU"/>
              </w:rPr>
              <w:t xml:space="preserve">133 099,1  </w:t>
            </w:r>
          </w:p>
        </w:tc>
      </w:tr>
      <w:tr w:rsidR="0066552E" w:rsidRPr="00DD04D1" w:rsidTr="00070301">
        <w:trPr>
          <w:trHeight w:val="75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127603,1</w:t>
            </w:r>
          </w:p>
        </w:tc>
      </w:tr>
      <w:tr w:rsidR="0066552E" w:rsidRPr="00DD04D1" w:rsidTr="00070301">
        <w:trPr>
          <w:trHeight w:val="61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114061,0</w:t>
            </w:r>
          </w:p>
        </w:tc>
      </w:tr>
      <w:tr w:rsidR="0066552E" w:rsidRPr="00DD04D1" w:rsidTr="00070301">
        <w:trPr>
          <w:trHeight w:val="42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368,4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368,4</w:t>
            </w:r>
          </w:p>
        </w:tc>
      </w:tr>
      <w:tr w:rsidR="0066552E" w:rsidRPr="00DD04D1" w:rsidTr="00070301">
        <w:trPr>
          <w:trHeight w:val="62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66552E" w:rsidRPr="00DD04D1" w:rsidTr="00070301">
        <w:trPr>
          <w:trHeight w:val="564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66552E" w:rsidRPr="00DD04D1" w:rsidTr="00070301">
        <w:trPr>
          <w:trHeight w:val="1833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18181,4</w:t>
            </w:r>
          </w:p>
        </w:tc>
      </w:tr>
      <w:tr w:rsidR="0066552E" w:rsidRPr="00DD04D1" w:rsidTr="00070301">
        <w:trPr>
          <w:trHeight w:val="86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13377,6</w:t>
            </w:r>
          </w:p>
        </w:tc>
      </w:tr>
      <w:tr w:rsidR="0066552E" w:rsidRPr="00DD04D1" w:rsidTr="00070301">
        <w:trPr>
          <w:trHeight w:val="110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4803,8</w:t>
            </w:r>
          </w:p>
        </w:tc>
      </w:tr>
      <w:tr w:rsidR="0066552E" w:rsidRPr="00DD04D1" w:rsidTr="00070301">
        <w:trPr>
          <w:trHeight w:val="134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91 911,7  </w:t>
            </w:r>
          </w:p>
        </w:tc>
      </w:tr>
      <w:tr w:rsidR="0066552E" w:rsidRPr="00DD04D1" w:rsidTr="00070301">
        <w:trPr>
          <w:trHeight w:val="1643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4466,8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66552E" w:rsidRPr="00DD04D1" w:rsidTr="00070301">
        <w:trPr>
          <w:trHeight w:val="325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66552E" w:rsidRPr="00DD04D1" w:rsidTr="00070301">
        <w:trPr>
          <w:trHeight w:val="70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82 059,2  </w:t>
            </w:r>
          </w:p>
        </w:tc>
      </w:tr>
      <w:tr w:rsidR="0066552E" w:rsidRPr="00DD04D1" w:rsidTr="00070301">
        <w:trPr>
          <w:trHeight w:val="86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5 185,7  </w:t>
            </w:r>
          </w:p>
        </w:tc>
      </w:tr>
      <w:tr w:rsidR="0066552E" w:rsidRPr="00DD04D1" w:rsidTr="00070301">
        <w:trPr>
          <w:trHeight w:val="1459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81,5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81,5  </w:t>
            </w:r>
          </w:p>
        </w:tc>
      </w:tr>
      <w:tr w:rsidR="0066552E" w:rsidRPr="00DD04D1" w:rsidTr="00070301">
        <w:trPr>
          <w:trHeight w:val="62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13 542,1  </w:t>
            </w:r>
          </w:p>
        </w:tc>
      </w:tr>
      <w:tr w:rsidR="0066552E" w:rsidRPr="00DD04D1" w:rsidTr="00070301">
        <w:trPr>
          <w:trHeight w:val="27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66552E" w:rsidRPr="00DD04D1" w:rsidTr="00070301">
        <w:trPr>
          <w:trHeight w:val="18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66552E" w:rsidRPr="00DD04D1" w:rsidTr="00070301">
        <w:trPr>
          <w:trHeight w:val="103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66552E" w:rsidRPr="00DD04D1" w:rsidTr="00070301">
        <w:trPr>
          <w:trHeight w:val="74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32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56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27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96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85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158,0  </w:t>
            </w:r>
          </w:p>
        </w:tc>
      </w:tr>
      <w:tr w:rsidR="0066552E" w:rsidRPr="00DD04D1" w:rsidTr="00070301">
        <w:trPr>
          <w:trHeight w:val="44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73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79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82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61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84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771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119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25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87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66552E" w:rsidRPr="00DD04D1" w:rsidTr="00070301">
        <w:trPr>
          <w:trHeight w:val="112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66552E" w:rsidRPr="00DD04D1" w:rsidTr="00070301">
        <w:trPr>
          <w:trHeight w:val="56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66552E" w:rsidRPr="00DD04D1" w:rsidTr="00070301">
        <w:trPr>
          <w:trHeight w:val="85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39,5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3 290,2  </w:t>
            </w:r>
          </w:p>
        </w:tc>
      </w:tr>
      <w:tr w:rsidR="0066552E" w:rsidRPr="00DD04D1" w:rsidTr="00070301">
        <w:trPr>
          <w:trHeight w:val="35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957,9  </w:t>
            </w:r>
          </w:p>
        </w:tc>
      </w:tr>
      <w:tr w:rsidR="0066552E" w:rsidRPr="00DD04D1" w:rsidTr="00070301">
        <w:trPr>
          <w:trHeight w:val="85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901,1  </w:t>
            </w:r>
          </w:p>
        </w:tc>
      </w:tr>
      <w:tr w:rsidR="0066552E" w:rsidRPr="00DD04D1" w:rsidTr="00070301">
        <w:trPr>
          <w:trHeight w:val="54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901,1  </w:t>
            </w:r>
          </w:p>
        </w:tc>
      </w:tr>
      <w:tr w:rsidR="0066552E" w:rsidRPr="00DD04D1" w:rsidTr="00070301">
        <w:trPr>
          <w:trHeight w:val="81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779,1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55,8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66552E" w:rsidRPr="00DD04D1" w:rsidTr="00070301">
        <w:trPr>
          <w:trHeight w:val="77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66552E" w:rsidRPr="00DD04D1" w:rsidTr="00070301">
        <w:trPr>
          <w:trHeight w:val="37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66552E" w:rsidRPr="00DD04D1" w:rsidTr="00070301">
        <w:trPr>
          <w:trHeight w:val="34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66552E" w:rsidRPr="00DD04D1" w:rsidTr="00070301">
        <w:trPr>
          <w:trHeight w:val="1194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53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55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28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71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66552E" w:rsidRPr="00DD04D1" w:rsidTr="00070301">
        <w:trPr>
          <w:trHeight w:val="77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66552E" w:rsidRPr="00DD04D1" w:rsidTr="00070301">
        <w:trPr>
          <w:trHeight w:val="34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66552E" w:rsidRPr="00DD04D1" w:rsidTr="00070301">
        <w:trPr>
          <w:trHeight w:val="28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28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97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64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115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67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5 187,2  </w:t>
            </w:r>
          </w:p>
        </w:tc>
      </w:tr>
      <w:tr w:rsidR="0066552E" w:rsidRPr="00DD04D1" w:rsidTr="00070301">
        <w:trPr>
          <w:trHeight w:val="41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1 987,2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1 987,2  </w:t>
            </w:r>
          </w:p>
        </w:tc>
      </w:tr>
      <w:tr w:rsidR="0066552E" w:rsidRPr="00DD04D1" w:rsidTr="00070301">
        <w:trPr>
          <w:trHeight w:val="63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объекта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66552E" w:rsidRPr="00DD04D1" w:rsidTr="00070301">
        <w:trPr>
          <w:trHeight w:val="56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66552E" w:rsidRPr="00DD04D1" w:rsidTr="00070301">
        <w:trPr>
          <w:trHeight w:val="70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66552E" w:rsidRPr="00DD04D1" w:rsidTr="00070301">
        <w:trPr>
          <w:trHeight w:val="564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721,0  </w:t>
            </w:r>
          </w:p>
        </w:tc>
      </w:tr>
      <w:tr w:rsidR="0066552E" w:rsidRPr="00DD04D1" w:rsidTr="00070301">
        <w:trPr>
          <w:trHeight w:val="983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9 152,8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66552E" w:rsidRPr="00DD04D1" w:rsidTr="00070301">
        <w:trPr>
          <w:trHeight w:val="48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17 142,5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127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72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44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14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9 242,3  </w:t>
            </w:r>
          </w:p>
        </w:tc>
      </w:tr>
      <w:tr w:rsidR="0066552E" w:rsidRPr="00DD04D1" w:rsidTr="00070301">
        <w:trPr>
          <w:trHeight w:val="113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54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70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56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12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66552E" w:rsidRPr="00DD04D1" w:rsidTr="00070301">
        <w:trPr>
          <w:trHeight w:val="112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66552E" w:rsidRPr="00DD04D1" w:rsidTr="00070301">
        <w:trPr>
          <w:trHeight w:val="1698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66552E" w:rsidRPr="00DD04D1" w:rsidTr="00070301">
        <w:trPr>
          <w:trHeight w:val="986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66552E" w:rsidRPr="00DD04D1" w:rsidTr="00070301">
        <w:trPr>
          <w:trHeight w:val="41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66552E" w:rsidRPr="00DD04D1" w:rsidTr="00070301">
        <w:trPr>
          <w:trHeight w:val="113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66552E" w:rsidRPr="00DD04D1" w:rsidTr="00070301">
        <w:trPr>
          <w:trHeight w:val="39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66552E" w:rsidRPr="00DD04D1" w:rsidTr="00070301">
        <w:trPr>
          <w:trHeight w:val="89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66552E" w:rsidRPr="00DD04D1" w:rsidTr="00070301">
        <w:trPr>
          <w:trHeight w:val="41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66552E" w:rsidRPr="00DD04D1" w:rsidTr="00070301">
        <w:trPr>
          <w:trHeight w:val="85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72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75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50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82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87,4  </w:t>
            </w:r>
          </w:p>
        </w:tc>
      </w:tr>
      <w:tr w:rsidR="0066552E" w:rsidRPr="00DD04D1" w:rsidTr="00070301">
        <w:trPr>
          <w:trHeight w:val="56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66552E" w:rsidRPr="00DD04D1" w:rsidTr="00070301">
        <w:trPr>
          <w:trHeight w:val="109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66552E" w:rsidRPr="00DD04D1" w:rsidTr="00070301">
        <w:trPr>
          <w:trHeight w:val="80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66552E" w:rsidRPr="00DD04D1" w:rsidTr="00070301">
        <w:trPr>
          <w:trHeight w:val="126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66552E" w:rsidRPr="00DD04D1" w:rsidTr="00070301">
        <w:trPr>
          <w:trHeight w:val="148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66552E" w:rsidRPr="00DD04D1" w:rsidTr="00070301">
        <w:trPr>
          <w:trHeight w:val="79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66552E" w:rsidRPr="00DD04D1" w:rsidTr="00070301">
        <w:trPr>
          <w:trHeight w:val="139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66552E" w:rsidRPr="00DD04D1" w:rsidTr="00070301">
        <w:trPr>
          <w:trHeight w:val="212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66552E" w:rsidRPr="00DD04D1" w:rsidTr="00070301">
        <w:trPr>
          <w:trHeight w:val="60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60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2 917,8  </w:t>
            </w:r>
          </w:p>
        </w:tc>
      </w:tr>
      <w:tr w:rsidR="0066552E" w:rsidRPr="00DD04D1" w:rsidTr="00070301">
        <w:trPr>
          <w:trHeight w:val="63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1 332,1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06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4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физической культуры и спорта в Атяшевскоммуницпальном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58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80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84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130,0  </w:t>
            </w:r>
          </w:p>
        </w:tc>
      </w:tr>
      <w:tr w:rsidR="0066552E" w:rsidRPr="00DD04D1" w:rsidTr="00070301">
        <w:trPr>
          <w:trHeight w:val="63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</w:p>
        </w:tc>
      </w:tr>
      <w:tr w:rsidR="0066552E" w:rsidRPr="00DD04D1" w:rsidTr="00070301">
        <w:trPr>
          <w:trHeight w:val="492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</w:p>
        </w:tc>
      </w:tr>
      <w:tr w:rsidR="0066552E" w:rsidRPr="00DD04D1" w:rsidTr="00070301">
        <w:trPr>
          <w:trHeight w:val="112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</w:p>
        </w:tc>
      </w:tr>
      <w:tr w:rsidR="0066552E" w:rsidRPr="00DD04D1" w:rsidTr="00070301">
        <w:trPr>
          <w:trHeight w:val="98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58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6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67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563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60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821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58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522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Процентные платежи по муниципальному  долгу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467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856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969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126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705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1268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1004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630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7264,5</w:t>
            </w:r>
          </w:p>
        </w:tc>
      </w:tr>
      <w:tr w:rsidR="0066552E" w:rsidRPr="00DD04D1" w:rsidTr="00070301">
        <w:trPr>
          <w:trHeight w:val="315"/>
        </w:trPr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E5E0A">
              <w:rPr>
                <w:rFonts w:ascii="Times New Roman" w:hAnsi="Times New Roman"/>
                <w:lang w:eastAsia="ru-RU"/>
              </w:rPr>
              <w:t xml:space="preserve">262 353,7  </w:t>
            </w:r>
          </w:p>
        </w:tc>
      </w:tr>
    </w:tbl>
    <w:p w:rsidR="0066552E" w:rsidRPr="006E5E0A" w:rsidRDefault="0066552E" w:rsidP="006E5E0A">
      <w:pPr>
        <w:spacing w:after="0" w:line="240" w:lineRule="auto"/>
        <w:jc w:val="right"/>
        <w:rPr>
          <w:rFonts w:ascii="Times New Roman" w:eastAsia="SimSun" w:hAnsi="Times New Roman"/>
          <w:sz w:val="24"/>
          <w:szCs w:val="24"/>
          <w:lang w:eastAsia="zh-CN"/>
        </w:rPr>
      </w:pPr>
      <w:r w:rsidRPr="006E5E0A">
        <w:rPr>
          <w:rFonts w:ascii="Times New Roman" w:eastAsia="SimSun" w:hAnsi="Times New Roman"/>
          <w:sz w:val="24"/>
          <w:szCs w:val="24"/>
          <w:lang w:eastAsia="zh-CN"/>
        </w:rPr>
        <w:t xml:space="preserve"> ».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E0A">
        <w:rPr>
          <w:rFonts w:ascii="Times New Roman" w:hAnsi="Times New Roman"/>
          <w:sz w:val="28"/>
          <w:szCs w:val="28"/>
          <w:lang w:eastAsia="ru-RU"/>
        </w:rPr>
        <w:t>4. Приложение 5 изложить в следующей редакции:</w:t>
      </w:r>
    </w:p>
    <w:tbl>
      <w:tblPr>
        <w:tblW w:w="10465" w:type="dxa"/>
        <w:tblInd w:w="35" w:type="dxa"/>
        <w:tblLayout w:type="fixed"/>
        <w:tblLook w:val="00A0"/>
      </w:tblPr>
      <w:tblGrid>
        <w:gridCol w:w="4507"/>
        <w:gridCol w:w="714"/>
        <w:gridCol w:w="708"/>
        <w:gridCol w:w="501"/>
        <w:gridCol w:w="487"/>
        <w:gridCol w:w="301"/>
        <w:gridCol w:w="549"/>
        <w:gridCol w:w="851"/>
        <w:gridCol w:w="709"/>
        <w:gridCol w:w="1138"/>
      </w:tblGrid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E5E0A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18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6552E" w:rsidRPr="00DD04D1" w:rsidTr="00070301">
        <w:trPr>
          <w:trHeight w:val="495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120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300"/>
        </w:trPr>
        <w:tc>
          <w:tcPr>
            <w:tcW w:w="1046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Ведомственная структура расходов бюджета Атяшевского</w:t>
            </w:r>
          </w:p>
        </w:tc>
      </w:tr>
      <w:tr w:rsidR="0066552E" w:rsidRPr="00DD04D1" w:rsidTr="00070301">
        <w:trPr>
          <w:trHeight w:val="300"/>
        </w:trPr>
        <w:tc>
          <w:tcPr>
            <w:tcW w:w="1046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района на 2016  год</w:t>
            </w:r>
          </w:p>
        </w:tc>
      </w:tr>
      <w:tr w:rsidR="0066552E" w:rsidRPr="00DD04D1" w:rsidTr="00070301">
        <w:trPr>
          <w:trHeight w:val="300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2016 год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47 435,6  </w:t>
            </w:r>
          </w:p>
        </w:tc>
      </w:tr>
      <w:tr w:rsidR="0066552E" w:rsidRPr="00DD04D1" w:rsidTr="00070301">
        <w:trPr>
          <w:trHeight w:val="3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25694,5</w:t>
            </w:r>
          </w:p>
        </w:tc>
      </w:tr>
      <w:tr w:rsidR="0066552E" w:rsidRPr="00DD04D1" w:rsidTr="00070301">
        <w:trPr>
          <w:trHeight w:val="129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15067,8</w:t>
            </w:r>
          </w:p>
        </w:tc>
      </w:tr>
      <w:tr w:rsidR="0066552E" w:rsidRPr="00DD04D1" w:rsidTr="00070301">
        <w:trPr>
          <w:trHeight w:val="162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14 006,8  </w:t>
            </w:r>
          </w:p>
        </w:tc>
      </w:tr>
      <w:tr w:rsidR="0066552E" w:rsidRPr="00DD04D1" w:rsidTr="00070301">
        <w:trPr>
          <w:trHeight w:val="80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13 901,8</w:t>
            </w:r>
          </w:p>
        </w:tc>
      </w:tr>
      <w:tr w:rsidR="0066552E" w:rsidRPr="00DD04D1" w:rsidTr="00070301">
        <w:trPr>
          <w:trHeight w:val="68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13 901,8</w:t>
            </w:r>
          </w:p>
        </w:tc>
      </w:tr>
      <w:tr w:rsidR="0066552E" w:rsidRPr="00DD04D1" w:rsidTr="00070301">
        <w:trPr>
          <w:trHeight w:val="70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10 896,4</w:t>
            </w:r>
          </w:p>
        </w:tc>
      </w:tr>
      <w:tr w:rsidR="0066552E" w:rsidRPr="00DD04D1" w:rsidTr="00070301">
        <w:trPr>
          <w:trHeight w:val="433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8 422,0  </w:t>
            </w:r>
          </w:p>
        </w:tc>
      </w:tr>
      <w:tr w:rsidR="0066552E" w:rsidRPr="00DD04D1" w:rsidTr="00070301">
        <w:trPr>
          <w:trHeight w:val="1150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2 474,4  </w:t>
            </w:r>
          </w:p>
        </w:tc>
      </w:tr>
      <w:tr w:rsidR="0066552E" w:rsidRPr="00DD04D1" w:rsidTr="00070301">
        <w:trPr>
          <w:trHeight w:val="6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66552E" w:rsidRPr="00DD04D1" w:rsidTr="00070301">
        <w:trPr>
          <w:trHeight w:val="86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89,4  </w:t>
            </w:r>
          </w:p>
        </w:tc>
      </w:tr>
      <w:tr w:rsidR="0066552E" w:rsidRPr="00DD04D1" w:rsidTr="00070301">
        <w:trPr>
          <w:trHeight w:val="113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25,1  </w:t>
            </w:r>
          </w:p>
        </w:tc>
      </w:tr>
      <w:tr w:rsidR="0066552E" w:rsidRPr="00DD04D1" w:rsidTr="00070301">
        <w:trPr>
          <w:trHeight w:val="85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1 481,0  </w:t>
            </w:r>
          </w:p>
        </w:tc>
      </w:tr>
      <w:tr w:rsidR="0066552E" w:rsidRPr="00DD04D1" w:rsidTr="00070301">
        <w:trPr>
          <w:trHeight w:val="6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97,8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36,0  </w:t>
            </w:r>
          </w:p>
        </w:tc>
      </w:tr>
      <w:tr w:rsidR="0066552E" w:rsidRPr="00DD04D1" w:rsidTr="00070301">
        <w:trPr>
          <w:trHeight w:val="2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1,0  </w:t>
            </w:r>
          </w:p>
        </w:tc>
      </w:tr>
      <w:tr w:rsidR="0066552E" w:rsidRPr="00DD04D1" w:rsidTr="00070301">
        <w:trPr>
          <w:trHeight w:val="118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66552E" w:rsidRPr="00DD04D1" w:rsidTr="00070301">
        <w:trPr>
          <w:trHeight w:val="102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979,3  </w:t>
            </w:r>
          </w:p>
        </w:tc>
      </w:tr>
      <w:tr w:rsidR="0066552E" w:rsidRPr="00DD04D1" w:rsidTr="00070301">
        <w:trPr>
          <w:trHeight w:val="127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295,8  </w:t>
            </w:r>
          </w:p>
        </w:tc>
      </w:tr>
      <w:tr w:rsidR="0066552E" w:rsidRPr="00DD04D1" w:rsidTr="00070301">
        <w:trPr>
          <w:trHeight w:val="89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24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43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70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989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55,0  </w:t>
            </w:r>
          </w:p>
        </w:tc>
      </w:tr>
      <w:tr w:rsidR="0066552E" w:rsidRPr="00DD04D1" w:rsidTr="00070301">
        <w:trPr>
          <w:trHeight w:val="579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66552E" w:rsidRPr="00DD04D1" w:rsidTr="00070301">
        <w:trPr>
          <w:trHeight w:val="55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66552E" w:rsidRPr="00DD04D1" w:rsidTr="00070301">
        <w:trPr>
          <w:trHeight w:val="39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66552E" w:rsidRPr="00DD04D1" w:rsidTr="00070301">
        <w:trPr>
          <w:trHeight w:val="51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66552E" w:rsidRPr="00DD04D1" w:rsidTr="00070301">
        <w:trPr>
          <w:trHeight w:val="65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66552E" w:rsidRPr="00DD04D1" w:rsidTr="00070301">
        <w:trPr>
          <w:trHeight w:val="65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66552E" w:rsidRPr="00DD04D1" w:rsidTr="00070301">
        <w:trPr>
          <w:trHeight w:val="67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66552E" w:rsidRPr="00DD04D1" w:rsidTr="00070301">
        <w:trPr>
          <w:trHeight w:val="138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66552E" w:rsidRPr="00DD04D1" w:rsidTr="00070301">
        <w:trPr>
          <w:trHeight w:val="151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66552E" w:rsidRPr="00DD04D1" w:rsidTr="00070301">
        <w:trPr>
          <w:trHeight w:val="6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97,4  </w:t>
            </w:r>
          </w:p>
        </w:tc>
      </w:tr>
      <w:tr w:rsidR="0066552E" w:rsidRPr="00DD04D1" w:rsidTr="00070301">
        <w:trPr>
          <w:trHeight w:val="109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29,5  </w:t>
            </w:r>
          </w:p>
        </w:tc>
      </w:tr>
      <w:tr w:rsidR="0066552E" w:rsidRPr="00DD04D1" w:rsidTr="00070301">
        <w:trPr>
          <w:trHeight w:val="111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81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11,9  </w:t>
            </w:r>
          </w:p>
        </w:tc>
      </w:tr>
      <w:tr w:rsidR="0066552E" w:rsidRPr="00DD04D1" w:rsidTr="00070301">
        <w:trPr>
          <w:trHeight w:val="1406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66552E" w:rsidRPr="00DD04D1" w:rsidTr="00070301">
        <w:trPr>
          <w:trHeight w:val="64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114,0  </w:t>
            </w:r>
          </w:p>
        </w:tc>
      </w:tr>
      <w:tr w:rsidR="0066552E" w:rsidRPr="00DD04D1" w:rsidTr="00070301">
        <w:trPr>
          <w:trHeight w:val="134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34,0  </w:t>
            </w:r>
          </w:p>
        </w:tc>
      </w:tr>
      <w:tr w:rsidR="0066552E" w:rsidRPr="00DD04D1" w:rsidTr="00070301">
        <w:trPr>
          <w:trHeight w:val="96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9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12,9  </w:t>
            </w:r>
          </w:p>
        </w:tc>
      </w:tr>
      <w:tr w:rsidR="0066552E" w:rsidRPr="00DD04D1" w:rsidTr="00070301">
        <w:trPr>
          <w:trHeight w:val="127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66552E" w:rsidRPr="00DD04D1" w:rsidTr="00070301">
        <w:trPr>
          <w:trHeight w:val="6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141,0  </w:t>
            </w:r>
          </w:p>
        </w:tc>
      </w:tr>
      <w:tr w:rsidR="0066552E" w:rsidRPr="00DD04D1" w:rsidTr="00070301">
        <w:trPr>
          <w:trHeight w:val="122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42,9  </w:t>
            </w:r>
          </w:p>
        </w:tc>
      </w:tr>
      <w:tr w:rsidR="0066552E" w:rsidRPr="00DD04D1" w:rsidTr="00070301">
        <w:trPr>
          <w:trHeight w:val="111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85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59,7  </w:t>
            </w:r>
          </w:p>
        </w:tc>
      </w:tr>
      <w:tr w:rsidR="0066552E" w:rsidRPr="00DD04D1" w:rsidTr="00070301">
        <w:trPr>
          <w:trHeight w:val="184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66552E" w:rsidRPr="00DD04D1" w:rsidTr="00070301">
        <w:trPr>
          <w:trHeight w:val="72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124,0  </w:t>
            </w:r>
          </w:p>
        </w:tc>
      </w:tr>
      <w:tr w:rsidR="0066552E" w:rsidRPr="00DD04D1" w:rsidTr="00070301">
        <w:trPr>
          <w:trHeight w:val="127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37,7  </w:t>
            </w:r>
          </w:p>
        </w:tc>
      </w:tr>
      <w:tr w:rsidR="0066552E" w:rsidRPr="00DD04D1" w:rsidTr="00070301">
        <w:trPr>
          <w:trHeight w:val="94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720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12,7  </w:t>
            </w:r>
          </w:p>
        </w:tc>
      </w:tr>
      <w:tr w:rsidR="0066552E" w:rsidRPr="00DD04D1" w:rsidTr="00070301">
        <w:trPr>
          <w:trHeight w:val="415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5,4</w:t>
            </w:r>
          </w:p>
        </w:tc>
      </w:tr>
      <w:tr w:rsidR="0066552E" w:rsidRPr="00DD04D1" w:rsidTr="00070301">
        <w:trPr>
          <w:trHeight w:val="82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5,4</w:t>
            </w:r>
          </w:p>
        </w:tc>
      </w:tr>
      <w:tr w:rsidR="0066552E" w:rsidRPr="00DD04D1" w:rsidTr="00070301">
        <w:trPr>
          <w:trHeight w:val="11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66552E" w:rsidRPr="00DD04D1" w:rsidTr="00070301">
        <w:trPr>
          <w:trHeight w:val="86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66552E" w:rsidRPr="00DD04D1" w:rsidTr="00070301">
        <w:trPr>
          <w:trHeight w:val="269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66552E" w:rsidRPr="00DD04D1" w:rsidTr="00070301">
        <w:trPr>
          <w:trHeight w:val="48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188,5  </w:t>
            </w:r>
          </w:p>
        </w:tc>
      </w:tr>
      <w:tr w:rsidR="0066552E" w:rsidRPr="00DD04D1" w:rsidTr="00070301">
        <w:trPr>
          <w:trHeight w:val="133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56,5  </w:t>
            </w:r>
          </w:p>
        </w:tc>
      </w:tr>
      <w:tr w:rsidR="0066552E" w:rsidRPr="00DD04D1" w:rsidTr="00070301">
        <w:trPr>
          <w:trHeight w:val="80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88,3  </w:t>
            </w:r>
          </w:p>
        </w:tc>
      </w:tr>
      <w:tr w:rsidR="0066552E" w:rsidRPr="00DD04D1" w:rsidTr="00070301">
        <w:trPr>
          <w:trHeight w:val="43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8,4</w:t>
            </w:r>
          </w:p>
        </w:tc>
      </w:tr>
      <w:tr w:rsidR="0066552E" w:rsidRPr="00DD04D1" w:rsidTr="00070301">
        <w:trPr>
          <w:trHeight w:val="804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8,4</w:t>
            </w:r>
          </w:p>
        </w:tc>
      </w:tr>
      <w:tr w:rsidR="0066552E" w:rsidRPr="00DD04D1" w:rsidTr="00070301">
        <w:trPr>
          <w:trHeight w:val="959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8,4</w:t>
            </w:r>
          </w:p>
        </w:tc>
      </w:tr>
      <w:tr w:rsidR="0066552E" w:rsidRPr="00DD04D1" w:rsidTr="00070301">
        <w:trPr>
          <w:trHeight w:val="128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8,4</w:t>
            </w:r>
          </w:p>
        </w:tc>
      </w:tr>
      <w:tr w:rsidR="0066552E" w:rsidRPr="00DD04D1" w:rsidTr="00070301">
        <w:trPr>
          <w:trHeight w:val="61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8,4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Arial CYR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Arial CYR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Arial CYR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86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98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72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214,3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37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10 404,0  </w:t>
            </w:r>
          </w:p>
        </w:tc>
      </w:tr>
      <w:tr w:rsidR="0066552E" w:rsidRPr="00DD04D1" w:rsidTr="00070301">
        <w:trPr>
          <w:trHeight w:val="17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51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54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8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67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9 513,3  </w:t>
            </w:r>
          </w:p>
        </w:tc>
      </w:tr>
      <w:tr w:rsidR="0066552E" w:rsidRPr="00DD04D1" w:rsidTr="00070301">
        <w:trPr>
          <w:trHeight w:val="56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564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416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1 409,8  </w:t>
            </w:r>
          </w:p>
        </w:tc>
      </w:tr>
      <w:tr w:rsidR="0066552E" w:rsidRPr="00DD04D1" w:rsidTr="00070301">
        <w:trPr>
          <w:trHeight w:val="105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425,8  </w:t>
            </w:r>
          </w:p>
        </w:tc>
      </w:tr>
      <w:tr w:rsidR="0066552E" w:rsidRPr="00DD04D1" w:rsidTr="00070301">
        <w:trPr>
          <w:trHeight w:val="93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1,3  </w:t>
            </w:r>
          </w:p>
        </w:tc>
      </w:tr>
      <w:tr w:rsidR="0066552E" w:rsidRPr="00DD04D1" w:rsidTr="00070301">
        <w:trPr>
          <w:trHeight w:val="84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929,3  </w:t>
            </w:r>
          </w:p>
        </w:tc>
      </w:tr>
      <w:tr w:rsidR="0066552E" w:rsidRPr="00DD04D1" w:rsidTr="00070301">
        <w:trPr>
          <w:trHeight w:val="55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254,0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2,8  </w:t>
            </w:r>
          </w:p>
        </w:tc>
      </w:tr>
      <w:tr w:rsidR="0066552E" w:rsidRPr="00DD04D1" w:rsidTr="00070301">
        <w:trPr>
          <w:trHeight w:val="145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127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30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42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3 561,2  </w:t>
            </w:r>
          </w:p>
        </w:tc>
      </w:tr>
      <w:tr w:rsidR="0066552E" w:rsidRPr="00DD04D1" w:rsidTr="00070301">
        <w:trPr>
          <w:trHeight w:val="84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0,4  </w:t>
            </w:r>
          </w:p>
        </w:tc>
      </w:tr>
      <w:tr w:rsidR="0066552E" w:rsidRPr="00DD04D1" w:rsidTr="00070301">
        <w:trPr>
          <w:trHeight w:val="99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1 040,4  </w:t>
            </w:r>
          </w:p>
        </w:tc>
      </w:tr>
      <w:tr w:rsidR="0066552E" w:rsidRPr="00DD04D1" w:rsidTr="00070301">
        <w:trPr>
          <w:trHeight w:val="87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1 614,1  </w:t>
            </w:r>
          </w:p>
        </w:tc>
      </w:tr>
      <w:tr w:rsidR="0066552E" w:rsidRPr="00DD04D1" w:rsidTr="00070301">
        <w:trPr>
          <w:trHeight w:val="6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257,2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16,9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0,1  </w:t>
            </w:r>
          </w:p>
        </w:tc>
      </w:tr>
      <w:tr w:rsidR="0066552E" w:rsidRPr="00DD04D1" w:rsidTr="00070301">
        <w:trPr>
          <w:trHeight w:val="79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840,7  </w:t>
            </w:r>
          </w:p>
        </w:tc>
      </w:tr>
      <w:tr w:rsidR="0066552E" w:rsidRPr="00DD04D1" w:rsidTr="00070301">
        <w:trPr>
          <w:trHeight w:val="1080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840,7  </w:t>
            </w:r>
          </w:p>
        </w:tc>
      </w:tr>
      <w:tr w:rsidR="0066552E" w:rsidRPr="00DD04D1" w:rsidTr="00070301">
        <w:trPr>
          <w:trHeight w:val="543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66552E" w:rsidRPr="00DD04D1" w:rsidTr="00070301">
        <w:trPr>
          <w:trHeight w:val="39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66552E" w:rsidRPr="00DD04D1" w:rsidTr="00070301">
        <w:trPr>
          <w:trHeight w:val="126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66552E" w:rsidRPr="00DD04D1" w:rsidTr="00070301">
        <w:trPr>
          <w:trHeight w:val="75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66552E" w:rsidRPr="00DD04D1" w:rsidTr="00070301">
        <w:trPr>
          <w:trHeight w:val="74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66552E" w:rsidRPr="00DD04D1" w:rsidTr="00070301">
        <w:trPr>
          <w:trHeight w:val="77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66552E" w:rsidRPr="00DD04D1" w:rsidTr="00070301">
        <w:trPr>
          <w:trHeight w:val="48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2 241,2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63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94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223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58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766,6  </w:t>
            </w:r>
          </w:p>
        </w:tc>
      </w:tr>
      <w:tr w:rsidR="0066552E" w:rsidRPr="00DD04D1" w:rsidTr="00070301">
        <w:trPr>
          <w:trHeight w:val="99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66552E" w:rsidRPr="00DD04D1" w:rsidTr="00070301">
        <w:trPr>
          <w:trHeight w:val="127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231,6</w:t>
            </w:r>
          </w:p>
        </w:tc>
      </w:tr>
      <w:tr w:rsidR="0066552E" w:rsidRPr="00DD04D1" w:rsidTr="00070301">
        <w:trPr>
          <w:trHeight w:val="70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347,4</w:t>
            </w:r>
          </w:p>
        </w:tc>
      </w:tr>
      <w:tr w:rsidR="0066552E" w:rsidRPr="00DD04D1" w:rsidTr="00070301">
        <w:trPr>
          <w:trHeight w:val="563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6,9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0,5  </w:t>
            </w:r>
          </w:p>
        </w:tc>
      </w:tr>
      <w:tr w:rsidR="0066552E" w:rsidRPr="00DD04D1" w:rsidTr="00070301">
        <w:trPr>
          <w:trHeight w:val="40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0,1  </w:t>
            </w:r>
          </w:p>
        </w:tc>
      </w:tr>
      <w:tr w:rsidR="0066552E" w:rsidRPr="00DD04D1" w:rsidTr="00070301">
        <w:trPr>
          <w:trHeight w:val="105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165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181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87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104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34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казенных учреждений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649,3  </w:t>
            </w:r>
          </w:p>
        </w:tc>
      </w:tr>
      <w:tr w:rsidR="0066552E" w:rsidRPr="00DD04D1" w:rsidTr="00070301">
        <w:trPr>
          <w:trHeight w:val="70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0,8  </w:t>
            </w:r>
          </w:p>
        </w:tc>
      </w:tr>
      <w:tr w:rsidR="0066552E" w:rsidRPr="00DD04D1" w:rsidTr="00070301">
        <w:trPr>
          <w:trHeight w:val="113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196,1  </w:t>
            </w:r>
          </w:p>
        </w:tc>
      </w:tr>
      <w:tr w:rsidR="0066552E" w:rsidRPr="00DD04D1" w:rsidTr="00070301">
        <w:trPr>
          <w:trHeight w:val="72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34,4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5,9  </w:t>
            </w:r>
          </w:p>
        </w:tc>
      </w:tr>
      <w:tr w:rsidR="0066552E" w:rsidRPr="00DD04D1" w:rsidTr="00070301">
        <w:trPr>
          <w:trHeight w:val="3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1,2  </w:t>
            </w:r>
          </w:p>
        </w:tc>
      </w:tr>
      <w:tr w:rsidR="0066552E" w:rsidRPr="00DD04D1" w:rsidTr="00070301">
        <w:trPr>
          <w:trHeight w:val="3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7 812,6  </w:t>
            </w:r>
          </w:p>
        </w:tc>
      </w:tr>
      <w:tr w:rsidR="0066552E" w:rsidRPr="00DD04D1" w:rsidTr="00070301">
        <w:trPr>
          <w:trHeight w:val="3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66552E" w:rsidRPr="00DD04D1" w:rsidTr="00070301">
        <w:trPr>
          <w:trHeight w:val="78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66552E" w:rsidRPr="00DD04D1" w:rsidTr="00070301">
        <w:trPr>
          <w:trHeight w:val="548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66552E" w:rsidRPr="00DD04D1" w:rsidTr="00070301">
        <w:trPr>
          <w:trHeight w:val="1383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66552E" w:rsidRPr="00DD04D1" w:rsidTr="00070301">
        <w:trPr>
          <w:trHeight w:val="219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66552E" w:rsidRPr="00DD04D1" w:rsidTr="00070301">
        <w:trPr>
          <w:trHeight w:val="404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66552E" w:rsidRPr="00DD04D1" w:rsidTr="00070301">
        <w:trPr>
          <w:trHeight w:val="325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913,0</w:t>
            </w:r>
          </w:p>
        </w:tc>
      </w:tr>
      <w:tr w:rsidR="0066552E" w:rsidRPr="00DD04D1" w:rsidTr="00070301">
        <w:trPr>
          <w:trHeight w:val="61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913,0</w:t>
            </w:r>
          </w:p>
        </w:tc>
      </w:tr>
      <w:tr w:rsidR="0066552E" w:rsidRPr="00DD04D1" w:rsidTr="00070301">
        <w:trPr>
          <w:trHeight w:val="311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66552E" w:rsidRPr="00DD04D1" w:rsidTr="00070301">
        <w:trPr>
          <w:trHeight w:val="799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66552E" w:rsidRPr="00DD04D1" w:rsidTr="00070301">
        <w:trPr>
          <w:trHeight w:val="124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66552E" w:rsidRPr="00DD04D1" w:rsidTr="00070301">
        <w:trPr>
          <w:trHeight w:val="73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66552E" w:rsidRPr="00DD04D1" w:rsidTr="00070301">
        <w:trPr>
          <w:trHeight w:val="3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5 500,3  </w:t>
            </w:r>
          </w:p>
        </w:tc>
      </w:tr>
      <w:tr w:rsidR="0066552E" w:rsidRPr="00DD04D1" w:rsidTr="00070301">
        <w:trPr>
          <w:trHeight w:val="124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5 500,3  </w:t>
            </w:r>
          </w:p>
        </w:tc>
      </w:tr>
      <w:tr w:rsidR="0066552E" w:rsidRPr="00DD04D1" w:rsidTr="00070301">
        <w:trPr>
          <w:trHeight w:val="11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450,0  </w:t>
            </w:r>
          </w:p>
        </w:tc>
      </w:tr>
      <w:tr w:rsidR="0066552E" w:rsidRPr="00DD04D1" w:rsidTr="00070301">
        <w:trPr>
          <w:trHeight w:val="86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66552E" w:rsidRPr="00DD04D1" w:rsidTr="00070301">
        <w:trPr>
          <w:trHeight w:val="11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5 050,3  </w:t>
            </w:r>
          </w:p>
        </w:tc>
      </w:tr>
      <w:tr w:rsidR="0066552E" w:rsidRPr="00DD04D1" w:rsidTr="00070301">
        <w:trPr>
          <w:trHeight w:val="117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5 050,3  </w:t>
            </w:r>
          </w:p>
        </w:tc>
      </w:tr>
      <w:tr w:rsidR="0066552E" w:rsidRPr="00DD04D1" w:rsidTr="00070301">
        <w:trPr>
          <w:trHeight w:val="82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4 907,5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142,8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Связь и информатика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67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73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информационной безопасности мунциипальных информационных систем"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64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989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9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86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70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101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73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89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68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71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99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100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132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91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84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77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80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9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3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124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80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10 756,7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125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87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330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9 242,3  </w:t>
            </w:r>
          </w:p>
        </w:tc>
      </w:tr>
      <w:tr w:rsidR="0066552E" w:rsidRPr="00DD04D1" w:rsidTr="00070301">
        <w:trPr>
          <w:trHeight w:val="11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75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0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00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66552E" w:rsidRPr="00DD04D1" w:rsidTr="00070301">
        <w:trPr>
          <w:trHeight w:val="104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66552E" w:rsidRPr="00DD04D1" w:rsidTr="00070301">
        <w:trPr>
          <w:trHeight w:val="148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66552E" w:rsidRPr="00DD04D1" w:rsidTr="00070301">
        <w:trPr>
          <w:trHeight w:val="82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66552E" w:rsidRPr="00DD04D1" w:rsidTr="00070301">
        <w:trPr>
          <w:trHeight w:val="115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66552E" w:rsidRPr="00DD04D1" w:rsidTr="00070301">
        <w:trPr>
          <w:trHeight w:val="97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66552E" w:rsidRPr="00DD04D1" w:rsidTr="00070301">
        <w:trPr>
          <w:trHeight w:val="919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1077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"Улучшение жилищных условий граждан, молодых семей и молодых специалистов, проживающих в сельской местности"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70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77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87,4  </w:t>
            </w:r>
          </w:p>
        </w:tc>
      </w:tr>
      <w:tr w:rsidR="0066552E" w:rsidRPr="00DD04D1" w:rsidTr="00070301">
        <w:trPr>
          <w:trHeight w:val="79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87,4  </w:t>
            </w:r>
          </w:p>
        </w:tc>
      </w:tr>
      <w:tr w:rsidR="0066552E" w:rsidRPr="00DD04D1" w:rsidTr="00070301">
        <w:trPr>
          <w:trHeight w:val="5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66552E" w:rsidRPr="00DD04D1" w:rsidTr="00070301">
        <w:trPr>
          <w:trHeight w:val="43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66552E" w:rsidRPr="00DD04D1" w:rsidTr="00070301">
        <w:trPr>
          <w:trHeight w:val="108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66552E" w:rsidRPr="00DD04D1" w:rsidTr="00070301">
        <w:trPr>
          <w:trHeight w:val="83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31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2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9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9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2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131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93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102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9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41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13 910,6  </w:t>
            </w:r>
          </w:p>
        </w:tc>
      </w:tr>
      <w:tr w:rsidR="0066552E" w:rsidRPr="00DD04D1" w:rsidTr="00070301">
        <w:trPr>
          <w:trHeight w:val="28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98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126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74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9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9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66552E" w:rsidRPr="00DD04D1" w:rsidTr="00070301">
        <w:trPr>
          <w:trHeight w:val="70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2 618,9  </w:t>
            </w:r>
          </w:p>
        </w:tc>
      </w:tr>
      <w:tr w:rsidR="0066552E" w:rsidRPr="00DD04D1" w:rsidTr="00070301">
        <w:trPr>
          <w:trHeight w:val="56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790,9</w:t>
            </w:r>
          </w:p>
        </w:tc>
      </w:tr>
      <w:tr w:rsidR="0066552E" w:rsidRPr="00DD04D1" w:rsidTr="00070301">
        <w:trPr>
          <w:trHeight w:val="6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66552E" w:rsidRPr="00DD04D1" w:rsidTr="00070301">
        <w:trPr>
          <w:trHeight w:val="70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1,8  </w:t>
            </w:r>
          </w:p>
        </w:tc>
      </w:tr>
      <w:tr w:rsidR="0066552E" w:rsidRPr="00DD04D1" w:rsidTr="00070301">
        <w:trPr>
          <w:trHeight w:val="611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1 630,7  </w:t>
            </w:r>
          </w:p>
        </w:tc>
      </w:tr>
      <w:tr w:rsidR="0066552E" w:rsidRPr="00DD04D1" w:rsidTr="00070301">
        <w:trPr>
          <w:trHeight w:val="64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15,0  </w:t>
            </w:r>
          </w:p>
        </w:tc>
      </w:tr>
      <w:tr w:rsidR="0066552E" w:rsidRPr="00DD04D1" w:rsidTr="00070301">
        <w:trPr>
          <w:trHeight w:val="47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96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6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105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48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 Правительства РМ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1 220,8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42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87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8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5,3</w:t>
            </w:r>
          </w:p>
        </w:tc>
      </w:tr>
      <w:tr w:rsidR="0066552E" w:rsidRPr="00DD04D1" w:rsidTr="00070301">
        <w:trPr>
          <w:trHeight w:val="87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5,3</w:t>
            </w:r>
          </w:p>
        </w:tc>
      </w:tr>
      <w:tr w:rsidR="0066552E" w:rsidRPr="00DD04D1" w:rsidTr="00070301">
        <w:trPr>
          <w:trHeight w:val="82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5,3</w:t>
            </w:r>
          </w:p>
        </w:tc>
      </w:tr>
      <w:tr w:rsidR="0066552E" w:rsidRPr="00DD04D1" w:rsidTr="00070301">
        <w:trPr>
          <w:trHeight w:val="56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5,3</w:t>
            </w:r>
          </w:p>
        </w:tc>
      </w:tr>
      <w:tr w:rsidR="0066552E" w:rsidRPr="00DD04D1" w:rsidTr="00070301">
        <w:trPr>
          <w:trHeight w:val="42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5,3</w:t>
            </w:r>
          </w:p>
        </w:tc>
      </w:tr>
      <w:tr w:rsidR="0066552E" w:rsidRPr="00DD04D1" w:rsidTr="00070301">
        <w:trPr>
          <w:trHeight w:val="28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110,6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110,6</w:t>
            </w:r>
          </w:p>
        </w:tc>
      </w:tr>
      <w:tr w:rsidR="0066552E" w:rsidRPr="00DD04D1" w:rsidTr="00070301">
        <w:trPr>
          <w:trHeight w:val="70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989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578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58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85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110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Процентные платежи по муниципальному  долгу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4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100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86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99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129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117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6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7264,5</w:t>
            </w:r>
          </w:p>
        </w:tc>
      </w:tr>
      <w:tr w:rsidR="0066552E" w:rsidRPr="00DD04D1" w:rsidTr="00070301">
        <w:trPr>
          <w:trHeight w:val="46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178 062,6  </w:t>
            </w:r>
          </w:p>
        </w:tc>
      </w:tr>
      <w:tr w:rsidR="0066552E" w:rsidRPr="00DD04D1" w:rsidTr="00070301">
        <w:trPr>
          <w:trHeight w:val="35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2 248,4  </w:t>
            </w:r>
          </w:p>
        </w:tc>
      </w:tr>
      <w:tr w:rsidR="0066552E" w:rsidRPr="00DD04D1" w:rsidTr="00070301">
        <w:trPr>
          <w:trHeight w:val="1553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2 248,4  </w:t>
            </w:r>
          </w:p>
        </w:tc>
      </w:tr>
      <w:tr w:rsidR="0066552E" w:rsidRPr="00DD04D1" w:rsidTr="00070301">
        <w:trPr>
          <w:trHeight w:val="703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2 248,4  </w:t>
            </w:r>
          </w:p>
        </w:tc>
      </w:tr>
      <w:tr w:rsidR="0066552E" w:rsidRPr="00DD04D1" w:rsidTr="00070301">
        <w:trPr>
          <w:trHeight w:val="6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66552E" w:rsidRPr="00DD04D1" w:rsidTr="00070301">
        <w:trPr>
          <w:trHeight w:val="146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66552E" w:rsidRPr="00DD04D1" w:rsidTr="00070301">
        <w:trPr>
          <w:trHeight w:val="148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66552E" w:rsidRPr="00DD04D1" w:rsidTr="00070301">
        <w:trPr>
          <w:trHeight w:val="6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109,0  </w:t>
            </w:r>
          </w:p>
        </w:tc>
      </w:tr>
      <w:tr w:rsidR="0066552E" w:rsidRPr="00DD04D1" w:rsidTr="00070301">
        <w:trPr>
          <w:trHeight w:val="127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32,5  </w:t>
            </w:r>
          </w:p>
        </w:tc>
      </w:tr>
      <w:tr w:rsidR="0066552E" w:rsidRPr="00DD04D1" w:rsidTr="00070301">
        <w:trPr>
          <w:trHeight w:val="9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66552E" w:rsidRPr="00DD04D1" w:rsidTr="00070301">
        <w:trPr>
          <w:trHeight w:val="87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12,9  </w:t>
            </w:r>
          </w:p>
        </w:tc>
      </w:tr>
      <w:tr w:rsidR="0066552E" w:rsidRPr="00DD04D1" w:rsidTr="00070301">
        <w:trPr>
          <w:trHeight w:val="99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2 093,8  </w:t>
            </w:r>
          </w:p>
        </w:tc>
      </w:tr>
      <w:tr w:rsidR="0066552E" w:rsidRPr="00DD04D1" w:rsidTr="00070301">
        <w:trPr>
          <w:trHeight w:val="9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66552E" w:rsidRPr="00DD04D1" w:rsidTr="00070301">
        <w:trPr>
          <w:trHeight w:val="6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1 329,6  </w:t>
            </w:r>
          </w:p>
        </w:tc>
      </w:tr>
      <w:tr w:rsidR="0066552E" w:rsidRPr="00DD04D1" w:rsidTr="00070301">
        <w:trPr>
          <w:trHeight w:val="141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401,5  </w:t>
            </w:r>
          </w:p>
        </w:tc>
      </w:tr>
      <w:tr w:rsidR="0066552E" w:rsidRPr="00DD04D1" w:rsidTr="00070301">
        <w:trPr>
          <w:trHeight w:val="64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362,7</w:t>
            </w:r>
          </w:p>
        </w:tc>
      </w:tr>
      <w:tr w:rsidR="0066552E" w:rsidRPr="00DD04D1" w:rsidTr="00070301">
        <w:trPr>
          <w:trHeight w:val="1026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0,8</w:t>
            </w:r>
          </w:p>
        </w:tc>
      </w:tr>
      <w:tr w:rsidR="0066552E" w:rsidRPr="00DD04D1" w:rsidTr="00070301">
        <w:trPr>
          <w:trHeight w:val="9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77,8  </w:t>
            </w:r>
          </w:p>
        </w:tc>
      </w:tr>
      <w:tr w:rsidR="0066552E" w:rsidRPr="00DD04D1" w:rsidTr="00070301">
        <w:trPr>
          <w:trHeight w:val="69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282,0  </w:t>
            </w:r>
          </w:p>
        </w:tc>
      </w:tr>
      <w:tr w:rsidR="0066552E" w:rsidRPr="00DD04D1" w:rsidTr="00070301">
        <w:trPr>
          <w:trHeight w:val="3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1,1  </w:t>
            </w:r>
          </w:p>
        </w:tc>
      </w:tr>
      <w:tr w:rsidR="0066552E" w:rsidRPr="00DD04D1" w:rsidTr="00070301">
        <w:trPr>
          <w:trHeight w:val="25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91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98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51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80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26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E5E0A">
              <w:rPr>
                <w:rFonts w:ascii="Times New Roman" w:hAnsi="Times New Roman"/>
                <w:lang w:eastAsia="ru-RU"/>
              </w:rPr>
              <w:t xml:space="preserve">169 291,1  </w:t>
            </w:r>
          </w:p>
        </w:tc>
      </w:tr>
      <w:tr w:rsidR="0066552E" w:rsidRPr="00DD04D1" w:rsidTr="00070301">
        <w:trPr>
          <w:trHeight w:val="40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66552E" w:rsidRPr="00DD04D1" w:rsidTr="00070301">
        <w:trPr>
          <w:trHeight w:val="82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66552E" w:rsidRPr="00DD04D1" w:rsidTr="00070301">
        <w:trPr>
          <w:trHeight w:val="57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66552E" w:rsidRPr="00DD04D1" w:rsidTr="00070301">
        <w:trPr>
          <w:trHeight w:val="183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66552E" w:rsidRPr="00DD04D1" w:rsidTr="00070301">
        <w:trPr>
          <w:trHeight w:val="103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5 825,3  </w:t>
            </w:r>
          </w:p>
        </w:tc>
      </w:tr>
      <w:tr w:rsidR="0066552E" w:rsidRPr="00DD04D1" w:rsidTr="00070301">
        <w:trPr>
          <w:trHeight w:val="136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4 836,4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66552E" w:rsidRPr="00DD04D1" w:rsidTr="00070301">
        <w:trPr>
          <w:trHeight w:val="388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66552E" w:rsidRPr="00DD04D1" w:rsidTr="00070301">
        <w:trPr>
          <w:trHeight w:val="12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17304,9</w:t>
            </w:r>
          </w:p>
        </w:tc>
      </w:tr>
      <w:tr w:rsidR="0066552E" w:rsidRPr="00DD04D1" w:rsidTr="00070301">
        <w:trPr>
          <w:trHeight w:val="110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9206,6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E5E0A">
              <w:rPr>
                <w:rFonts w:ascii="Times New Roman" w:hAnsi="Times New Roman"/>
                <w:lang w:eastAsia="ru-RU"/>
              </w:rPr>
              <w:t xml:space="preserve">131 216,8  </w:t>
            </w:r>
          </w:p>
        </w:tc>
      </w:tr>
      <w:tr w:rsidR="0066552E" w:rsidRPr="00DD04D1" w:rsidTr="00070301">
        <w:trPr>
          <w:trHeight w:val="80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E5E0A">
              <w:rPr>
                <w:rFonts w:ascii="Times New Roman" w:hAnsi="Times New Roman"/>
                <w:lang w:eastAsia="ru-RU"/>
              </w:rPr>
              <w:t xml:space="preserve">127 603,1  </w:t>
            </w:r>
          </w:p>
        </w:tc>
      </w:tr>
      <w:tr w:rsidR="0066552E" w:rsidRPr="00DD04D1" w:rsidTr="00070301">
        <w:trPr>
          <w:trHeight w:val="6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114 061,0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368,4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368,4  </w:t>
            </w:r>
          </w:p>
        </w:tc>
      </w:tr>
      <w:tr w:rsidR="0066552E" w:rsidRPr="00DD04D1" w:rsidTr="00070301">
        <w:trPr>
          <w:trHeight w:val="61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66552E" w:rsidRPr="00DD04D1" w:rsidTr="00070301">
        <w:trPr>
          <w:trHeight w:val="141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66552E" w:rsidRPr="00DD04D1" w:rsidTr="00070301">
        <w:trPr>
          <w:trHeight w:val="141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18 181,4  </w:t>
            </w:r>
          </w:p>
        </w:tc>
      </w:tr>
      <w:tr w:rsidR="0066552E" w:rsidRPr="00DD04D1" w:rsidTr="00070301">
        <w:trPr>
          <w:trHeight w:val="564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13 377,6  </w:t>
            </w:r>
          </w:p>
        </w:tc>
      </w:tr>
      <w:tr w:rsidR="0066552E" w:rsidRPr="00DD04D1" w:rsidTr="00070301">
        <w:trPr>
          <w:trHeight w:val="983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4 803,8  </w:t>
            </w:r>
          </w:p>
        </w:tc>
      </w:tr>
      <w:tr w:rsidR="0066552E" w:rsidRPr="00DD04D1" w:rsidTr="00070301">
        <w:trPr>
          <w:trHeight w:val="128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91 911,7  </w:t>
            </w:r>
          </w:p>
        </w:tc>
      </w:tr>
      <w:tr w:rsidR="0066552E" w:rsidRPr="00DD04D1" w:rsidTr="00070301">
        <w:trPr>
          <w:trHeight w:val="21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4466,8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66552E" w:rsidRPr="00DD04D1" w:rsidTr="00070301">
        <w:trPr>
          <w:trHeight w:val="419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66552E" w:rsidRPr="00DD04D1" w:rsidTr="00070301">
        <w:trPr>
          <w:trHeight w:val="121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82 059,2  </w:t>
            </w:r>
          </w:p>
        </w:tc>
      </w:tr>
      <w:tr w:rsidR="0066552E" w:rsidRPr="00DD04D1" w:rsidTr="00070301">
        <w:trPr>
          <w:trHeight w:val="11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5 185,7  </w:t>
            </w:r>
          </w:p>
        </w:tc>
      </w:tr>
      <w:tr w:rsidR="0066552E" w:rsidRPr="00DD04D1" w:rsidTr="00070301">
        <w:trPr>
          <w:trHeight w:val="563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66552E" w:rsidRPr="00DD04D1" w:rsidTr="00070301">
        <w:trPr>
          <w:trHeight w:val="413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66552E" w:rsidRPr="00DD04D1" w:rsidTr="00070301">
        <w:trPr>
          <w:trHeight w:val="44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66552E" w:rsidRPr="00DD04D1" w:rsidTr="00070301">
        <w:trPr>
          <w:trHeight w:val="107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158,0  </w:t>
            </w:r>
          </w:p>
        </w:tc>
      </w:tr>
      <w:tr w:rsidR="0066552E" w:rsidRPr="00DD04D1" w:rsidTr="00070301">
        <w:trPr>
          <w:trHeight w:val="70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77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52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49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49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144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422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29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58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66552E" w:rsidRPr="00DD04D1" w:rsidTr="00070301">
        <w:trPr>
          <w:trHeight w:val="7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66552E" w:rsidRPr="00DD04D1" w:rsidTr="00070301">
        <w:trPr>
          <w:trHeight w:val="50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66552E" w:rsidRPr="00DD04D1" w:rsidTr="00070301">
        <w:trPr>
          <w:trHeight w:val="108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39,5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3 290,2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901,1  </w:t>
            </w:r>
          </w:p>
        </w:tc>
      </w:tr>
      <w:tr w:rsidR="0066552E" w:rsidRPr="00DD04D1" w:rsidTr="00070301">
        <w:trPr>
          <w:trHeight w:val="68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901,1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66552E" w:rsidRPr="00DD04D1" w:rsidTr="00070301">
        <w:trPr>
          <w:trHeight w:val="6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66552E" w:rsidRPr="00DD04D1" w:rsidTr="00070301">
        <w:trPr>
          <w:trHeight w:val="91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66552E" w:rsidRPr="00DD04D1" w:rsidTr="00070301">
        <w:trPr>
          <w:trHeight w:val="6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779,1  </w:t>
            </w:r>
          </w:p>
        </w:tc>
      </w:tr>
      <w:tr w:rsidR="0066552E" w:rsidRPr="00DD04D1" w:rsidTr="00070301">
        <w:trPr>
          <w:trHeight w:val="67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55,8  </w:t>
            </w:r>
          </w:p>
        </w:tc>
      </w:tr>
      <w:tr w:rsidR="0066552E" w:rsidRPr="00DD04D1" w:rsidTr="00070301">
        <w:trPr>
          <w:trHeight w:val="39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66552E" w:rsidRPr="00DD04D1" w:rsidTr="00070301">
        <w:trPr>
          <w:trHeight w:val="30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66552E" w:rsidRPr="00DD04D1" w:rsidTr="00070301">
        <w:trPr>
          <w:trHeight w:val="55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66552E" w:rsidRPr="00DD04D1" w:rsidTr="00070301">
        <w:trPr>
          <w:trHeight w:val="1359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E5E0A">
              <w:rPr>
                <w:rFonts w:ascii="Times New Roman" w:hAnsi="Times New Roman"/>
                <w:lang w:eastAsia="ru-RU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66552E" w:rsidRPr="00DD04D1" w:rsidTr="00070301">
        <w:trPr>
          <w:trHeight w:val="816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E5E0A">
              <w:rPr>
                <w:rFonts w:ascii="Times New Roman" w:hAnsi="Times New Roman"/>
                <w:lang w:eastAsia="ru-RU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66552E" w:rsidRPr="00DD04D1" w:rsidTr="00070301">
        <w:trPr>
          <w:trHeight w:val="84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66552E" w:rsidRPr="00DD04D1" w:rsidTr="00070301">
        <w:trPr>
          <w:trHeight w:val="235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66552E" w:rsidRPr="00DD04D1" w:rsidTr="00070301">
        <w:trPr>
          <w:trHeight w:val="58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73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2 917,8  </w:t>
            </w:r>
          </w:p>
        </w:tc>
      </w:tr>
      <w:tr w:rsidR="0066552E" w:rsidRPr="00DD04D1" w:rsidTr="00070301">
        <w:trPr>
          <w:trHeight w:val="9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1 332,1  </w:t>
            </w:r>
          </w:p>
        </w:tc>
      </w:tr>
      <w:tr w:rsidR="0066552E" w:rsidRPr="00DD04D1" w:rsidTr="00070301">
        <w:trPr>
          <w:trHeight w:val="3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66552E" w:rsidRPr="00DD04D1" w:rsidTr="00070301">
        <w:trPr>
          <w:trHeight w:val="3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66552E" w:rsidRPr="00DD04D1" w:rsidTr="00070301">
        <w:trPr>
          <w:trHeight w:val="68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66552E" w:rsidRPr="00DD04D1" w:rsidTr="00070301">
        <w:trPr>
          <w:trHeight w:val="6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66552E" w:rsidRPr="00DD04D1" w:rsidTr="00070301">
        <w:trPr>
          <w:trHeight w:val="111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66552E" w:rsidRPr="00DD04D1" w:rsidTr="00070301">
        <w:trPr>
          <w:trHeight w:val="59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22 349,8  </w:t>
            </w:r>
          </w:p>
        </w:tc>
      </w:tr>
      <w:tr w:rsidR="0066552E" w:rsidRPr="00DD04D1" w:rsidTr="00070301">
        <w:trPr>
          <w:trHeight w:val="26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1 025,5  </w:t>
            </w:r>
          </w:p>
        </w:tc>
      </w:tr>
      <w:tr w:rsidR="0066552E" w:rsidRPr="00DD04D1" w:rsidTr="00070301">
        <w:trPr>
          <w:trHeight w:val="1272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66552E" w:rsidRPr="00DD04D1" w:rsidTr="00070301">
        <w:trPr>
          <w:trHeight w:val="728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66552E" w:rsidRPr="00DD04D1" w:rsidTr="00070301">
        <w:trPr>
          <w:trHeight w:val="3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66552E" w:rsidRPr="00DD04D1" w:rsidTr="00070301">
        <w:trPr>
          <w:trHeight w:val="98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66552E" w:rsidRPr="00DD04D1" w:rsidTr="00070301">
        <w:trPr>
          <w:trHeight w:val="84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66552E" w:rsidRPr="00DD04D1" w:rsidTr="00070301">
        <w:trPr>
          <w:trHeight w:val="56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372,3  </w:t>
            </w:r>
          </w:p>
        </w:tc>
      </w:tr>
      <w:tr w:rsidR="0066552E" w:rsidRPr="00DD04D1" w:rsidTr="00070301">
        <w:trPr>
          <w:trHeight w:val="126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112,4  </w:t>
            </w:r>
          </w:p>
        </w:tc>
      </w:tr>
      <w:tr w:rsidR="0066552E" w:rsidRPr="00DD04D1" w:rsidTr="00070301">
        <w:trPr>
          <w:trHeight w:val="58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99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66552E" w:rsidRPr="00DD04D1" w:rsidTr="00070301">
        <w:trPr>
          <w:trHeight w:val="85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16,6</w:t>
            </w:r>
          </w:p>
        </w:tc>
      </w:tr>
      <w:tr w:rsidR="0066552E" w:rsidRPr="00DD04D1" w:rsidTr="00070301">
        <w:trPr>
          <w:trHeight w:val="42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94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39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11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9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43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70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37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1922,3</w:t>
            </w:r>
          </w:p>
        </w:tc>
      </w:tr>
      <w:tr w:rsidR="0066552E" w:rsidRPr="00DD04D1" w:rsidTr="00070301">
        <w:trPr>
          <w:trHeight w:val="3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1882,3</w:t>
            </w:r>
          </w:p>
        </w:tc>
      </w:tr>
      <w:tr w:rsidR="0066552E" w:rsidRPr="00DD04D1" w:rsidTr="00070301">
        <w:trPr>
          <w:trHeight w:val="732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32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42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9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105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66552E" w:rsidRPr="00DD04D1" w:rsidTr="00070301">
        <w:trPr>
          <w:trHeight w:val="59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66552E" w:rsidRPr="00DD04D1" w:rsidTr="00070301">
        <w:trPr>
          <w:trHeight w:val="33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66552E" w:rsidRPr="00DD04D1" w:rsidTr="00070301">
        <w:trPr>
          <w:trHeight w:val="2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66552E" w:rsidRPr="00DD04D1" w:rsidTr="00070301">
        <w:trPr>
          <w:trHeight w:val="869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66552E" w:rsidRPr="00DD04D1" w:rsidTr="00070301">
        <w:trPr>
          <w:trHeight w:val="42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66552E" w:rsidRPr="00DD04D1" w:rsidTr="00070301">
        <w:trPr>
          <w:trHeight w:val="40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"Музейное дело"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1296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1590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94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5 187,2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1 987,2  </w:t>
            </w:r>
          </w:p>
        </w:tc>
      </w:tr>
      <w:tr w:rsidR="0066552E" w:rsidRPr="00DD04D1" w:rsidTr="00070301">
        <w:trPr>
          <w:trHeight w:val="72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1 987,2  </w:t>
            </w:r>
          </w:p>
        </w:tc>
      </w:tr>
      <w:tr w:rsidR="0066552E" w:rsidRPr="00DD04D1" w:rsidTr="00070301">
        <w:trPr>
          <w:trHeight w:val="12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объекта капитального строительства и реконструкции муниципальной собственности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66552E" w:rsidRPr="00DD04D1" w:rsidTr="00070301">
        <w:trPr>
          <w:trHeight w:val="4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66552E" w:rsidRPr="00DD04D1" w:rsidTr="00070301">
        <w:trPr>
          <w:trHeight w:val="94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66552E" w:rsidRPr="00DD04D1" w:rsidTr="00070301">
        <w:trPr>
          <w:trHeight w:val="117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721,0  </w:t>
            </w:r>
          </w:p>
        </w:tc>
      </w:tr>
      <w:tr w:rsidR="0066552E" w:rsidRPr="00DD04D1" w:rsidTr="00070301">
        <w:trPr>
          <w:trHeight w:val="92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9 152,8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595,1  </w:t>
            </w:r>
          </w:p>
        </w:tc>
      </w:tr>
      <w:tr w:rsidR="0066552E" w:rsidRPr="00DD04D1" w:rsidTr="00070301">
        <w:trPr>
          <w:trHeight w:val="3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595,1  </w:t>
            </w:r>
          </w:p>
        </w:tc>
      </w:tr>
      <w:tr w:rsidR="0066552E" w:rsidRPr="00DD04D1" w:rsidTr="00070301">
        <w:trPr>
          <w:trHeight w:val="824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96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1007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725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160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105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653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821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567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848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360"/>
        </w:trPr>
        <w:tc>
          <w:tcPr>
            <w:tcW w:w="4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E5E0A">
              <w:rPr>
                <w:rFonts w:ascii="Times New Roman" w:hAnsi="Times New Roman"/>
                <w:lang w:eastAsia="ru-RU"/>
              </w:rPr>
              <w:t xml:space="preserve">262 353,7  </w:t>
            </w:r>
          </w:p>
        </w:tc>
      </w:tr>
    </w:tbl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6E5E0A">
        <w:rPr>
          <w:rFonts w:ascii="Times New Roman" w:eastAsia="SimSun" w:hAnsi="Times New Roman"/>
          <w:sz w:val="24"/>
          <w:szCs w:val="24"/>
          <w:lang w:eastAsia="zh-CN"/>
        </w:rPr>
        <w:t xml:space="preserve"> ».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E0A">
        <w:rPr>
          <w:rFonts w:ascii="Times New Roman" w:hAnsi="Times New Roman"/>
          <w:sz w:val="28"/>
          <w:szCs w:val="28"/>
          <w:lang w:eastAsia="ru-RU"/>
        </w:rPr>
        <w:t>5. Приложение 6 изложить в следующей редакции:</w:t>
      </w:r>
    </w:p>
    <w:tbl>
      <w:tblPr>
        <w:tblW w:w="10604" w:type="dxa"/>
        <w:tblInd w:w="30" w:type="dxa"/>
        <w:tblLook w:val="00A0"/>
      </w:tblPr>
      <w:tblGrid>
        <w:gridCol w:w="5645"/>
        <w:gridCol w:w="456"/>
        <w:gridCol w:w="336"/>
        <w:gridCol w:w="456"/>
        <w:gridCol w:w="857"/>
        <w:gridCol w:w="456"/>
        <w:gridCol w:w="618"/>
        <w:gridCol w:w="664"/>
        <w:gridCol w:w="1116"/>
      </w:tblGrid>
      <w:tr w:rsidR="0066552E" w:rsidRPr="00DD04D1" w:rsidTr="00070301">
        <w:trPr>
          <w:trHeight w:val="300"/>
        </w:trPr>
        <w:tc>
          <w:tcPr>
            <w:tcW w:w="56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E5E0A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17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435"/>
        </w:trPr>
        <w:tc>
          <w:tcPr>
            <w:tcW w:w="56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1170"/>
        </w:trPr>
        <w:tc>
          <w:tcPr>
            <w:tcW w:w="56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1398"/>
        </w:trPr>
        <w:tc>
          <w:tcPr>
            <w:tcW w:w="1060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 </w:t>
            </w:r>
          </w:p>
        </w:tc>
      </w:tr>
      <w:tr w:rsidR="0066552E" w:rsidRPr="00DD04D1" w:rsidTr="00070301">
        <w:trPr>
          <w:trHeight w:val="300"/>
        </w:trPr>
        <w:tc>
          <w:tcPr>
            <w:tcW w:w="5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2016 год</w:t>
            </w:r>
          </w:p>
        </w:tc>
      </w:tr>
      <w:tr w:rsidR="0066552E" w:rsidRPr="00DD04D1" w:rsidTr="00070301">
        <w:trPr>
          <w:trHeight w:val="30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66552E" w:rsidRPr="00DD04D1" w:rsidTr="00070301">
        <w:trPr>
          <w:trHeight w:val="97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174381,6</w:t>
            </w:r>
          </w:p>
        </w:tc>
      </w:tr>
      <w:tr w:rsidR="0066552E" w:rsidRPr="00DD04D1" w:rsidTr="00070301">
        <w:trPr>
          <w:trHeight w:val="26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115032,1</w:t>
            </w:r>
          </w:p>
        </w:tc>
      </w:tr>
      <w:tr w:rsidR="0066552E" w:rsidRPr="00DD04D1" w:rsidTr="00070301">
        <w:trPr>
          <w:trHeight w:val="705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66552E" w:rsidRPr="00DD04D1" w:rsidTr="00070301">
        <w:trPr>
          <w:trHeight w:val="48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66552E" w:rsidRPr="00DD04D1" w:rsidTr="00070301">
        <w:trPr>
          <w:trHeight w:val="2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66552E" w:rsidRPr="00DD04D1" w:rsidTr="00070301">
        <w:trPr>
          <w:trHeight w:val="5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66552E" w:rsidRPr="00DD04D1" w:rsidTr="00070301">
        <w:trPr>
          <w:trHeight w:val="39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438,4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368,4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368,4  </w:t>
            </w:r>
          </w:p>
        </w:tc>
      </w:tr>
      <w:tr w:rsidR="0066552E" w:rsidRPr="00DD04D1" w:rsidTr="00070301">
        <w:trPr>
          <w:trHeight w:val="60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368,4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66552E" w:rsidRPr="00DD04D1" w:rsidTr="00070301">
        <w:trPr>
          <w:trHeight w:val="61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66552E" w:rsidRPr="00DD04D1" w:rsidTr="00070301">
        <w:trPr>
          <w:trHeight w:val="56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66552E" w:rsidRPr="00DD04D1" w:rsidTr="00070301">
        <w:trPr>
          <w:trHeight w:val="46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66552E" w:rsidRPr="00DD04D1" w:rsidTr="00070301">
        <w:trPr>
          <w:trHeight w:val="14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18 181,4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18 181,4  </w:t>
            </w:r>
          </w:p>
        </w:tc>
      </w:tr>
      <w:tr w:rsidR="0066552E" w:rsidRPr="00DD04D1" w:rsidTr="00070301">
        <w:trPr>
          <w:trHeight w:val="61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18 181,4  </w:t>
            </w:r>
          </w:p>
        </w:tc>
      </w:tr>
      <w:tr w:rsidR="0066552E" w:rsidRPr="00DD04D1" w:rsidTr="00070301">
        <w:trPr>
          <w:trHeight w:val="88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66552E" w:rsidRPr="00DD04D1" w:rsidTr="00070301">
        <w:trPr>
          <w:trHeight w:val="36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66552E" w:rsidRPr="00DD04D1" w:rsidTr="00070301">
        <w:trPr>
          <w:trHeight w:val="55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66552E" w:rsidRPr="00DD04D1" w:rsidTr="00070301">
        <w:trPr>
          <w:trHeight w:val="113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91 911,7  </w:t>
            </w:r>
          </w:p>
        </w:tc>
      </w:tr>
      <w:tr w:rsidR="0066552E" w:rsidRPr="00DD04D1" w:rsidTr="00070301">
        <w:trPr>
          <w:trHeight w:val="1417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66552E" w:rsidRPr="00DD04D1" w:rsidTr="00070301">
        <w:trPr>
          <w:trHeight w:val="30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66552E" w:rsidRPr="00DD04D1" w:rsidTr="00070301">
        <w:trPr>
          <w:trHeight w:val="30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66552E" w:rsidRPr="00DD04D1" w:rsidTr="00070301">
        <w:trPr>
          <w:trHeight w:val="49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66552E" w:rsidRPr="00DD04D1" w:rsidTr="00070301">
        <w:trPr>
          <w:trHeight w:val="363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66552E" w:rsidRPr="00DD04D1" w:rsidTr="00070301">
        <w:trPr>
          <w:trHeight w:val="46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66552E" w:rsidRPr="00DD04D1" w:rsidTr="00070301">
        <w:trPr>
          <w:trHeight w:val="47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66552E" w:rsidRPr="00DD04D1" w:rsidTr="00070301">
        <w:trPr>
          <w:trHeight w:val="160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66552E" w:rsidRPr="00DD04D1" w:rsidTr="00070301">
        <w:trPr>
          <w:trHeight w:val="51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66552E" w:rsidRPr="00DD04D1" w:rsidTr="00070301">
        <w:trPr>
          <w:trHeight w:val="56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66552E" w:rsidRPr="00DD04D1" w:rsidTr="00070301">
        <w:trPr>
          <w:trHeight w:val="42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66552E" w:rsidRPr="00DD04D1" w:rsidTr="00070301">
        <w:trPr>
          <w:trHeight w:val="67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13 542,1  </w:t>
            </w:r>
          </w:p>
        </w:tc>
      </w:tr>
      <w:tr w:rsidR="0066552E" w:rsidRPr="00DD04D1" w:rsidTr="00070301">
        <w:trPr>
          <w:trHeight w:val="28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66552E" w:rsidRPr="00DD04D1" w:rsidTr="00070301">
        <w:trPr>
          <w:trHeight w:val="42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66552E" w:rsidRPr="00DD04D1" w:rsidTr="00070301">
        <w:trPr>
          <w:trHeight w:val="42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66552E" w:rsidRPr="00DD04D1" w:rsidTr="00070301">
        <w:trPr>
          <w:trHeight w:val="67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66552E" w:rsidRPr="00DD04D1" w:rsidTr="00070301">
        <w:trPr>
          <w:trHeight w:val="27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66552E" w:rsidRPr="00DD04D1" w:rsidTr="00070301">
        <w:trPr>
          <w:trHeight w:val="63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66552E" w:rsidRPr="00DD04D1" w:rsidTr="00070301">
        <w:trPr>
          <w:trHeight w:val="40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6 540,4  </w:t>
            </w:r>
          </w:p>
        </w:tc>
      </w:tr>
      <w:tr w:rsidR="0066552E" w:rsidRPr="00DD04D1" w:rsidTr="00070301">
        <w:trPr>
          <w:trHeight w:val="112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66552E" w:rsidRPr="00DD04D1" w:rsidTr="00070301">
        <w:trPr>
          <w:trHeight w:val="3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66552E" w:rsidRPr="00DD04D1" w:rsidTr="00070301">
        <w:trPr>
          <w:trHeight w:val="3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66552E" w:rsidRPr="00DD04D1" w:rsidTr="00070301">
        <w:trPr>
          <w:trHeight w:val="56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66552E" w:rsidRPr="00DD04D1" w:rsidTr="00070301">
        <w:trPr>
          <w:trHeight w:val="126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154,6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154,6</w:t>
            </w:r>
          </w:p>
        </w:tc>
      </w:tr>
      <w:tr w:rsidR="0066552E" w:rsidRPr="00DD04D1" w:rsidTr="00070301">
        <w:trPr>
          <w:trHeight w:val="82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154,6</w:t>
            </w:r>
          </w:p>
        </w:tc>
      </w:tr>
      <w:tr w:rsidR="0066552E" w:rsidRPr="00DD04D1" w:rsidTr="00070301">
        <w:trPr>
          <w:trHeight w:val="56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154,6</w:t>
            </w:r>
          </w:p>
        </w:tc>
      </w:tr>
      <w:tr w:rsidR="0066552E" w:rsidRPr="00DD04D1" w:rsidTr="00070301">
        <w:trPr>
          <w:trHeight w:val="202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66552E" w:rsidRPr="00DD04D1" w:rsidTr="00070301">
        <w:trPr>
          <w:trHeight w:val="39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66552E" w:rsidRPr="00DD04D1" w:rsidTr="00070301">
        <w:trPr>
          <w:trHeight w:val="39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66552E" w:rsidRPr="00DD04D1" w:rsidTr="00070301">
        <w:trPr>
          <w:trHeight w:val="52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66552E" w:rsidRPr="00DD04D1" w:rsidTr="00070301">
        <w:trPr>
          <w:trHeight w:val="65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2 093,8  </w:t>
            </w:r>
          </w:p>
        </w:tc>
      </w:tr>
      <w:tr w:rsidR="0066552E" w:rsidRPr="00DD04D1" w:rsidTr="00070301">
        <w:trPr>
          <w:trHeight w:val="38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66552E" w:rsidRPr="00DD04D1" w:rsidTr="00070301">
        <w:trPr>
          <w:trHeight w:val="108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66552E" w:rsidRPr="00DD04D1" w:rsidTr="00070301">
        <w:trPr>
          <w:trHeight w:val="559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66552E" w:rsidRPr="00DD04D1" w:rsidTr="00070301">
        <w:trPr>
          <w:trHeight w:val="54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362,7  </w:t>
            </w:r>
          </w:p>
        </w:tc>
      </w:tr>
      <w:tr w:rsidR="0066552E" w:rsidRPr="00DD04D1" w:rsidTr="00070301">
        <w:trPr>
          <w:trHeight w:val="3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362,7  </w:t>
            </w:r>
          </w:p>
        </w:tc>
      </w:tr>
      <w:tr w:rsidR="0066552E" w:rsidRPr="00DD04D1" w:rsidTr="00070301">
        <w:trPr>
          <w:trHeight w:val="86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362,7  </w:t>
            </w:r>
          </w:p>
        </w:tc>
      </w:tr>
      <w:tr w:rsidR="0066552E" w:rsidRPr="00DD04D1" w:rsidTr="00070301">
        <w:trPr>
          <w:trHeight w:val="46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362,7  </w:t>
            </w:r>
          </w:p>
        </w:tc>
      </w:tr>
      <w:tr w:rsidR="0066552E" w:rsidRPr="00DD04D1" w:rsidTr="00070301">
        <w:trPr>
          <w:trHeight w:val="90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8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7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47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28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03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8 631,7  </w:t>
            </w:r>
          </w:p>
        </w:tc>
      </w:tr>
      <w:tr w:rsidR="0066552E" w:rsidRPr="00DD04D1" w:rsidTr="00070301">
        <w:trPr>
          <w:trHeight w:val="78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110,0  </w:t>
            </w:r>
          </w:p>
        </w:tc>
      </w:tr>
      <w:tr w:rsidR="0066552E" w:rsidRPr="00DD04D1" w:rsidTr="00070301">
        <w:trPr>
          <w:trHeight w:val="79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59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8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564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575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27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3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35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75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66552E" w:rsidRPr="00DD04D1" w:rsidTr="00070301">
        <w:trPr>
          <w:trHeight w:val="106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66552E" w:rsidRPr="00DD04D1" w:rsidTr="00070301">
        <w:trPr>
          <w:trHeight w:val="79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66552E" w:rsidRPr="00DD04D1" w:rsidTr="00070301">
        <w:trPr>
          <w:trHeight w:val="34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66552E" w:rsidRPr="00DD04D1" w:rsidTr="00070301">
        <w:trPr>
          <w:trHeight w:val="89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66552E" w:rsidRPr="00DD04D1" w:rsidTr="00070301">
        <w:trPr>
          <w:trHeight w:val="23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66552E" w:rsidRPr="00DD04D1" w:rsidTr="00070301">
        <w:trPr>
          <w:trHeight w:val="10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66552E" w:rsidRPr="00DD04D1" w:rsidTr="00070301">
        <w:trPr>
          <w:trHeight w:val="25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66552E" w:rsidRPr="00DD04D1" w:rsidTr="00070301">
        <w:trPr>
          <w:trHeight w:val="61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22 349,8  </w:t>
            </w:r>
          </w:p>
        </w:tc>
      </w:tr>
      <w:tr w:rsidR="0066552E" w:rsidRPr="00DD04D1" w:rsidTr="00070301">
        <w:trPr>
          <w:trHeight w:val="10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21 825,8  </w:t>
            </w:r>
          </w:p>
        </w:tc>
      </w:tr>
      <w:tr w:rsidR="0066552E" w:rsidRPr="00DD04D1" w:rsidTr="00070301">
        <w:trPr>
          <w:trHeight w:val="20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37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35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66552E" w:rsidRPr="00DD04D1" w:rsidTr="00070301">
        <w:trPr>
          <w:trHeight w:val="6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5 187,2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1 987,2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1 987,2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1 987,2  </w:t>
            </w:r>
          </w:p>
        </w:tc>
      </w:tr>
      <w:tr w:rsidR="0066552E" w:rsidRPr="00DD04D1" w:rsidTr="00070301">
        <w:trPr>
          <w:trHeight w:val="67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1 987,2  </w:t>
            </w:r>
          </w:p>
        </w:tc>
      </w:tr>
      <w:tr w:rsidR="0066552E" w:rsidRPr="00DD04D1" w:rsidTr="00070301">
        <w:trPr>
          <w:trHeight w:val="70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66552E" w:rsidRPr="00DD04D1" w:rsidTr="00070301">
        <w:trPr>
          <w:trHeight w:val="45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66552E" w:rsidRPr="00DD04D1" w:rsidTr="00070301">
        <w:trPr>
          <w:trHeight w:val="10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66552E" w:rsidRPr="00DD04D1" w:rsidTr="00070301">
        <w:trPr>
          <w:trHeight w:val="53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66552E" w:rsidRPr="00DD04D1" w:rsidTr="00070301">
        <w:trPr>
          <w:trHeight w:val="103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66552E" w:rsidRPr="00DD04D1" w:rsidTr="00070301">
        <w:trPr>
          <w:trHeight w:val="63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66552E" w:rsidRPr="00DD04D1" w:rsidTr="00070301">
        <w:trPr>
          <w:trHeight w:val="44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11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54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66552E" w:rsidRPr="00DD04D1" w:rsidTr="00070301">
        <w:trPr>
          <w:trHeight w:val="54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11 756,1  </w:t>
            </w:r>
          </w:p>
        </w:tc>
      </w:tr>
      <w:tr w:rsidR="0066552E" w:rsidRPr="00DD04D1" w:rsidTr="00070301">
        <w:trPr>
          <w:trHeight w:val="39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9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66552E" w:rsidRPr="00DD04D1" w:rsidTr="00070301">
        <w:trPr>
          <w:trHeight w:val="56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66552E" w:rsidRPr="00DD04D1" w:rsidTr="00070301">
        <w:trPr>
          <w:trHeight w:val="58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160,0  </w:t>
            </w:r>
          </w:p>
        </w:tc>
      </w:tr>
      <w:tr w:rsidR="0066552E" w:rsidRPr="00DD04D1" w:rsidTr="00070301">
        <w:trPr>
          <w:trHeight w:val="20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66552E" w:rsidRPr="00DD04D1" w:rsidTr="00070301">
        <w:trPr>
          <w:trHeight w:val="4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66552E" w:rsidRPr="00DD04D1" w:rsidTr="00070301">
        <w:trPr>
          <w:trHeight w:val="5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66552E" w:rsidRPr="00DD04D1" w:rsidTr="00070301">
        <w:trPr>
          <w:trHeight w:val="41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66552E" w:rsidRPr="00DD04D1" w:rsidTr="00070301">
        <w:trPr>
          <w:trHeight w:val="48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66552E" w:rsidRPr="00DD04D1" w:rsidTr="00070301">
        <w:trPr>
          <w:trHeight w:val="35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9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66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29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42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66552E" w:rsidRPr="00DD04D1" w:rsidTr="00070301">
        <w:trPr>
          <w:trHeight w:val="113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58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0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4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105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5 500,3  </w:t>
            </w:r>
          </w:p>
        </w:tc>
      </w:tr>
      <w:tr w:rsidR="0066552E" w:rsidRPr="00DD04D1" w:rsidTr="00070301">
        <w:trPr>
          <w:trHeight w:val="106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450,0  </w:t>
            </w:r>
          </w:p>
        </w:tc>
      </w:tr>
      <w:tr w:rsidR="0066552E" w:rsidRPr="00DD04D1" w:rsidTr="00070301">
        <w:trPr>
          <w:trHeight w:val="935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66552E" w:rsidRPr="00DD04D1" w:rsidTr="00070301">
        <w:trPr>
          <w:trHeight w:val="113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"Ремонт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5 050,3  </w:t>
            </w:r>
          </w:p>
        </w:tc>
      </w:tr>
      <w:tr w:rsidR="0066552E" w:rsidRPr="00DD04D1" w:rsidTr="00070301">
        <w:trPr>
          <w:trHeight w:val="75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5 050,3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5 050,3  </w:t>
            </w:r>
          </w:p>
        </w:tc>
      </w:tr>
      <w:tr w:rsidR="0066552E" w:rsidRPr="00DD04D1" w:rsidTr="00070301">
        <w:trPr>
          <w:trHeight w:val="42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5 050,3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5 050,3  </w:t>
            </w:r>
          </w:p>
        </w:tc>
      </w:tr>
      <w:tr w:rsidR="0066552E" w:rsidRPr="00DD04D1" w:rsidTr="00070301">
        <w:trPr>
          <w:trHeight w:val="82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41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56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66552E" w:rsidRPr="00DD04D1" w:rsidTr="00070301">
        <w:trPr>
          <w:trHeight w:val="40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66552E" w:rsidRPr="00DD04D1" w:rsidTr="00070301">
        <w:trPr>
          <w:trHeight w:val="6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66552E" w:rsidRPr="00DD04D1" w:rsidTr="00070301">
        <w:trPr>
          <w:trHeight w:val="51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66552E" w:rsidRPr="00DD04D1" w:rsidTr="00070301">
        <w:trPr>
          <w:trHeight w:val="25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66552E" w:rsidRPr="00DD04D1" w:rsidTr="00070301">
        <w:trPr>
          <w:trHeight w:val="47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66552E" w:rsidRPr="00DD04D1" w:rsidTr="00070301">
        <w:trPr>
          <w:trHeight w:val="47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66552E" w:rsidRPr="00DD04D1" w:rsidTr="00070301">
        <w:trPr>
          <w:trHeight w:val="84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150,0  </w:t>
            </w:r>
          </w:p>
        </w:tc>
      </w:tr>
      <w:tr w:rsidR="0066552E" w:rsidRPr="00DD04D1" w:rsidTr="00070301">
        <w:trPr>
          <w:trHeight w:val="847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419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6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11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63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39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41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78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62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54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29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66552E" w:rsidRPr="00DD04D1" w:rsidTr="00070301">
        <w:trPr>
          <w:trHeight w:val="106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158,0  </w:t>
            </w:r>
          </w:p>
        </w:tc>
      </w:tr>
      <w:tr w:rsidR="0066552E" w:rsidRPr="00DD04D1" w:rsidTr="00070301">
        <w:trPr>
          <w:trHeight w:val="6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84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37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40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9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66552E" w:rsidRPr="00DD04D1" w:rsidTr="00070301">
        <w:trPr>
          <w:trHeight w:val="60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7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539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66552E" w:rsidRPr="00DD04D1" w:rsidTr="00070301">
        <w:trPr>
          <w:trHeight w:val="27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69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3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3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56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66552E" w:rsidRPr="00DD04D1" w:rsidTr="00070301">
        <w:trPr>
          <w:trHeight w:val="127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700,0  </w:t>
            </w:r>
          </w:p>
        </w:tc>
      </w:tr>
      <w:tr w:rsidR="0066552E" w:rsidRPr="00DD04D1" w:rsidTr="00070301">
        <w:trPr>
          <w:trHeight w:val="80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79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34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66552E" w:rsidRPr="00DD04D1" w:rsidTr="00070301">
        <w:trPr>
          <w:trHeight w:val="118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59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1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111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69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5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11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49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66552E" w:rsidRPr="00DD04D1" w:rsidTr="00070301">
        <w:trPr>
          <w:trHeight w:val="847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583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56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36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67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66552E" w:rsidRPr="00DD04D1" w:rsidTr="00070301">
        <w:trPr>
          <w:trHeight w:val="73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46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41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84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56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30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66552E" w:rsidRPr="00DD04D1" w:rsidTr="00070301">
        <w:trPr>
          <w:trHeight w:val="7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49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41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66552E" w:rsidRPr="00DD04D1" w:rsidTr="00070301">
        <w:trPr>
          <w:trHeight w:val="84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92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37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3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511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66552E" w:rsidRPr="00DD04D1" w:rsidTr="00070301">
        <w:trPr>
          <w:trHeight w:val="1248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25 872,2  </w:t>
            </w:r>
          </w:p>
        </w:tc>
      </w:tr>
      <w:tr w:rsidR="0066552E" w:rsidRPr="00DD04D1" w:rsidTr="00070301">
        <w:trPr>
          <w:trHeight w:val="68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13 901,8  </w:t>
            </w:r>
          </w:p>
        </w:tc>
      </w:tr>
      <w:tr w:rsidR="0066552E" w:rsidRPr="00DD04D1" w:rsidTr="00070301">
        <w:trPr>
          <w:trHeight w:val="42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13 901,8  </w:t>
            </w:r>
          </w:p>
        </w:tc>
      </w:tr>
      <w:tr w:rsidR="0066552E" w:rsidRPr="00DD04D1" w:rsidTr="00070301">
        <w:trPr>
          <w:trHeight w:val="41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10 896,4  </w:t>
            </w:r>
          </w:p>
        </w:tc>
      </w:tr>
      <w:tr w:rsidR="0066552E" w:rsidRPr="00DD04D1" w:rsidTr="00070301">
        <w:trPr>
          <w:trHeight w:val="37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10 896,4  </w:t>
            </w:r>
          </w:p>
        </w:tc>
      </w:tr>
      <w:tr w:rsidR="0066552E" w:rsidRPr="00DD04D1" w:rsidTr="00070301">
        <w:trPr>
          <w:trHeight w:val="118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10 896,4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10 896,4  </w:t>
            </w:r>
          </w:p>
        </w:tc>
      </w:tr>
      <w:tr w:rsidR="0066552E" w:rsidRPr="00DD04D1" w:rsidTr="00070301">
        <w:trPr>
          <w:trHeight w:val="43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66552E" w:rsidRPr="00DD04D1" w:rsidTr="00070301">
        <w:trPr>
          <w:trHeight w:val="96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66552E" w:rsidRPr="00DD04D1" w:rsidTr="00070301">
        <w:trPr>
          <w:trHeight w:val="6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66552E" w:rsidRPr="00DD04D1" w:rsidTr="00070301">
        <w:trPr>
          <w:trHeight w:val="9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66552E" w:rsidRPr="00DD04D1" w:rsidTr="00070301">
        <w:trPr>
          <w:trHeight w:val="11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66552E" w:rsidRPr="00DD04D1" w:rsidTr="00070301">
        <w:trPr>
          <w:trHeight w:val="6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66552E" w:rsidRPr="00DD04D1" w:rsidTr="00070301">
        <w:trPr>
          <w:trHeight w:val="77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1 514,4  </w:t>
            </w:r>
          </w:p>
        </w:tc>
      </w:tr>
      <w:tr w:rsidR="0066552E" w:rsidRPr="00DD04D1" w:rsidTr="00070301">
        <w:trPr>
          <w:trHeight w:val="37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39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46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46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6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66552E" w:rsidRPr="00DD04D1" w:rsidTr="00070301">
        <w:trPr>
          <w:trHeight w:val="422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433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45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66552E" w:rsidRPr="00DD04D1" w:rsidTr="00070301">
        <w:trPr>
          <w:trHeight w:val="84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55,0  </w:t>
            </w:r>
          </w:p>
        </w:tc>
      </w:tr>
      <w:tr w:rsidR="0066552E" w:rsidRPr="00DD04D1" w:rsidTr="00070301">
        <w:trPr>
          <w:trHeight w:val="5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66552E" w:rsidRPr="00DD04D1" w:rsidTr="00070301">
        <w:trPr>
          <w:trHeight w:val="27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66552E" w:rsidRPr="00DD04D1" w:rsidTr="00070301">
        <w:trPr>
          <w:trHeight w:val="42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4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56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6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65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615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66552E" w:rsidRPr="00DD04D1" w:rsidTr="00070301">
        <w:trPr>
          <w:trHeight w:val="889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67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44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37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39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66552E" w:rsidRPr="00DD04D1" w:rsidTr="00070301">
        <w:trPr>
          <w:trHeight w:val="49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9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"Обеспечение функционирования МКУ "Центр обслуживания муниципальных учреждений! И укрепление "материально-технической базы учреждения"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29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6 490,3  </w:t>
            </w:r>
          </w:p>
        </w:tc>
      </w:tr>
      <w:tr w:rsidR="0066552E" w:rsidRPr="00DD04D1" w:rsidTr="00070301">
        <w:trPr>
          <w:trHeight w:val="61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18 465,0  </w:t>
            </w:r>
          </w:p>
        </w:tc>
      </w:tr>
      <w:tr w:rsidR="0066552E" w:rsidRPr="00DD04D1" w:rsidTr="00070301">
        <w:trPr>
          <w:trHeight w:val="70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18 465,0  </w:t>
            </w:r>
          </w:p>
        </w:tc>
      </w:tr>
      <w:tr w:rsidR="0066552E" w:rsidRPr="00DD04D1" w:rsidTr="00070301">
        <w:trPr>
          <w:trHeight w:val="30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1 064,8  </w:t>
            </w:r>
          </w:p>
        </w:tc>
      </w:tr>
      <w:tr w:rsidR="0066552E" w:rsidRPr="00DD04D1" w:rsidTr="00070301">
        <w:trPr>
          <w:trHeight w:val="53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595,1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66552E" w:rsidRPr="00DD04D1" w:rsidTr="00070301">
        <w:trPr>
          <w:trHeight w:val="40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300,0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66552E" w:rsidRPr="00DD04D1" w:rsidTr="00070301">
        <w:trPr>
          <w:trHeight w:val="18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66552E" w:rsidRPr="00DD04D1" w:rsidTr="00070301">
        <w:trPr>
          <w:trHeight w:val="11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66552E" w:rsidRPr="00DD04D1" w:rsidTr="00070301">
        <w:trPr>
          <w:trHeight w:val="346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6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69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46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66552E" w:rsidRPr="00DD04D1" w:rsidTr="00070301">
        <w:trPr>
          <w:trHeight w:val="6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1 398,7  </w:t>
            </w:r>
          </w:p>
        </w:tc>
      </w:tr>
      <w:tr w:rsidR="0066552E" w:rsidRPr="00DD04D1" w:rsidTr="00070301">
        <w:trPr>
          <w:trHeight w:val="94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3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20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49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66552E" w:rsidRPr="00DD04D1" w:rsidTr="00070301">
        <w:trPr>
          <w:trHeight w:val="34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66552E" w:rsidRPr="00DD04D1" w:rsidTr="00070301">
        <w:trPr>
          <w:trHeight w:val="45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66552E" w:rsidRPr="00DD04D1" w:rsidTr="00070301">
        <w:trPr>
          <w:trHeight w:val="33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66552E" w:rsidRPr="00DD04D1" w:rsidTr="00070301">
        <w:trPr>
          <w:trHeight w:val="53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66552E" w:rsidRPr="00DD04D1" w:rsidTr="00070301">
        <w:trPr>
          <w:trHeight w:val="6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29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52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66552E" w:rsidRPr="00DD04D1" w:rsidTr="00070301">
        <w:trPr>
          <w:trHeight w:val="70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40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40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42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66552E" w:rsidRPr="00DD04D1" w:rsidTr="00070301">
        <w:trPr>
          <w:trHeight w:val="10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66552E" w:rsidRPr="00DD04D1" w:rsidTr="00070301">
        <w:trPr>
          <w:trHeight w:val="57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66552E" w:rsidRPr="00DD04D1" w:rsidTr="00070301">
        <w:trPr>
          <w:trHeight w:val="23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66552E" w:rsidRPr="00DD04D1" w:rsidTr="00070301">
        <w:trPr>
          <w:trHeight w:val="1581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34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69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66552E" w:rsidRPr="00DD04D1" w:rsidTr="00070301">
        <w:trPr>
          <w:trHeight w:val="58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66552E" w:rsidRPr="00DD04D1" w:rsidTr="00070301">
        <w:trPr>
          <w:trHeight w:val="49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66552E" w:rsidRPr="00DD04D1" w:rsidTr="00070301">
        <w:trPr>
          <w:trHeight w:val="119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66552E" w:rsidRPr="00DD04D1" w:rsidTr="00070301">
        <w:trPr>
          <w:trHeight w:val="37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66552E" w:rsidRPr="00DD04D1" w:rsidTr="00070301">
        <w:trPr>
          <w:trHeight w:val="32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66552E" w:rsidRPr="00DD04D1" w:rsidTr="00070301">
        <w:trPr>
          <w:trHeight w:val="77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10 367,7  </w:t>
            </w:r>
          </w:p>
        </w:tc>
      </w:tr>
      <w:tr w:rsidR="0066552E" w:rsidRPr="00DD04D1" w:rsidTr="00070301">
        <w:trPr>
          <w:trHeight w:val="136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66552E" w:rsidRPr="00DD04D1" w:rsidTr="00070301">
        <w:trPr>
          <w:trHeight w:val="93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66552E" w:rsidRPr="00DD04D1" w:rsidTr="00070301">
        <w:trPr>
          <w:trHeight w:val="91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66552E" w:rsidRPr="00DD04D1" w:rsidTr="00070301">
        <w:trPr>
          <w:trHeight w:val="3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66552E" w:rsidRPr="00DD04D1" w:rsidTr="00070301">
        <w:trPr>
          <w:trHeight w:val="84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66552E" w:rsidRPr="00DD04D1" w:rsidTr="00070301">
        <w:trPr>
          <w:trHeight w:val="1196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66552E" w:rsidRPr="00DD04D1" w:rsidTr="00070301">
        <w:trPr>
          <w:trHeight w:val="37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66552E" w:rsidRPr="00DD04D1" w:rsidTr="00070301">
        <w:trPr>
          <w:trHeight w:val="114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66552E" w:rsidRPr="00DD04D1" w:rsidTr="00070301">
        <w:trPr>
          <w:trHeight w:val="60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66552E" w:rsidRPr="00DD04D1" w:rsidTr="00070301">
        <w:trPr>
          <w:trHeight w:val="1528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66552E" w:rsidRPr="00DD04D1" w:rsidTr="00070301">
        <w:trPr>
          <w:trHeight w:val="80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66552E" w:rsidRPr="00DD04D1" w:rsidTr="00070301">
        <w:trPr>
          <w:trHeight w:val="75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66552E" w:rsidRPr="00DD04D1" w:rsidTr="00070301">
        <w:trPr>
          <w:trHeight w:val="77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66552E" w:rsidRPr="00DD04D1" w:rsidTr="00070301">
        <w:trPr>
          <w:trHeight w:val="323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66552E" w:rsidRPr="00DD04D1" w:rsidTr="00070301">
        <w:trPr>
          <w:trHeight w:val="89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66552E" w:rsidRPr="00DD04D1" w:rsidTr="00070301">
        <w:trPr>
          <w:trHeight w:val="9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7264,5</w:t>
            </w:r>
          </w:p>
        </w:tc>
      </w:tr>
      <w:tr w:rsidR="0066552E" w:rsidRPr="00DD04D1" w:rsidTr="00070301">
        <w:trPr>
          <w:trHeight w:val="94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7264,5</w:t>
            </w:r>
          </w:p>
        </w:tc>
      </w:tr>
      <w:tr w:rsidR="0066552E" w:rsidRPr="00DD04D1" w:rsidTr="00070301">
        <w:trPr>
          <w:trHeight w:val="49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7264,5</w:t>
            </w:r>
          </w:p>
        </w:tc>
      </w:tr>
      <w:tr w:rsidR="0066552E" w:rsidRPr="00DD04D1" w:rsidTr="00070301">
        <w:trPr>
          <w:trHeight w:val="2589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66552E" w:rsidRPr="00DD04D1" w:rsidTr="00070301">
        <w:trPr>
          <w:trHeight w:val="405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66552E" w:rsidRPr="00DD04D1" w:rsidTr="00070301">
        <w:trPr>
          <w:trHeight w:val="96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66552E" w:rsidRPr="00DD04D1" w:rsidTr="00070301">
        <w:trPr>
          <w:trHeight w:val="177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66552E" w:rsidRPr="00DD04D1" w:rsidTr="00070301">
        <w:trPr>
          <w:trHeight w:val="30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66552E" w:rsidRPr="00DD04D1" w:rsidTr="00070301">
        <w:trPr>
          <w:trHeight w:val="1066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66552E" w:rsidRPr="00DD04D1" w:rsidTr="00070301">
        <w:trPr>
          <w:trHeight w:val="104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66552E" w:rsidRPr="00DD04D1" w:rsidTr="00070301">
        <w:trPr>
          <w:trHeight w:val="198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66552E" w:rsidRPr="00DD04D1" w:rsidTr="00070301">
        <w:trPr>
          <w:trHeight w:val="422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66552E" w:rsidRPr="00DD04D1" w:rsidTr="00070301">
        <w:trPr>
          <w:trHeight w:val="1971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66552E" w:rsidRPr="00DD04D1" w:rsidTr="00070301">
        <w:trPr>
          <w:trHeight w:val="34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66552E" w:rsidRPr="00DD04D1" w:rsidTr="00070301">
        <w:trPr>
          <w:trHeight w:val="2334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66552E" w:rsidRPr="00DD04D1" w:rsidTr="00070301">
        <w:trPr>
          <w:trHeight w:val="34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66552E" w:rsidRPr="00DD04D1" w:rsidTr="00070301">
        <w:trPr>
          <w:trHeight w:val="190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66552E" w:rsidRPr="00DD04D1" w:rsidTr="00070301">
        <w:trPr>
          <w:trHeight w:val="3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66552E" w:rsidRPr="00DD04D1" w:rsidTr="00070301">
        <w:trPr>
          <w:trHeight w:val="109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66552E" w:rsidRPr="00DD04D1" w:rsidTr="00070301">
        <w:trPr>
          <w:trHeight w:val="63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66552E" w:rsidRPr="00DD04D1" w:rsidTr="00070301">
        <w:trPr>
          <w:trHeight w:val="115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66552E" w:rsidRPr="00DD04D1" w:rsidTr="00070301">
        <w:trPr>
          <w:trHeight w:val="48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66552E" w:rsidRPr="00DD04D1" w:rsidTr="00070301">
        <w:trPr>
          <w:trHeight w:val="372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66552E" w:rsidRPr="00DD04D1" w:rsidTr="00070301">
        <w:trPr>
          <w:trHeight w:val="615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66552E" w:rsidRPr="00DD04D1" w:rsidTr="00070301">
        <w:trPr>
          <w:trHeight w:val="136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631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839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567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66552E" w:rsidRPr="00DD04D1" w:rsidTr="00070301">
        <w:trPr>
          <w:trHeight w:val="360"/>
        </w:trPr>
        <w:tc>
          <w:tcPr>
            <w:tcW w:w="5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E5E0A">
              <w:rPr>
                <w:rFonts w:ascii="Times New Roman" w:hAnsi="Times New Roman"/>
                <w:lang w:eastAsia="ru-RU"/>
              </w:rPr>
              <w:t xml:space="preserve">262 353,7  </w:t>
            </w:r>
          </w:p>
        </w:tc>
      </w:tr>
    </w:tbl>
    <w:p w:rsidR="0066552E" w:rsidRPr="006E5E0A" w:rsidRDefault="0066552E" w:rsidP="006E5E0A">
      <w:pPr>
        <w:spacing w:after="0" w:line="240" w:lineRule="auto"/>
        <w:jc w:val="right"/>
        <w:rPr>
          <w:rFonts w:ascii="Times New Roman" w:eastAsia="SimSun" w:hAnsi="Times New Roman"/>
          <w:sz w:val="24"/>
          <w:szCs w:val="24"/>
          <w:lang w:eastAsia="zh-CN"/>
        </w:rPr>
      </w:pPr>
      <w:r w:rsidRPr="006E5E0A">
        <w:rPr>
          <w:rFonts w:ascii="Times New Roman" w:eastAsia="SimSun" w:hAnsi="Times New Roman"/>
          <w:sz w:val="24"/>
          <w:szCs w:val="24"/>
          <w:lang w:eastAsia="zh-CN"/>
        </w:rPr>
        <w:t xml:space="preserve"> ».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E0A">
        <w:rPr>
          <w:rFonts w:ascii="Times New Roman" w:hAnsi="Times New Roman"/>
          <w:sz w:val="28"/>
          <w:szCs w:val="28"/>
          <w:lang w:eastAsia="ru-RU"/>
        </w:rPr>
        <w:t>6. Приложение 7 изложить в следующей редакции: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566" w:type="dxa"/>
        <w:tblInd w:w="20" w:type="dxa"/>
        <w:tblLook w:val="00A0"/>
      </w:tblPr>
      <w:tblGrid>
        <w:gridCol w:w="7250"/>
        <w:gridCol w:w="456"/>
        <w:gridCol w:w="510"/>
        <w:gridCol w:w="1443"/>
        <w:gridCol w:w="907"/>
      </w:tblGrid>
      <w:tr w:rsidR="0066552E" w:rsidRPr="00DD04D1" w:rsidTr="00070301">
        <w:trPr>
          <w:trHeight w:val="315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E5E0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«</w:t>
            </w:r>
          </w:p>
        </w:tc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315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1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66552E" w:rsidRPr="00DD04D1" w:rsidTr="00070301">
        <w:trPr>
          <w:trHeight w:val="1500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315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6552E" w:rsidRPr="00DD04D1" w:rsidTr="00070301">
        <w:trPr>
          <w:trHeight w:val="315"/>
        </w:trPr>
        <w:tc>
          <w:tcPr>
            <w:tcW w:w="1056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2016 год</w:t>
            </w:r>
          </w:p>
        </w:tc>
      </w:tr>
      <w:tr w:rsidR="0066552E" w:rsidRPr="00DD04D1" w:rsidTr="00070301">
        <w:trPr>
          <w:trHeight w:val="315"/>
        </w:trPr>
        <w:tc>
          <w:tcPr>
            <w:tcW w:w="1056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135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6552E" w:rsidRPr="00DD04D1" w:rsidTr="00070301">
        <w:trPr>
          <w:trHeight w:val="315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6552E" w:rsidRPr="00DD04D1" w:rsidTr="00070301">
        <w:trPr>
          <w:trHeight w:val="276"/>
        </w:trPr>
        <w:tc>
          <w:tcPr>
            <w:tcW w:w="7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Сумма </w:t>
            </w:r>
          </w:p>
        </w:tc>
      </w:tr>
      <w:tr w:rsidR="0066552E" w:rsidRPr="00DD04D1" w:rsidTr="00070301">
        <w:trPr>
          <w:trHeight w:val="276"/>
        </w:trPr>
        <w:tc>
          <w:tcPr>
            <w:tcW w:w="7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315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6552E" w:rsidRPr="00DD04D1" w:rsidTr="00070301">
        <w:trPr>
          <w:trHeight w:val="421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400,0   </w:t>
            </w:r>
          </w:p>
        </w:tc>
      </w:tr>
      <w:tr w:rsidR="0066552E" w:rsidRPr="00DD04D1" w:rsidTr="00070301">
        <w:trPr>
          <w:trHeight w:val="287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400,0   </w:t>
            </w:r>
          </w:p>
        </w:tc>
      </w:tr>
      <w:tr w:rsidR="0066552E" w:rsidRPr="00DD04D1" w:rsidTr="00070301">
        <w:trPr>
          <w:trHeight w:val="564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1300000000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400,0   </w:t>
            </w:r>
          </w:p>
        </w:tc>
      </w:tr>
      <w:tr w:rsidR="0066552E" w:rsidRPr="00DD04D1" w:rsidTr="00070301">
        <w:trPr>
          <w:trHeight w:val="449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"Обеспечение безопасности дорожного движения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1300300000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400,0   </w:t>
            </w:r>
          </w:p>
        </w:tc>
      </w:tr>
      <w:tr w:rsidR="0066552E" w:rsidRPr="00DD04D1" w:rsidTr="00070301">
        <w:trPr>
          <w:trHeight w:val="443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1300342330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400,0   </w:t>
            </w:r>
          </w:p>
        </w:tc>
      </w:tr>
      <w:tr w:rsidR="0066552E" w:rsidRPr="00DD04D1" w:rsidTr="00070301">
        <w:trPr>
          <w:trHeight w:val="168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100,0   </w:t>
            </w:r>
          </w:p>
        </w:tc>
      </w:tr>
      <w:tr w:rsidR="0066552E" w:rsidRPr="00DD04D1" w:rsidTr="00070301">
        <w:trPr>
          <w:trHeight w:val="304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100,0   </w:t>
            </w:r>
          </w:p>
        </w:tc>
      </w:tr>
      <w:tr w:rsidR="0066552E" w:rsidRPr="00DD04D1" w:rsidTr="00070301">
        <w:trPr>
          <w:trHeight w:val="737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2200000000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100,0   </w:t>
            </w:r>
          </w:p>
        </w:tc>
      </w:tr>
      <w:tr w:rsidR="0066552E" w:rsidRPr="00DD04D1" w:rsidTr="00070301">
        <w:trPr>
          <w:trHeight w:val="904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2200200000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100,0   </w:t>
            </w:r>
          </w:p>
        </w:tc>
      </w:tr>
      <w:tr w:rsidR="0066552E" w:rsidRPr="00DD04D1" w:rsidTr="00070301">
        <w:trPr>
          <w:trHeight w:val="549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22002L0183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100,0   </w:t>
            </w:r>
          </w:p>
        </w:tc>
      </w:tr>
      <w:tr w:rsidR="0066552E" w:rsidRPr="00DD04D1" w:rsidTr="00070301">
        <w:trPr>
          <w:trHeight w:val="236"/>
        </w:trPr>
        <w:tc>
          <w:tcPr>
            <w:tcW w:w="7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500,0   </w:t>
            </w:r>
          </w:p>
        </w:tc>
      </w:tr>
    </w:tbl>
    <w:p w:rsidR="0066552E" w:rsidRPr="006E5E0A" w:rsidRDefault="0066552E" w:rsidP="006E5E0A">
      <w:pPr>
        <w:spacing w:after="0" w:line="240" w:lineRule="auto"/>
        <w:jc w:val="right"/>
        <w:rPr>
          <w:rFonts w:ascii="Times New Roman" w:eastAsia="SimSun" w:hAnsi="Times New Roman"/>
          <w:sz w:val="24"/>
          <w:szCs w:val="24"/>
          <w:lang w:eastAsia="zh-CN"/>
        </w:rPr>
      </w:pPr>
      <w:r w:rsidRPr="006E5E0A">
        <w:rPr>
          <w:rFonts w:ascii="Times New Roman" w:eastAsia="SimSun" w:hAnsi="Times New Roman"/>
          <w:sz w:val="24"/>
          <w:szCs w:val="24"/>
          <w:lang w:eastAsia="zh-CN"/>
        </w:rPr>
        <w:t xml:space="preserve"> ».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E0A">
        <w:rPr>
          <w:rFonts w:ascii="Times New Roman" w:hAnsi="Times New Roman"/>
          <w:sz w:val="28"/>
          <w:szCs w:val="28"/>
          <w:lang w:eastAsia="ru-RU"/>
        </w:rPr>
        <w:t>7. Приложение 10 изложить в следующей редакции:</w:t>
      </w:r>
    </w:p>
    <w:tbl>
      <w:tblPr>
        <w:tblW w:w="10357" w:type="dxa"/>
        <w:tblInd w:w="35" w:type="dxa"/>
        <w:tblLook w:val="00A0"/>
      </w:tblPr>
      <w:tblGrid>
        <w:gridCol w:w="3392"/>
        <w:gridCol w:w="5665"/>
        <w:gridCol w:w="1300"/>
      </w:tblGrid>
      <w:tr w:rsidR="0066552E" w:rsidRPr="00DD04D1" w:rsidTr="00070301">
        <w:trPr>
          <w:trHeight w:val="100"/>
        </w:trPr>
        <w:tc>
          <w:tcPr>
            <w:tcW w:w="33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«         Приложение 10</w:t>
            </w:r>
          </w:p>
        </w:tc>
      </w:tr>
      <w:tr w:rsidR="0066552E" w:rsidRPr="00DD04D1" w:rsidTr="00070301">
        <w:trPr>
          <w:trHeight w:val="875"/>
        </w:trPr>
        <w:tc>
          <w:tcPr>
            <w:tcW w:w="33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 Решению Совета депутатов Атяшевского</w:t>
            </w:r>
          </w:p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муниципального района «О бюджете </w:t>
            </w:r>
          </w:p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Атяшевского муниципального района </w:t>
            </w:r>
          </w:p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2016 год» </w:t>
            </w:r>
          </w:p>
        </w:tc>
      </w:tr>
      <w:tr w:rsidR="0066552E" w:rsidRPr="00DD04D1" w:rsidTr="00070301">
        <w:trPr>
          <w:trHeight w:val="276"/>
        </w:trPr>
        <w:tc>
          <w:tcPr>
            <w:tcW w:w="103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внутреннего финансирования дефицита бюджета Атяшевского муниципального района на 2016 год</w:t>
            </w:r>
          </w:p>
        </w:tc>
      </w:tr>
      <w:tr w:rsidR="0066552E" w:rsidRPr="00DD04D1" w:rsidTr="00070301">
        <w:trPr>
          <w:trHeight w:val="276"/>
        </w:trPr>
        <w:tc>
          <w:tcPr>
            <w:tcW w:w="103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276"/>
        </w:trPr>
        <w:tc>
          <w:tcPr>
            <w:tcW w:w="103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114"/>
        </w:trPr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6552E" w:rsidRPr="00DD04D1" w:rsidTr="00070301">
        <w:trPr>
          <w:trHeight w:val="630"/>
        </w:trPr>
        <w:tc>
          <w:tcPr>
            <w:tcW w:w="3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66552E" w:rsidRPr="00DD04D1" w:rsidTr="00070301">
        <w:trPr>
          <w:trHeight w:val="375"/>
        </w:trPr>
        <w:tc>
          <w:tcPr>
            <w:tcW w:w="3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2016 год</w:t>
            </w:r>
          </w:p>
        </w:tc>
      </w:tr>
      <w:tr w:rsidR="0066552E" w:rsidRPr="00DD04D1" w:rsidTr="00070301">
        <w:trPr>
          <w:trHeight w:val="612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16 277,8</w:t>
            </w:r>
          </w:p>
        </w:tc>
      </w:tr>
      <w:tr w:rsidR="0066552E" w:rsidRPr="00DD04D1" w:rsidTr="00070301">
        <w:trPr>
          <w:trHeight w:val="630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000 01 02 00 00 00 0000 000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1 053,4</w:t>
            </w:r>
          </w:p>
        </w:tc>
      </w:tr>
      <w:tr w:rsidR="0066552E" w:rsidRPr="00DD04D1" w:rsidTr="00070301">
        <w:trPr>
          <w:trHeight w:val="603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000 01 02 00 00 00 0000 700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1 053,4</w:t>
            </w:r>
          </w:p>
        </w:tc>
      </w:tr>
      <w:tr w:rsidR="0066552E" w:rsidRPr="00DD04D1" w:rsidTr="00070301">
        <w:trPr>
          <w:trHeight w:val="853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000 01 02 00 00 05 0000 710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1 053,4</w:t>
            </w:r>
          </w:p>
        </w:tc>
      </w:tr>
      <w:tr w:rsidR="0066552E" w:rsidRPr="00DD04D1" w:rsidTr="00070301">
        <w:trPr>
          <w:trHeight w:val="708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000 01 02 00 00 00 0000 800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6552E" w:rsidRPr="00DD04D1" w:rsidTr="00070301">
        <w:trPr>
          <w:trHeight w:val="819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000 01 02 00 00 05 0000 810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6552E" w:rsidRPr="00DD04D1" w:rsidTr="00070301">
        <w:trPr>
          <w:trHeight w:val="561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5 836,7</w:t>
            </w:r>
          </w:p>
        </w:tc>
      </w:tr>
      <w:tr w:rsidR="0066552E" w:rsidRPr="00DD04D1" w:rsidTr="00070301">
        <w:trPr>
          <w:trHeight w:val="853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000 01 03 01 00 00 0000 000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5 836,7</w:t>
            </w:r>
          </w:p>
        </w:tc>
      </w:tr>
      <w:tr w:rsidR="0066552E" w:rsidRPr="00DD04D1" w:rsidTr="00070301">
        <w:trPr>
          <w:trHeight w:val="823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000 01 03 01 00 00 0000 700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5 836,7</w:t>
            </w:r>
          </w:p>
        </w:tc>
      </w:tr>
      <w:tr w:rsidR="0066552E" w:rsidRPr="00DD04D1" w:rsidTr="00070301">
        <w:trPr>
          <w:trHeight w:val="990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000 01 03 01 00 05 0000 710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5 836,7</w:t>
            </w:r>
          </w:p>
        </w:tc>
      </w:tr>
      <w:tr w:rsidR="0066552E" w:rsidRPr="00DD04D1" w:rsidTr="00070301">
        <w:trPr>
          <w:trHeight w:val="878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000 01 03 01 00 00 0000 800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6552E" w:rsidRPr="00DD04D1" w:rsidTr="00070301">
        <w:trPr>
          <w:trHeight w:val="963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000 01 03 01 05 00 0000 810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6552E" w:rsidRPr="00DD04D1" w:rsidTr="00070301">
        <w:trPr>
          <w:trHeight w:val="630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9 387,7</w:t>
            </w:r>
          </w:p>
        </w:tc>
      </w:tr>
      <w:tr w:rsidR="0066552E" w:rsidRPr="00DD04D1" w:rsidTr="00070301">
        <w:trPr>
          <w:trHeight w:val="405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000 01 05 00 00 00 0000 500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-252 966,0</w:t>
            </w:r>
          </w:p>
        </w:tc>
      </w:tr>
      <w:tr w:rsidR="0066552E" w:rsidRPr="00DD04D1" w:rsidTr="00070301">
        <w:trPr>
          <w:trHeight w:val="630"/>
        </w:trPr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-252 966,0</w:t>
            </w:r>
          </w:p>
        </w:tc>
      </w:tr>
      <w:tr w:rsidR="0066552E" w:rsidRPr="00DD04D1" w:rsidTr="00070301">
        <w:trPr>
          <w:trHeight w:val="630"/>
        </w:trPr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5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-252 966,0</w:t>
            </w:r>
          </w:p>
        </w:tc>
      </w:tr>
      <w:tr w:rsidR="0066552E" w:rsidRPr="00DD04D1" w:rsidTr="00070301">
        <w:trPr>
          <w:trHeight w:val="315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000 01 05 02 01 05 0000 510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-252 966,0</w:t>
            </w:r>
          </w:p>
        </w:tc>
      </w:tr>
      <w:tr w:rsidR="0066552E" w:rsidRPr="00DD04D1" w:rsidTr="00070301">
        <w:trPr>
          <w:trHeight w:val="360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000 01 05 00 00 00 0000 600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262 353,7</w:t>
            </w:r>
          </w:p>
        </w:tc>
      </w:tr>
      <w:tr w:rsidR="0066552E" w:rsidRPr="00DD04D1" w:rsidTr="00070301">
        <w:trPr>
          <w:trHeight w:val="425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000 01 05 02 00 00 0000 600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262 353,7</w:t>
            </w:r>
          </w:p>
        </w:tc>
      </w:tr>
      <w:tr w:rsidR="0066552E" w:rsidRPr="00DD04D1" w:rsidTr="00070301">
        <w:trPr>
          <w:trHeight w:val="690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262 353,7</w:t>
            </w:r>
          </w:p>
        </w:tc>
      </w:tr>
      <w:tr w:rsidR="0066552E" w:rsidRPr="00DD04D1" w:rsidTr="00070301">
        <w:trPr>
          <w:trHeight w:val="555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000 01 05 02 01 05 0000 610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262 353,7</w:t>
            </w:r>
          </w:p>
        </w:tc>
      </w:tr>
      <w:tr w:rsidR="0066552E" w:rsidRPr="00DD04D1" w:rsidTr="00070301">
        <w:trPr>
          <w:trHeight w:val="563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16 277,8</w:t>
            </w:r>
          </w:p>
        </w:tc>
      </w:tr>
      <w:tr w:rsidR="0066552E" w:rsidRPr="00DD04D1" w:rsidTr="00070301">
        <w:trPr>
          <w:trHeight w:val="315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Привлечение средств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6 890,1</w:t>
            </w:r>
          </w:p>
        </w:tc>
      </w:tr>
      <w:tr w:rsidR="0066552E" w:rsidRPr="00DD04D1" w:rsidTr="00070301">
        <w:trPr>
          <w:trHeight w:val="405"/>
        </w:trPr>
        <w:tc>
          <w:tcPr>
            <w:tcW w:w="3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66552E" w:rsidRPr="006E5E0A" w:rsidRDefault="0066552E" w:rsidP="006E5E0A">
      <w:pPr>
        <w:spacing w:after="0" w:line="240" w:lineRule="auto"/>
        <w:jc w:val="right"/>
        <w:rPr>
          <w:rFonts w:ascii="Times New Roman" w:eastAsia="SimSun" w:hAnsi="Times New Roman"/>
          <w:sz w:val="24"/>
          <w:szCs w:val="24"/>
          <w:lang w:eastAsia="zh-CN"/>
        </w:rPr>
      </w:pPr>
      <w:r w:rsidRPr="006E5E0A">
        <w:rPr>
          <w:rFonts w:ascii="Times New Roman" w:eastAsia="SimSun" w:hAnsi="Times New Roman"/>
          <w:sz w:val="24"/>
          <w:szCs w:val="24"/>
          <w:lang w:eastAsia="zh-CN"/>
        </w:rPr>
        <w:t xml:space="preserve"> ».</w:t>
      </w:r>
    </w:p>
    <w:p w:rsidR="0066552E" w:rsidRPr="006E5E0A" w:rsidRDefault="0066552E" w:rsidP="006E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5E0A">
        <w:rPr>
          <w:rFonts w:ascii="Times New Roman" w:hAnsi="Times New Roman"/>
          <w:sz w:val="28"/>
          <w:szCs w:val="28"/>
          <w:lang w:eastAsia="ru-RU"/>
        </w:rPr>
        <w:t>8. Приложение 11 изложить в следующей редакции:</w:t>
      </w:r>
    </w:p>
    <w:tbl>
      <w:tblPr>
        <w:tblW w:w="10328" w:type="dxa"/>
        <w:tblInd w:w="35" w:type="dxa"/>
        <w:tblLook w:val="00A0"/>
      </w:tblPr>
      <w:tblGrid>
        <w:gridCol w:w="643"/>
        <w:gridCol w:w="5012"/>
        <w:gridCol w:w="4673"/>
      </w:tblGrid>
      <w:tr w:rsidR="0066552E" w:rsidRPr="00DD04D1" w:rsidTr="00070301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Приложение 11</w:t>
            </w:r>
          </w:p>
        </w:tc>
      </w:tr>
      <w:tr w:rsidR="0066552E" w:rsidRPr="00DD04D1" w:rsidTr="00070301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7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2016 год»</w:t>
            </w:r>
          </w:p>
        </w:tc>
      </w:tr>
      <w:tr w:rsidR="0066552E" w:rsidRPr="00DD04D1" w:rsidTr="00070301">
        <w:trPr>
          <w:trHeight w:val="432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24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24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276"/>
        </w:trPr>
        <w:tc>
          <w:tcPr>
            <w:tcW w:w="1032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Программа муниципальных внутренних заимствований Атяшевского муниципального района на 2016, тыс.рублей</w:t>
            </w:r>
          </w:p>
        </w:tc>
      </w:tr>
      <w:tr w:rsidR="0066552E" w:rsidRPr="00DD04D1" w:rsidTr="00070301">
        <w:trPr>
          <w:trHeight w:val="276"/>
        </w:trPr>
        <w:tc>
          <w:tcPr>
            <w:tcW w:w="103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276"/>
        </w:trPr>
        <w:tc>
          <w:tcPr>
            <w:tcW w:w="103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52E" w:rsidRPr="00DD04D1" w:rsidTr="00070301">
        <w:trPr>
          <w:trHeight w:val="10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6552E" w:rsidRPr="00DD04D1" w:rsidTr="00070301">
        <w:trPr>
          <w:trHeight w:val="28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2016</w:t>
            </w:r>
          </w:p>
        </w:tc>
      </w:tr>
      <w:tr w:rsidR="0066552E" w:rsidRPr="00DD04D1" w:rsidTr="0007030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6552E" w:rsidRPr="00DD04D1" w:rsidTr="00070301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1 053,4</w:t>
            </w:r>
          </w:p>
        </w:tc>
      </w:tr>
      <w:tr w:rsidR="0066552E" w:rsidRPr="00DD04D1" w:rsidTr="0007030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552E" w:rsidRPr="00DD04D1" w:rsidTr="0007030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Объем привлечения 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1 053,4</w:t>
            </w:r>
          </w:p>
        </w:tc>
      </w:tr>
      <w:tr w:rsidR="0066552E" w:rsidRPr="00DD04D1" w:rsidTr="00070301">
        <w:trPr>
          <w:trHeight w:val="6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552E" w:rsidRPr="00DD04D1" w:rsidTr="00070301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5836,7</w:t>
            </w:r>
          </w:p>
        </w:tc>
      </w:tr>
      <w:tr w:rsidR="0066552E" w:rsidRPr="00DD04D1" w:rsidTr="0007030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552E" w:rsidRPr="00DD04D1" w:rsidTr="0007030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Объем привлечения 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5836,7</w:t>
            </w:r>
          </w:p>
        </w:tc>
      </w:tr>
      <w:tr w:rsidR="0066552E" w:rsidRPr="00DD04D1" w:rsidTr="00070301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552E" w:rsidRPr="00DD04D1" w:rsidTr="0007030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552E" w:rsidRPr="00DD04D1" w:rsidTr="00070301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552E" w:rsidRPr="006E5E0A" w:rsidRDefault="0066552E" w:rsidP="006E5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552E" w:rsidRPr="006E5E0A" w:rsidRDefault="0066552E" w:rsidP="006E5E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5E0A">
              <w:rPr>
                <w:rFonts w:ascii="Times New Roman" w:hAnsi="Times New Roman"/>
                <w:sz w:val="24"/>
                <w:szCs w:val="24"/>
                <w:lang w:eastAsia="ru-RU"/>
              </w:rPr>
              <w:t>6 890,1</w:t>
            </w:r>
          </w:p>
        </w:tc>
      </w:tr>
    </w:tbl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6E5E0A">
        <w:rPr>
          <w:rFonts w:ascii="Times New Roman" w:eastAsia="SimSun" w:hAnsi="Times New Roman"/>
          <w:sz w:val="24"/>
          <w:szCs w:val="24"/>
          <w:lang w:eastAsia="zh-CN"/>
        </w:rPr>
        <w:t>».</w:t>
      </w:r>
    </w:p>
    <w:p w:rsidR="0066552E" w:rsidRPr="006E5E0A" w:rsidRDefault="0066552E" w:rsidP="006E5E0A">
      <w:pPr>
        <w:tabs>
          <w:tab w:val="left" w:pos="3300"/>
        </w:tabs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sz w:val="28"/>
          <w:szCs w:val="28"/>
          <w:lang w:eastAsia="zh-CN"/>
        </w:rPr>
        <w:t>Статья 2</w:t>
      </w:r>
    </w:p>
    <w:p w:rsidR="0066552E" w:rsidRPr="006E5E0A" w:rsidRDefault="0066552E" w:rsidP="006E5E0A">
      <w:pPr>
        <w:tabs>
          <w:tab w:val="left" w:pos="1260"/>
        </w:tabs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sz w:val="28"/>
          <w:szCs w:val="28"/>
          <w:lang w:eastAsia="zh-CN"/>
        </w:rPr>
        <w:tab/>
      </w:r>
    </w:p>
    <w:p w:rsidR="0066552E" w:rsidRPr="006E5E0A" w:rsidRDefault="0066552E" w:rsidP="006E5E0A">
      <w:pPr>
        <w:tabs>
          <w:tab w:val="left" w:pos="3300"/>
        </w:tabs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sz w:val="28"/>
          <w:szCs w:val="28"/>
          <w:lang w:eastAsia="zh-CN"/>
        </w:rPr>
        <w:t>Настоящее решение вступает в силу со дня его официального опубликования.</w:t>
      </w: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6E5E0A">
        <w:rPr>
          <w:rFonts w:ascii="Times New Roman" w:eastAsia="SimSun" w:hAnsi="Times New Roman"/>
          <w:sz w:val="28"/>
          <w:szCs w:val="28"/>
          <w:lang w:eastAsia="zh-CN"/>
        </w:rPr>
        <w:t xml:space="preserve">Председатель Совета депутатов  </w:t>
      </w:r>
    </w:p>
    <w:p w:rsidR="0066552E" w:rsidRPr="006E5E0A" w:rsidRDefault="0066552E" w:rsidP="006E5E0A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6E5E0A">
        <w:rPr>
          <w:rFonts w:ascii="Times New Roman" w:eastAsia="SimSun" w:hAnsi="Times New Roman"/>
          <w:sz w:val="28"/>
          <w:szCs w:val="28"/>
          <w:lang w:eastAsia="zh-CN"/>
        </w:rPr>
        <w:t>Атяшевского муниципального района                                                          Н.М.Казаев</w:t>
      </w:r>
    </w:p>
    <w:p w:rsidR="0066552E" w:rsidRDefault="0066552E"/>
    <w:sectPr w:rsidR="0066552E" w:rsidSect="005C73FF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4000205B" w:usb2="00000001" w:usb3="00000000" w:csb0="000001D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5E0A"/>
    <w:rsid w:val="00053B68"/>
    <w:rsid w:val="00070301"/>
    <w:rsid w:val="005C73FF"/>
    <w:rsid w:val="0066552E"/>
    <w:rsid w:val="006E5E0A"/>
    <w:rsid w:val="00844C13"/>
    <w:rsid w:val="00B64D12"/>
    <w:rsid w:val="00DD04D1"/>
    <w:rsid w:val="00FE0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C13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5E0A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E5E0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6E5E0A"/>
    <w:rPr>
      <w:rFonts w:cs="Times New Roman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rsid w:val="006E5E0A"/>
    <w:pPr>
      <w:spacing w:after="0" w:line="240" w:lineRule="auto"/>
    </w:pPr>
    <w:rPr>
      <w:rFonts w:ascii="Segoe UI" w:eastAsia="SimSun" w:hAnsi="Segoe UI" w:cs="Segoe UI"/>
      <w:sz w:val="18"/>
      <w:szCs w:val="18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E5E0A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81</Pages>
  <Words>26183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Arminternet</cp:lastModifiedBy>
  <cp:revision>2</cp:revision>
  <dcterms:created xsi:type="dcterms:W3CDTF">2016-06-21T05:34:00Z</dcterms:created>
  <dcterms:modified xsi:type="dcterms:W3CDTF">2016-06-21T06:51:00Z</dcterms:modified>
</cp:coreProperties>
</file>