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C6D" w:rsidRPr="009C4257" w:rsidRDefault="00CE5C6D" w:rsidP="00980C37">
      <w:pPr>
        <w:pStyle w:val="NoSpacing"/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C4257">
        <w:rPr>
          <w:rFonts w:ascii="Times New Roman" w:hAnsi="Times New Roman"/>
          <w:b/>
          <w:sz w:val="28"/>
          <w:szCs w:val="28"/>
        </w:rPr>
        <w:t xml:space="preserve">Зарплата в «конверте» </w:t>
      </w:r>
      <w:r>
        <w:rPr>
          <w:rFonts w:ascii="Times New Roman" w:hAnsi="Times New Roman"/>
          <w:b/>
          <w:sz w:val="28"/>
          <w:szCs w:val="28"/>
        </w:rPr>
        <w:t>негативно скажется на будущей пенсии</w:t>
      </w:r>
      <w:r w:rsidRPr="009C4257">
        <w:rPr>
          <w:rFonts w:ascii="Times New Roman" w:hAnsi="Times New Roman"/>
          <w:b/>
          <w:sz w:val="28"/>
          <w:szCs w:val="28"/>
        </w:rPr>
        <w:t>.</w:t>
      </w:r>
    </w:p>
    <w:p w:rsidR="00CE5C6D" w:rsidRDefault="00CE5C6D" w:rsidP="00980C37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E5C6D" w:rsidRPr="00D01C21" w:rsidRDefault="00CE5C6D" w:rsidP="00980C37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C</w:t>
      </w:r>
      <w:r w:rsidRPr="00C003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этого года </w:t>
      </w:r>
      <w:r w:rsidRPr="00D01C21">
        <w:rPr>
          <w:rFonts w:ascii="Times New Roman" w:hAnsi="Times New Roman"/>
          <w:sz w:val="28"/>
          <w:szCs w:val="28"/>
        </w:rPr>
        <w:t xml:space="preserve">в России </w:t>
      </w:r>
      <w:r w:rsidRPr="00D01C21">
        <w:rPr>
          <w:rFonts w:ascii="Times New Roman" w:hAnsi="Times New Roman"/>
          <w:vanish/>
          <w:sz w:val="28"/>
          <w:szCs w:val="28"/>
        </w:rPr>
        <w:t>РР</w:t>
      </w:r>
      <w:r w:rsidRPr="00D01C21">
        <w:rPr>
          <w:rFonts w:ascii="Times New Roman" w:hAnsi="Times New Roman"/>
          <w:sz w:val="28"/>
          <w:szCs w:val="28"/>
        </w:rPr>
        <w:t xml:space="preserve"> вв</w:t>
      </w:r>
      <w:r>
        <w:rPr>
          <w:rFonts w:ascii="Times New Roman" w:hAnsi="Times New Roman"/>
          <w:sz w:val="28"/>
          <w:szCs w:val="28"/>
        </w:rPr>
        <w:t xml:space="preserve">еден </w:t>
      </w:r>
      <w:r w:rsidRPr="00D01C21">
        <w:rPr>
          <w:rFonts w:ascii="Times New Roman" w:hAnsi="Times New Roman"/>
          <w:sz w:val="28"/>
          <w:szCs w:val="28"/>
        </w:rPr>
        <w:t xml:space="preserve"> новый порядок расчета пенсии. Её размер напрямую завис</w:t>
      </w:r>
      <w:r>
        <w:rPr>
          <w:rFonts w:ascii="Times New Roman" w:hAnsi="Times New Roman"/>
          <w:sz w:val="28"/>
          <w:szCs w:val="28"/>
        </w:rPr>
        <w:t>и</w:t>
      </w:r>
      <w:r w:rsidRPr="00D01C21">
        <w:rPr>
          <w:rFonts w:ascii="Times New Roman" w:hAnsi="Times New Roman"/>
          <w:sz w:val="28"/>
          <w:szCs w:val="28"/>
        </w:rPr>
        <w:t xml:space="preserve">т от длительности  страхового стажа, возраста обращения за пенсий, а также от размера заработной платы, с которой работодатель перечисляет страховые взносы за своего работника в ПФР. </w:t>
      </w:r>
    </w:p>
    <w:p w:rsidR="00CE5C6D" w:rsidRDefault="00CE5C6D" w:rsidP="00980C37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D01C21">
        <w:rPr>
          <w:rFonts w:ascii="Times New Roman" w:hAnsi="Times New Roman"/>
          <w:sz w:val="28"/>
          <w:szCs w:val="28"/>
        </w:rPr>
        <w:t xml:space="preserve">Пенсионные права граждан на страховую пенсию будут отражаться в </w:t>
      </w:r>
      <w:r w:rsidRPr="00D01C21">
        <w:rPr>
          <w:rStyle w:val="Strong"/>
          <w:rFonts w:ascii="Times New Roman" w:hAnsi="Times New Roman"/>
          <w:b w:val="0"/>
          <w:sz w:val="28"/>
          <w:szCs w:val="28"/>
        </w:rPr>
        <w:t>индивидуальных пенсионных коэффициентах (баллах). Для получения страховой пенсии за весь трудовой период нужно набрать не менее 30 баллов.</w:t>
      </w:r>
      <w:r w:rsidRPr="00D01C21"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 При этом </w:t>
      </w:r>
      <w:r w:rsidRPr="00D01C21">
        <w:rPr>
          <w:rFonts w:ascii="Times New Roman" w:hAnsi="Times New Roman"/>
          <w:sz w:val="28"/>
          <w:szCs w:val="28"/>
        </w:rPr>
        <w:t xml:space="preserve">минимальное количество индивидуальных пенсионных коэффициентов будет увеличиваться постепенно - с </w:t>
      </w:r>
      <w:r w:rsidRPr="00D01C21">
        <w:rPr>
          <w:rFonts w:ascii="Times New Roman" w:hAnsi="Times New Roman"/>
          <w:bCs/>
          <w:sz w:val="28"/>
          <w:szCs w:val="28"/>
        </w:rPr>
        <w:t>6,6</w:t>
      </w:r>
      <w:r w:rsidRPr="00D01C21">
        <w:rPr>
          <w:rFonts w:ascii="Times New Roman" w:hAnsi="Times New Roman"/>
          <w:sz w:val="28"/>
          <w:szCs w:val="28"/>
        </w:rPr>
        <w:t xml:space="preserve"> в 2015 году до </w:t>
      </w:r>
      <w:r w:rsidRPr="00D01C21">
        <w:rPr>
          <w:rFonts w:ascii="Times New Roman" w:hAnsi="Times New Roman"/>
          <w:bCs/>
          <w:sz w:val="28"/>
          <w:szCs w:val="28"/>
        </w:rPr>
        <w:t>30</w:t>
      </w:r>
      <w:r w:rsidRPr="00D01C21">
        <w:rPr>
          <w:rFonts w:ascii="Times New Roman" w:hAnsi="Times New Roman"/>
          <w:sz w:val="28"/>
          <w:szCs w:val="28"/>
        </w:rPr>
        <w:t xml:space="preserve"> - к 2025 году. </w:t>
      </w:r>
      <w:r w:rsidRPr="00D01C21">
        <w:rPr>
          <w:rFonts w:ascii="Times New Roman" w:hAnsi="Times New Roman"/>
          <w:bCs/>
          <w:sz w:val="28"/>
          <w:szCs w:val="28"/>
        </w:rPr>
        <w:t xml:space="preserve">Количество набранных баллов напрямую зависит от официальной зарплаты работника, с которой уплачиваются страховые взносы. </w:t>
      </w:r>
    </w:p>
    <w:p w:rsidR="00CE5C6D" w:rsidRDefault="00CE5C6D" w:rsidP="00980C3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D01C21">
        <w:rPr>
          <w:rFonts w:ascii="Times New Roman" w:hAnsi="Times New Roman"/>
          <w:bCs/>
          <w:sz w:val="28"/>
          <w:szCs w:val="28"/>
        </w:rPr>
        <w:t xml:space="preserve">Зарплата в «конверте» может весьма негативно сказаться на будущей пенсии человека, поскольку </w:t>
      </w:r>
      <w:r w:rsidRPr="00D01C21">
        <w:rPr>
          <w:rFonts w:ascii="Times New Roman" w:hAnsi="Times New Roman"/>
          <w:sz w:val="28"/>
          <w:szCs w:val="28"/>
        </w:rPr>
        <w:t xml:space="preserve">при «серых» схемах оплаты труда страховые взносы либо  уплачиваются в минимальном размере, либо не уплачиваются совсем. В этих случаях деньги на пополнение «пенсионного» счета работника не поступают или же поступают в минимальном размере. Разумеется, и баллы либо набираются, либо нет. </w:t>
      </w:r>
      <w:r w:rsidRPr="00D01C2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Кроме того, н</w:t>
      </w:r>
      <w:r w:rsidRPr="00E55FA3">
        <w:rPr>
          <w:rFonts w:ascii="Times New Roman" w:hAnsi="Times New Roman"/>
          <w:sz w:val="28"/>
          <w:szCs w:val="28"/>
        </w:rPr>
        <w:t>еофициальная выплата заработной платы способствует ущемлению социальных прав работников, в частности, права на достойное пенсионное обеспечение</w:t>
      </w:r>
      <w:r>
        <w:rPr>
          <w:rFonts w:ascii="Times New Roman" w:hAnsi="Times New Roman"/>
          <w:sz w:val="28"/>
          <w:szCs w:val="28"/>
        </w:rPr>
        <w:t xml:space="preserve">. Также могут </w:t>
      </w:r>
      <w:r w:rsidRPr="00E55FA3">
        <w:rPr>
          <w:rFonts w:ascii="Times New Roman" w:hAnsi="Times New Roman"/>
          <w:sz w:val="28"/>
          <w:szCs w:val="28"/>
        </w:rPr>
        <w:t xml:space="preserve"> возникн</w:t>
      </w:r>
      <w:r>
        <w:rPr>
          <w:rFonts w:ascii="Times New Roman" w:hAnsi="Times New Roman"/>
          <w:sz w:val="28"/>
          <w:szCs w:val="28"/>
        </w:rPr>
        <w:t>уть</w:t>
      </w:r>
      <w:r w:rsidRPr="00E55FA3">
        <w:rPr>
          <w:rFonts w:ascii="Times New Roman" w:hAnsi="Times New Roman"/>
          <w:sz w:val="28"/>
          <w:szCs w:val="28"/>
        </w:rPr>
        <w:t xml:space="preserve"> сложност</w:t>
      </w:r>
      <w:r>
        <w:rPr>
          <w:rFonts w:ascii="Times New Roman" w:hAnsi="Times New Roman"/>
          <w:sz w:val="28"/>
          <w:szCs w:val="28"/>
        </w:rPr>
        <w:t>и</w:t>
      </w:r>
      <w:r w:rsidRPr="00E55FA3">
        <w:rPr>
          <w:rFonts w:ascii="Times New Roman" w:hAnsi="Times New Roman"/>
          <w:sz w:val="28"/>
          <w:szCs w:val="28"/>
        </w:rPr>
        <w:t xml:space="preserve"> с получением кредита и ипотеки и т.д.</w:t>
      </w:r>
    </w:p>
    <w:p w:rsidR="00CE5C6D" w:rsidRPr="005F0C3D" w:rsidRDefault="00CE5C6D" w:rsidP="00980C37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 серых схемах оплаты труда можно сообщить в налоговую службу, в инспекцию труда,  в Пенсионный фонд. </w:t>
      </w:r>
    </w:p>
    <w:p w:rsidR="00CE5C6D" w:rsidRDefault="00CE5C6D" w:rsidP="00980C37"/>
    <w:p w:rsidR="00CE5C6D" w:rsidRDefault="00CE5C6D" w:rsidP="00980C37"/>
    <w:p w:rsidR="00CE5C6D" w:rsidRDefault="00CE5C6D" w:rsidP="00980C37"/>
    <w:p w:rsidR="00CE5C6D" w:rsidRPr="00DB4D15" w:rsidRDefault="00CE5C6D" w:rsidP="00980C37">
      <w:pPr>
        <w:rPr>
          <w:rFonts w:ascii="Times New Roman" w:hAnsi="Times New Roman"/>
        </w:rPr>
      </w:pPr>
      <w:r>
        <w:rPr>
          <w:rFonts w:ascii="Times New Roman" w:hAnsi="Times New Roman"/>
        </w:rPr>
        <w:t>УПФР в Атяшевском  муниципальном районе РМ</w:t>
      </w:r>
    </w:p>
    <w:sectPr w:rsidR="00CE5C6D" w:rsidRPr="00DB4D15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0C37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D4CE7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5F0C3D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0C37"/>
    <w:rsid w:val="00987D8E"/>
    <w:rsid w:val="009B4C7A"/>
    <w:rsid w:val="009C116E"/>
    <w:rsid w:val="009C4257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03E2"/>
    <w:rsid w:val="00C0550C"/>
    <w:rsid w:val="00C5671F"/>
    <w:rsid w:val="00C70B0C"/>
    <w:rsid w:val="00C84C5C"/>
    <w:rsid w:val="00CA22B7"/>
    <w:rsid w:val="00CE5C6D"/>
    <w:rsid w:val="00D01C21"/>
    <w:rsid w:val="00D151FB"/>
    <w:rsid w:val="00D86C19"/>
    <w:rsid w:val="00DB4D15"/>
    <w:rsid w:val="00DE2BEF"/>
    <w:rsid w:val="00E21184"/>
    <w:rsid w:val="00E2121E"/>
    <w:rsid w:val="00E51D5C"/>
    <w:rsid w:val="00E55FA3"/>
    <w:rsid w:val="00E9001A"/>
    <w:rsid w:val="00EA41D6"/>
    <w:rsid w:val="00F107BB"/>
    <w:rsid w:val="00F55AB2"/>
    <w:rsid w:val="00F56452"/>
    <w:rsid w:val="00F642A3"/>
    <w:rsid w:val="00F90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C3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980C37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980C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980C37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232</Words>
  <Characters>1329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UserXP</cp:lastModifiedBy>
  <cp:revision>2</cp:revision>
  <cp:lastPrinted>2015-06-15T11:21:00Z</cp:lastPrinted>
  <dcterms:created xsi:type="dcterms:W3CDTF">2015-03-12T07:45:00Z</dcterms:created>
  <dcterms:modified xsi:type="dcterms:W3CDTF">2015-06-15T11:21:00Z</dcterms:modified>
</cp:coreProperties>
</file>