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B41" w:rsidRPr="00620254" w:rsidRDefault="00604B41" w:rsidP="00B956A3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ИНФОРМАЦИОННЫЙ БЮЛЛЕТЕНЬ </w:t>
      </w:r>
    </w:p>
    <w:p w:rsidR="00604B41" w:rsidRPr="00620254" w:rsidRDefault="00604B41" w:rsidP="00B956A3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АЛОВСКОГО СЕЛЬСКОГО ПОСЕЛЕНИЯ</w:t>
      </w:r>
    </w:p>
    <w:p w:rsidR="00604B41" w:rsidRPr="00620254" w:rsidRDefault="00604B41" w:rsidP="00B956A3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 АТЯШЕВСКОГО МУНИЦИПАЛЬНОГО РАЙОНА</w:t>
      </w:r>
    </w:p>
    <w:p w:rsidR="00604B41" w:rsidRPr="00620254" w:rsidRDefault="00604B41" w:rsidP="00B956A3">
      <w:pPr>
        <w:jc w:val="center"/>
        <w:rPr>
          <w:sz w:val="32"/>
          <w:szCs w:val="32"/>
        </w:rPr>
      </w:pPr>
      <w:r w:rsidRPr="00620254">
        <w:rPr>
          <w:b/>
          <w:bCs/>
          <w:sz w:val="32"/>
          <w:szCs w:val="32"/>
        </w:rPr>
        <w:t>РЕСПУБЛИКИ МОРДОВИЯ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04B41" w:rsidRPr="00620254" w:rsidTr="007637B3">
        <w:tc>
          <w:tcPr>
            <w:tcW w:w="9571" w:type="dxa"/>
          </w:tcPr>
          <w:p w:rsidR="00604B41" w:rsidRPr="00945743" w:rsidRDefault="00604B41" w:rsidP="007637B3">
            <w:pPr>
              <w:jc w:val="center"/>
              <w:rPr>
                <w:b/>
                <w:bCs/>
                <w:sz w:val="32"/>
                <w:szCs w:val="32"/>
              </w:rPr>
            </w:pPr>
            <w:r w:rsidRPr="00945743">
              <w:rPr>
                <w:b/>
                <w:bCs/>
                <w:sz w:val="32"/>
                <w:szCs w:val="32"/>
              </w:rPr>
              <w:t>ИНФОРМАЦИОННЫЙ</w:t>
            </w:r>
            <w:r w:rsidRPr="00945743">
              <w:rPr>
                <w:b/>
                <w:bCs/>
                <w:sz w:val="32"/>
                <w:szCs w:val="32"/>
              </w:rPr>
              <w:br/>
              <w:t>БЮЛЛЕТЕНЬ</w:t>
            </w:r>
          </w:p>
        </w:tc>
      </w:tr>
    </w:tbl>
    <w:p w:rsidR="00604B41" w:rsidRPr="00F12B1C" w:rsidRDefault="00604B41" w:rsidP="00B956A3">
      <w:r w:rsidRPr="00F12B1C">
        <w:t xml:space="preserve">№  </w:t>
      </w:r>
      <w:r>
        <w:t>13                                                                                                             от  30.03.2018 г.</w:t>
      </w:r>
      <w:r w:rsidRPr="00F12B1C">
        <w:t xml:space="preserve">                                                                                                                                                    </w:t>
      </w:r>
      <w:r>
        <w:t xml:space="preserve">                     </w:t>
      </w:r>
      <w:r w:rsidRPr="00F12B1C">
        <w:t xml:space="preserve">                                </w:t>
      </w:r>
    </w:p>
    <w:p w:rsidR="00604B41" w:rsidRPr="00B1603F" w:rsidRDefault="00604B41" w:rsidP="00314B03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604B41" w:rsidRDefault="00604B41" w:rsidP="00314B03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604B41" w:rsidRDefault="00604B41" w:rsidP="00314B03">
      <w:pPr>
        <w:jc w:val="center"/>
        <w:rPr>
          <w:b/>
          <w:bCs/>
        </w:rPr>
      </w:pPr>
      <w:r w:rsidRPr="004019D5">
        <w:t xml:space="preserve">                                                    </w:t>
      </w:r>
      <w:r>
        <w:t xml:space="preserve">                    </w:t>
      </w:r>
    </w:p>
    <w:p w:rsidR="00604B41" w:rsidRDefault="00604B41" w:rsidP="00314B03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604B41" w:rsidRDefault="00604B41" w:rsidP="00314B03">
      <w:pPr>
        <w:autoSpaceDN w:val="0"/>
        <w:adjustRightInd w:val="0"/>
        <w:jc w:val="center"/>
        <w:rPr>
          <w:b/>
          <w:bCs/>
        </w:rPr>
      </w:pPr>
    </w:p>
    <w:p w:rsidR="00604B41" w:rsidRDefault="00604B41" w:rsidP="00314B03">
      <w:r>
        <w:t>от   30 марта   2018 г.                                                                                                 №  8</w:t>
      </w:r>
    </w:p>
    <w:p w:rsidR="00604B41" w:rsidRDefault="00604B41" w:rsidP="00314B03"/>
    <w:p w:rsidR="00604B41" w:rsidRDefault="00604B41" w:rsidP="00B956A3">
      <w:pPr>
        <w:rPr>
          <w:b/>
          <w:bCs/>
          <w:sz w:val="28"/>
          <w:szCs w:val="28"/>
        </w:rPr>
      </w:pPr>
      <w:r>
        <w:t xml:space="preserve">                                                                  с.Алово</w:t>
      </w:r>
    </w:p>
    <w:p w:rsidR="00604B41" w:rsidRDefault="00604B41" w:rsidP="00314B03">
      <w:pPr>
        <w:jc w:val="center"/>
        <w:rPr>
          <w:b/>
          <w:bCs/>
        </w:rPr>
      </w:pPr>
      <w:r w:rsidRPr="006B5D4B">
        <w:rPr>
          <w:b/>
          <w:bCs/>
        </w:rPr>
        <w:t xml:space="preserve">О внесении изменений </w:t>
      </w:r>
      <w:r>
        <w:rPr>
          <w:b/>
          <w:bCs/>
        </w:rPr>
        <w:t>в решение Совета депутатов Аловского сельского поселения от 29.12.2016 г. № 21 «О бюджете Аловского сельского поселения на 2017 год</w:t>
      </w:r>
    </w:p>
    <w:p w:rsidR="00604B41" w:rsidRPr="00CB18E6" w:rsidRDefault="00604B41" w:rsidP="00314B03">
      <w:pPr>
        <w:jc w:val="center"/>
        <w:rPr>
          <w:sz w:val="28"/>
          <w:szCs w:val="28"/>
        </w:rPr>
      </w:pPr>
      <w:r>
        <w:rPr>
          <w:b/>
          <w:bCs/>
        </w:rPr>
        <w:t xml:space="preserve"> и плановый период 2018-2019 годов»</w:t>
      </w:r>
    </w:p>
    <w:p w:rsidR="00604B41" w:rsidRPr="00CB18E6" w:rsidRDefault="00604B41" w:rsidP="00CB18E6">
      <w:pPr>
        <w:rPr>
          <w:sz w:val="28"/>
          <w:szCs w:val="28"/>
        </w:rPr>
      </w:pPr>
    </w:p>
    <w:p w:rsidR="00604B41" w:rsidRDefault="00604B41" w:rsidP="00CB18E6">
      <w:pPr>
        <w:jc w:val="center"/>
        <w:rPr>
          <w:b/>
          <w:bCs/>
        </w:rPr>
      </w:pPr>
      <w:r>
        <w:rPr>
          <w:b/>
          <w:bCs/>
        </w:rPr>
        <w:t xml:space="preserve">Совет депутатов Аловского сельского поселения </w:t>
      </w:r>
    </w:p>
    <w:p w:rsidR="00604B41" w:rsidRDefault="00604B41" w:rsidP="00CB18E6">
      <w:pPr>
        <w:jc w:val="center"/>
        <w:rPr>
          <w:b/>
          <w:bCs/>
        </w:rPr>
      </w:pPr>
      <w:r>
        <w:rPr>
          <w:b/>
          <w:bCs/>
        </w:rPr>
        <w:t>решил:</w:t>
      </w:r>
    </w:p>
    <w:p w:rsidR="00604B41" w:rsidRDefault="00604B41" w:rsidP="00CB18E6">
      <w:pPr>
        <w:jc w:val="both"/>
      </w:pPr>
      <w:r>
        <w:t xml:space="preserve">      </w:t>
      </w:r>
    </w:p>
    <w:p w:rsidR="00604B41" w:rsidRDefault="00604B41" w:rsidP="00CB18E6">
      <w:pPr>
        <w:jc w:val="both"/>
      </w:pPr>
      <w:r>
        <w:t xml:space="preserve">     Внести в решение Совета депутатов Аловского сельского поселения от 29.12.2016 года № 21 «О бюджете Аловского сельского поселения на 2017 год и плановый период 2018-2019 годов»</w:t>
      </w:r>
    </w:p>
    <w:p w:rsidR="00604B41" w:rsidRDefault="00604B41" w:rsidP="00CB18E6">
      <w:pPr>
        <w:jc w:val="both"/>
      </w:pPr>
    </w:p>
    <w:p w:rsidR="00604B41" w:rsidRDefault="00604B41" w:rsidP="00CB18E6">
      <w:pPr>
        <w:jc w:val="both"/>
      </w:pPr>
      <w:r>
        <w:t xml:space="preserve">1.Статью 1 изложить в следующей  редакции   </w:t>
      </w:r>
    </w:p>
    <w:p w:rsidR="00604B41" w:rsidRDefault="00604B41" w:rsidP="00CB18E6">
      <w:pPr>
        <w:jc w:val="both"/>
      </w:pPr>
      <w:r>
        <w:t xml:space="preserve"> Утвердить бюджет Аловского сельского поселения на 2017 год по доходам в сумме  5671318,0 рублей и по расходам в сумме 5749482,79 рублей, с превышением расходов над доходами  в сумме 78164,79 рублей.</w:t>
      </w:r>
    </w:p>
    <w:p w:rsidR="00604B41" w:rsidRDefault="00604B41" w:rsidP="00CB18E6">
      <w:pPr>
        <w:jc w:val="both"/>
      </w:pPr>
    </w:p>
    <w:p w:rsidR="00604B41" w:rsidRDefault="00604B41" w:rsidP="00CB18E6">
      <w:pPr>
        <w:jc w:val="both"/>
      </w:pPr>
      <w:r>
        <w:t xml:space="preserve">2.Приложения 3,4 изложить в новой редакции </w:t>
      </w:r>
    </w:p>
    <w:p w:rsidR="00604B41" w:rsidRDefault="00604B41" w:rsidP="00CB18E6">
      <w:pPr>
        <w:jc w:val="both"/>
      </w:pPr>
    </w:p>
    <w:p w:rsidR="00604B41" w:rsidRDefault="00604B41" w:rsidP="00CB18E6">
      <w:pPr>
        <w:jc w:val="both"/>
      </w:pPr>
      <w:r>
        <w:t>3.Опубликовать настоящее решение в Информационном бюллетене Аловского сельского поселения.</w:t>
      </w:r>
    </w:p>
    <w:p w:rsidR="00604B41" w:rsidRDefault="00604B41" w:rsidP="00CB18E6"/>
    <w:p w:rsidR="00604B41" w:rsidRDefault="00604B41" w:rsidP="00CB18E6">
      <w:r>
        <w:t>Глава Аловского сельского поселения:                                      А.А.Сорокин</w:t>
      </w:r>
    </w:p>
    <w:p w:rsidR="00604B41" w:rsidRDefault="00604B41" w:rsidP="00CB18E6"/>
    <w:p w:rsidR="00604B41" w:rsidRPr="00620254" w:rsidRDefault="00604B41" w:rsidP="00B956A3">
      <w:pPr>
        <w:tabs>
          <w:tab w:val="left" w:pos="2700"/>
        </w:tabs>
      </w:pPr>
      <w:r w:rsidRPr="00620254">
        <w:t>Тираж 10 экземпляров</w:t>
      </w:r>
    </w:p>
    <w:p w:rsidR="00604B41" w:rsidRPr="00620254" w:rsidRDefault="00604B41" w:rsidP="00B956A3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04B41" w:rsidRPr="000F7C8E" w:rsidTr="007637B3">
        <w:tc>
          <w:tcPr>
            <w:tcW w:w="9571" w:type="dxa"/>
          </w:tcPr>
          <w:p w:rsidR="00604B41" w:rsidRPr="000F7C8E" w:rsidRDefault="00604B41" w:rsidP="007637B3">
            <w:r w:rsidRPr="000F7C8E">
              <w:t>Учредители: Совет депутатов Аловского сельского поселения</w:t>
            </w:r>
          </w:p>
        </w:tc>
      </w:tr>
      <w:tr w:rsidR="00604B41" w:rsidRPr="000F7C8E" w:rsidTr="007637B3">
        <w:tc>
          <w:tcPr>
            <w:tcW w:w="9571" w:type="dxa"/>
          </w:tcPr>
          <w:p w:rsidR="00604B41" w:rsidRPr="000F7C8E" w:rsidRDefault="00604B41" w:rsidP="007637B3">
            <w:r w:rsidRPr="000F7C8E">
              <w:t>Главный редактор: Глава Аловского сельского поселения  - Сорокин А.А.</w:t>
            </w:r>
          </w:p>
        </w:tc>
      </w:tr>
      <w:tr w:rsidR="00604B41" w:rsidRPr="000F7C8E" w:rsidTr="007637B3">
        <w:tc>
          <w:tcPr>
            <w:tcW w:w="9571" w:type="dxa"/>
          </w:tcPr>
          <w:p w:rsidR="00604B41" w:rsidRPr="000F7C8E" w:rsidRDefault="00604B41" w:rsidP="007637B3">
            <w:r w:rsidRPr="000F7C8E">
              <w:t>Адрес: 431823 РМ, Атяшевский район, с. Алово, ул. 25 лет Октября, д.6</w:t>
            </w:r>
          </w:p>
        </w:tc>
      </w:tr>
    </w:tbl>
    <w:p w:rsidR="00604B41" w:rsidRPr="000F7C8E" w:rsidRDefault="00604B41" w:rsidP="00B956A3">
      <w:pPr>
        <w:tabs>
          <w:tab w:val="left" w:pos="2700"/>
        </w:tabs>
      </w:pPr>
    </w:p>
    <w:p w:rsidR="00604B41" w:rsidRDefault="00604B41" w:rsidP="00CB18E6"/>
    <w:sectPr w:rsidR="00604B41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F7619"/>
    <w:rsid w:val="000F7C8E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84EEA"/>
    <w:rsid w:val="00197458"/>
    <w:rsid w:val="001B53CD"/>
    <w:rsid w:val="0022101E"/>
    <w:rsid w:val="00276C7A"/>
    <w:rsid w:val="00290CF7"/>
    <w:rsid w:val="002A55CC"/>
    <w:rsid w:val="002A5DB1"/>
    <w:rsid w:val="002A7567"/>
    <w:rsid w:val="002B03F7"/>
    <w:rsid w:val="0030222D"/>
    <w:rsid w:val="00307467"/>
    <w:rsid w:val="00314B03"/>
    <w:rsid w:val="00325915"/>
    <w:rsid w:val="00335CC2"/>
    <w:rsid w:val="003408BE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28FA"/>
    <w:rsid w:val="003D2DF1"/>
    <w:rsid w:val="003E00A5"/>
    <w:rsid w:val="003F2252"/>
    <w:rsid w:val="004019D5"/>
    <w:rsid w:val="00413D63"/>
    <w:rsid w:val="00423BAE"/>
    <w:rsid w:val="00423D2F"/>
    <w:rsid w:val="00446999"/>
    <w:rsid w:val="00447766"/>
    <w:rsid w:val="004539CC"/>
    <w:rsid w:val="00481DDF"/>
    <w:rsid w:val="00490D1A"/>
    <w:rsid w:val="004A420A"/>
    <w:rsid w:val="004A647D"/>
    <w:rsid w:val="004B7FF9"/>
    <w:rsid w:val="004C2D41"/>
    <w:rsid w:val="004C2DB3"/>
    <w:rsid w:val="004C732C"/>
    <w:rsid w:val="004D5E19"/>
    <w:rsid w:val="00504B28"/>
    <w:rsid w:val="005621B7"/>
    <w:rsid w:val="0058050E"/>
    <w:rsid w:val="00583878"/>
    <w:rsid w:val="00583FAD"/>
    <w:rsid w:val="005B30A9"/>
    <w:rsid w:val="005C0FC2"/>
    <w:rsid w:val="005C3653"/>
    <w:rsid w:val="005C6C87"/>
    <w:rsid w:val="005D0E2A"/>
    <w:rsid w:val="005D62B3"/>
    <w:rsid w:val="005E6516"/>
    <w:rsid w:val="005F014F"/>
    <w:rsid w:val="00604B41"/>
    <w:rsid w:val="00620254"/>
    <w:rsid w:val="00637583"/>
    <w:rsid w:val="00640325"/>
    <w:rsid w:val="00661C2B"/>
    <w:rsid w:val="00665A2E"/>
    <w:rsid w:val="00671BF9"/>
    <w:rsid w:val="0068185B"/>
    <w:rsid w:val="00682C62"/>
    <w:rsid w:val="006938EC"/>
    <w:rsid w:val="00697956"/>
    <w:rsid w:val="006A5566"/>
    <w:rsid w:val="006B5D4B"/>
    <w:rsid w:val="006C3FF1"/>
    <w:rsid w:val="006C5141"/>
    <w:rsid w:val="006E3310"/>
    <w:rsid w:val="006F3235"/>
    <w:rsid w:val="007024B6"/>
    <w:rsid w:val="0071583B"/>
    <w:rsid w:val="00716202"/>
    <w:rsid w:val="00736F0A"/>
    <w:rsid w:val="00747B80"/>
    <w:rsid w:val="007637B3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7F3A48"/>
    <w:rsid w:val="00800970"/>
    <w:rsid w:val="0082757E"/>
    <w:rsid w:val="00875254"/>
    <w:rsid w:val="008A6F6A"/>
    <w:rsid w:val="008B19BB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70DE"/>
    <w:rsid w:val="00945743"/>
    <w:rsid w:val="00954B6F"/>
    <w:rsid w:val="009B12E7"/>
    <w:rsid w:val="009C621D"/>
    <w:rsid w:val="009D1806"/>
    <w:rsid w:val="009D48BF"/>
    <w:rsid w:val="009F456F"/>
    <w:rsid w:val="009F6C27"/>
    <w:rsid w:val="00A017D5"/>
    <w:rsid w:val="00A122C8"/>
    <w:rsid w:val="00A222C2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6160"/>
    <w:rsid w:val="00AC3907"/>
    <w:rsid w:val="00AC6EE5"/>
    <w:rsid w:val="00AD3FDF"/>
    <w:rsid w:val="00AE0BDA"/>
    <w:rsid w:val="00B06E6B"/>
    <w:rsid w:val="00B13009"/>
    <w:rsid w:val="00B1603F"/>
    <w:rsid w:val="00B3241C"/>
    <w:rsid w:val="00B404D4"/>
    <w:rsid w:val="00B40E19"/>
    <w:rsid w:val="00B60262"/>
    <w:rsid w:val="00B654CB"/>
    <w:rsid w:val="00B71ECB"/>
    <w:rsid w:val="00B84A8E"/>
    <w:rsid w:val="00B94840"/>
    <w:rsid w:val="00B956A3"/>
    <w:rsid w:val="00BA0B95"/>
    <w:rsid w:val="00BD492A"/>
    <w:rsid w:val="00BE1A10"/>
    <w:rsid w:val="00BF18CB"/>
    <w:rsid w:val="00BF78A1"/>
    <w:rsid w:val="00C07859"/>
    <w:rsid w:val="00C4080B"/>
    <w:rsid w:val="00C43761"/>
    <w:rsid w:val="00C46344"/>
    <w:rsid w:val="00C46B1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59B6"/>
    <w:rsid w:val="00CC631C"/>
    <w:rsid w:val="00CC6371"/>
    <w:rsid w:val="00D11EF1"/>
    <w:rsid w:val="00D15245"/>
    <w:rsid w:val="00D34A09"/>
    <w:rsid w:val="00D409CD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F56"/>
    <w:rsid w:val="00DF52B8"/>
    <w:rsid w:val="00E053D2"/>
    <w:rsid w:val="00E2713B"/>
    <w:rsid w:val="00E34688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2B1C"/>
    <w:rsid w:val="00F140F1"/>
    <w:rsid w:val="00F261EE"/>
    <w:rsid w:val="00F34C22"/>
    <w:rsid w:val="00F36346"/>
    <w:rsid w:val="00F41480"/>
    <w:rsid w:val="00F473C4"/>
    <w:rsid w:val="00F6146F"/>
    <w:rsid w:val="00F7132E"/>
    <w:rsid w:val="00F8524B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68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1</Pages>
  <Words>292</Words>
  <Characters>1668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17</cp:revision>
  <cp:lastPrinted>2018-04-04T11:20:00Z</cp:lastPrinted>
  <dcterms:created xsi:type="dcterms:W3CDTF">2017-05-05T07:14:00Z</dcterms:created>
  <dcterms:modified xsi:type="dcterms:W3CDTF">2018-04-04T11:20:00Z</dcterms:modified>
</cp:coreProperties>
</file>