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158" w:rsidRPr="00620254" w:rsidRDefault="00756158" w:rsidP="00B34B63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 xml:space="preserve">ИНФОРМАЦИОННЫЙ БЮЛЛЕТЕНЬ </w:t>
      </w:r>
    </w:p>
    <w:p w:rsidR="00756158" w:rsidRPr="00620254" w:rsidRDefault="00756158" w:rsidP="00B34B63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>АЛОВСКОГО СЕЛЬСКОГО ПОСЕЛЕНИЯ</w:t>
      </w:r>
    </w:p>
    <w:p w:rsidR="00756158" w:rsidRPr="00620254" w:rsidRDefault="00756158" w:rsidP="00B34B63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 xml:space="preserve"> АТЯШЕВСКОГО МУНИЦИПАЛЬНОГО РАЙОНА</w:t>
      </w:r>
    </w:p>
    <w:p w:rsidR="00756158" w:rsidRPr="00620254" w:rsidRDefault="00756158" w:rsidP="00B34B63">
      <w:pPr>
        <w:jc w:val="center"/>
        <w:rPr>
          <w:sz w:val="32"/>
          <w:szCs w:val="32"/>
        </w:rPr>
      </w:pPr>
      <w:r w:rsidRPr="00620254">
        <w:rPr>
          <w:b/>
          <w:bCs/>
          <w:sz w:val="32"/>
          <w:szCs w:val="32"/>
        </w:rPr>
        <w:t>РЕСПУБЛИКИ МОРДОВИЯ</w:t>
      </w:r>
    </w:p>
    <w:tbl>
      <w:tblPr>
        <w:tblStyle w:val="TableGrid"/>
        <w:tblW w:w="0" w:type="auto"/>
        <w:tblInd w:w="-106" w:type="dxa"/>
        <w:tblLook w:val="01E0"/>
      </w:tblPr>
      <w:tblGrid>
        <w:gridCol w:w="9571"/>
      </w:tblGrid>
      <w:tr w:rsidR="00756158" w:rsidRPr="00620254">
        <w:tc>
          <w:tcPr>
            <w:tcW w:w="9571" w:type="dxa"/>
          </w:tcPr>
          <w:p w:rsidR="00756158" w:rsidRPr="00620254" w:rsidRDefault="00756158" w:rsidP="00926B90">
            <w:pPr>
              <w:jc w:val="center"/>
              <w:rPr>
                <w:rFonts w:cs="Times New Roman"/>
                <w:b/>
                <w:bCs/>
                <w:sz w:val="32"/>
                <w:szCs w:val="32"/>
              </w:rPr>
            </w:pPr>
            <w:r w:rsidRPr="00620254">
              <w:rPr>
                <w:rFonts w:cs="Times New Roman"/>
                <w:b/>
                <w:bCs/>
                <w:sz w:val="32"/>
                <w:szCs w:val="32"/>
              </w:rPr>
              <w:t>ИНФОРМАЦИОННЫЙ</w:t>
            </w:r>
            <w:r w:rsidRPr="00620254">
              <w:rPr>
                <w:rFonts w:cs="Times New Roman"/>
                <w:b/>
                <w:bCs/>
                <w:sz w:val="32"/>
                <w:szCs w:val="32"/>
              </w:rPr>
              <w:br/>
              <w:t>БЮЛЛЕТЕНЬ</w:t>
            </w:r>
          </w:p>
        </w:tc>
      </w:tr>
    </w:tbl>
    <w:p w:rsidR="00756158" w:rsidRPr="00F12B1C" w:rsidRDefault="00756158" w:rsidP="00B34B63">
      <w:r w:rsidRPr="00F12B1C">
        <w:t xml:space="preserve">№  </w:t>
      </w:r>
      <w:r>
        <w:t>11                                                                                                               от  30.03.2018 г.</w:t>
      </w:r>
      <w:r w:rsidRPr="00F12B1C">
        <w:t xml:space="preserve">                                                                                                                                                    </w:t>
      </w:r>
      <w:r>
        <w:t xml:space="preserve">                     </w:t>
      </w:r>
      <w:r w:rsidRPr="00F12B1C">
        <w:t xml:space="preserve">                                </w:t>
      </w:r>
    </w:p>
    <w:p w:rsidR="00756158" w:rsidRDefault="00756158" w:rsidP="00A528AE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Проект</w:t>
      </w:r>
    </w:p>
    <w:p w:rsidR="00756158" w:rsidRPr="00B1603F" w:rsidRDefault="00756158" w:rsidP="00A528AE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756158" w:rsidRDefault="00756158" w:rsidP="00A528AE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756158" w:rsidRDefault="00756158" w:rsidP="00A528AE">
      <w:pPr>
        <w:jc w:val="center"/>
        <w:rPr>
          <w:b/>
          <w:bCs/>
        </w:rPr>
      </w:pPr>
      <w:r w:rsidRPr="004019D5">
        <w:t xml:space="preserve">                                                   </w:t>
      </w:r>
      <w:r>
        <w:t xml:space="preserve">                    </w:t>
      </w:r>
    </w:p>
    <w:p w:rsidR="00756158" w:rsidRDefault="00756158" w:rsidP="00A528AE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756158" w:rsidRDefault="00756158" w:rsidP="00A528AE">
      <w:pPr>
        <w:autoSpaceDN w:val="0"/>
        <w:adjustRightInd w:val="0"/>
        <w:jc w:val="center"/>
        <w:rPr>
          <w:b/>
          <w:bCs/>
        </w:rPr>
      </w:pPr>
    </w:p>
    <w:p w:rsidR="00756158" w:rsidRDefault="00756158" w:rsidP="00A528AE">
      <w:r>
        <w:t>от   30 марта   2018 г.                                                                                                 №  5</w:t>
      </w:r>
    </w:p>
    <w:p w:rsidR="00756158" w:rsidRDefault="00756158" w:rsidP="00A528AE">
      <w:r>
        <w:t xml:space="preserve">                                                                  с.Алово</w:t>
      </w:r>
    </w:p>
    <w:p w:rsidR="00756158" w:rsidRPr="00A528AE" w:rsidRDefault="00756158" w:rsidP="00FA3BE0">
      <w:pPr>
        <w:jc w:val="center"/>
      </w:pPr>
      <w:r w:rsidRPr="00A528AE">
        <w:rPr>
          <w:b/>
          <w:bCs/>
        </w:rPr>
        <w:t>Об исполнении   бюджета</w:t>
      </w:r>
    </w:p>
    <w:p w:rsidR="00756158" w:rsidRPr="00A528AE" w:rsidRDefault="00756158" w:rsidP="00FA3BE0">
      <w:pPr>
        <w:ind w:left="360"/>
        <w:jc w:val="center"/>
        <w:rPr>
          <w:b/>
          <w:bCs/>
        </w:rPr>
      </w:pPr>
      <w:r w:rsidRPr="00A528AE">
        <w:rPr>
          <w:b/>
          <w:bCs/>
        </w:rPr>
        <w:t xml:space="preserve">Аловского сельского поселения  </w:t>
      </w:r>
      <w:r>
        <w:rPr>
          <w:b/>
          <w:bCs/>
        </w:rPr>
        <w:t xml:space="preserve">за  </w:t>
      </w:r>
      <w:r w:rsidRPr="00A528AE">
        <w:rPr>
          <w:b/>
          <w:bCs/>
        </w:rPr>
        <w:t xml:space="preserve"> 2017  год.</w:t>
      </w:r>
    </w:p>
    <w:p w:rsidR="00756158" w:rsidRPr="00A528AE" w:rsidRDefault="00756158" w:rsidP="00FA3BE0">
      <w:pPr>
        <w:jc w:val="both"/>
      </w:pPr>
      <w:r w:rsidRPr="00A528AE">
        <w:rPr>
          <w:b/>
          <w:bCs/>
        </w:rPr>
        <w:t xml:space="preserve">  </w:t>
      </w:r>
      <w:r w:rsidRPr="00A528AE">
        <w:t>На основании пункта 5 статьи  264.2 Бюджетного кодекса Российской Федерации</w:t>
      </w:r>
    </w:p>
    <w:p w:rsidR="00756158" w:rsidRPr="00A528AE" w:rsidRDefault="00756158" w:rsidP="0035225C">
      <w:pPr>
        <w:ind w:firstLine="708"/>
        <w:jc w:val="both"/>
      </w:pPr>
    </w:p>
    <w:p w:rsidR="00756158" w:rsidRPr="00A528AE" w:rsidRDefault="00756158" w:rsidP="00FA3BE0">
      <w:pPr>
        <w:ind w:firstLine="708"/>
        <w:jc w:val="center"/>
      </w:pPr>
      <w:r w:rsidRPr="00A528AE">
        <w:rPr>
          <w:b/>
          <w:bCs/>
        </w:rPr>
        <w:t>Совет депутатов</w:t>
      </w:r>
      <w:r w:rsidRPr="00A528AE">
        <w:t xml:space="preserve"> </w:t>
      </w:r>
      <w:r w:rsidRPr="00A528AE">
        <w:rPr>
          <w:b/>
          <w:bCs/>
        </w:rPr>
        <w:t>Аловского сельского поселения</w:t>
      </w:r>
    </w:p>
    <w:p w:rsidR="00756158" w:rsidRPr="00A528AE" w:rsidRDefault="00756158" w:rsidP="0035225C">
      <w:pPr>
        <w:ind w:left="360"/>
        <w:jc w:val="center"/>
        <w:rPr>
          <w:b/>
          <w:bCs/>
        </w:rPr>
      </w:pPr>
      <w:r w:rsidRPr="00A528AE">
        <w:rPr>
          <w:b/>
          <w:bCs/>
        </w:rPr>
        <w:t>р е ш и л :</w:t>
      </w:r>
    </w:p>
    <w:p w:rsidR="00756158" w:rsidRPr="00A528AE" w:rsidRDefault="00756158" w:rsidP="0035225C">
      <w:pPr>
        <w:ind w:left="360"/>
        <w:jc w:val="both"/>
        <w:rPr>
          <w:b/>
          <w:bCs/>
        </w:rPr>
      </w:pPr>
      <w:r w:rsidRPr="00A528AE">
        <w:t>1.Утвердить отчет об  исполнении   бюджета  Аловского сельского</w:t>
      </w:r>
      <w:r w:rsidRPr="00A528AE">
        <w:rPr>
          <w:b/>
          <w:bCs/>
        </w:rPr>
        <w:t xml:space="preserve"> </w:t>
      </w:r>
    </w:p>
    <w:p w:rsidR="00756158" w:rsidRPr="00A528AE" w:rsidRDefault="00756158" w:rsidP="0035225C">
      <w:pPr>
        <w:ind w:left="360"/>
        <w:jc w:val="both"/>
      </w:pPr>
      <w:r w:rsidRPr="00A528AE">
        <w:rPr>
          <w:b/>
          <w:bCs/>
        </w:rPr>
        <w:t xml:space="preserve">    </w:t>
      </w:r>
      <w:r w:rsidRPr="00A528AE">
        <w:t>поселения</w:t>
      </w:r>
      <w:r w:rsidRPr="00A528AE">
        <w:rPr>
          <w:b/>
          <w:bCs/>
        </w:rPr>
        <w:t xml:space="preserve">  </w:t>
      </w:r>
      <w:r>
        <w:t xml:space="preserve">за  </w:t>
      </w:r>
      <w:r w:rsidRPr="00A528AE">
        <w:t xml:space="preserve"> 2017  год:</w:t>
      </w:r>
    </w:p>
    <w:p w:rsidR="00756158" w:rsidRPr="00A528AE" w:rsidRDefault="00756158" w:rsidP="00267AB1">
      <w:r w:rsidRPr="00A528AE">
        <w:t xml:space="preserve">           по  доходам   в  сумме  5617,2 тыс.рубле</w:t>
      </w:r>
    </w:p>
    <w:p w:rsidR="00756158" w:rsidRPr="00A528AE" w:rsidRDefault="00756158" w:rsidP="00267AB1">
      <w:r w:rsidRPr="00A528AE">
        <w:t xml:space="preserve">           по расходам  в  сумме  3190,9 тыс.рублей;</w:t>
      </w:r>
    </w:p>
    <w:p w:rsidR="00756158" w:rsidRPr="00A528AE" w:rsidRDefault="00756158" w:rsidP="0035225C">
      <w:pPr>
        <w:jc w:val="center"/>
      </w:pPr>
    </w:p>
    <w:p w:rsidR="00756158" w:rsidRPr="00A528AE" w:rsidRDefault="00756158" w:rsidP="0035225C">
      <w:pPr>
        <w:jc w:val="both"/>
      </w:pPr>
      <w:r w:rsidRPr="00A528AE">
        <w:t xml:space="preserve">   2.Утвердить фактическое  поступление  доходов   бюджета  Аловского сельского</w:t>
      </w:r>
      <w:r w:rsidRPr="00A528AE">
        <w:rPr>
          <w:b/>
          <w:bCs/>
        </w:rPr>
        <w:t xml:space="preserve"> </w:t>
      </w:r>
      <w:r w:rsidRPr="00A528AE">
        <w:t>поселения</w:t>
      </w:r>
      <w:r w:rsidRPr="00A528AE">
        <w:rPr>
          <w:b/>
          <w:bCs/>
        </w:rPr>
        <w:t xml:space="preserve">  </w:t>
      </w:r>
      <w:r>
        <w:t xml:space="preserve">за </w:t>
      </w:r>
      <w:r w:rsidRPr="00A528AE">
        <w:t xml:space="preserve"> 2017 год по  кодам  классификации доходов бюджетов   согласно  приложению  1;</w:t>
      </w:r>
    </w:p>
    <w:p w:rsidR="00756158" w:rsidRPr="00A528AE" w:rsidRDefault="00756158" w:rsidP="0035225C">
      <w:pPr>
        <w:jc w:val="both"/>
      </w:pPr>
    </w:p>
    <w:p w:rsidR="00756158" w:rsidRPr="00A528AE" w:rsidRDefault="00756158" w:rsidP="00FA3BE0">
      <w:pPr>
        <w:jc w:val="both"/>
      </w:pPr>
      <w:r w:rsidRPr="00A528AE">
        <w:t xml:space="preserve"> 3.Утвердить распределение    расходов   бюджета  Аловского сельского поселения</w:t>
      </w:r>
      <w:r w:rsidRPr="00A528AE">
        <w:rPr>
          <w:b/>
          <w:bCs/>
        </w:rPr>
        <w:t xml:space="preserve">  </w:t>
      </w:r>
      <w:r>
        <w:t xml:space="preserve">за </w:t>
      </w:r>
      <w:r w:rsidRPr="00A528AE">
        <w:t xml:space="preserve"> 2017 год по  разделам, подразделам, целевым  статьям  и  видам  расходов  функциональной  классификации расходов  бюджетов  РФ  согласно приложению 2;</w:t>
      </w:r>
    </w:p>
    <w:p w:rsidR="00756158" w:rsidRPr="00A528AE" w:rsidRDefault="00756158" w:rsidP="0035225C">
      <w:pPr>
        <w:ind w:firstLine="708"/>
        <w:jc w:val="both"/>
      </w:pPr>
    </w:p>
    <w:p w:rsidR="00756158" w:rsidRPr="00A528AE" w:rsidRDefault="00756158" w:rsidP="0035225C">
      <w:pPr>
        <w:jc w:val="both"/>
      </w:pPr>
      <w:r w:rsidRPr="00A528AE">
        <w:t xml:space="preserve">4. Утвердить прилагаемый отчет о численности муниципальных служащих органов местного самоуправления, работников муниципальных учреждений Аловского </w:t>
      </w:r>
      <w:r>
        <w:t xml:space="preserve">сельского поселения за </w:t>
      </w:r>
      <w:r w:rsidRPr="00A528AE">
        <w:t xml:space="preserve"> 2017 года и о фактических затратах на их </w:t>
      </w:r>
      <w:r>
        <w:t xml:space="preserve">денежное содержание за </w:t>
      </w:r>
      <w:r w:rsidRPr="00A528AE">
        <w:t xml:space="preserve"> 2017 (приложение 3)</w:t>
      </w:r>
    </w:p>
    <w:p w:rsidR="00756158" w:rsidRPr="00A528AE" w:rsidRDefault="00756158" w:rsidP="0035225C">
      <w:pPr>
        <w:ind w:firstLine="708"/>
        <w:jc w:val="both"/>
      </w:pPr>
    </w:p>
    <w:p w:rsidR="00756158" w:rsidRPr="00A528AE" w:rsidRDefault="00756158" w:rsidP="0035225C">
      <w:pPr>
        <w:jc w:val="both"/>
      </w:pPr>
      <w:r w:rsidRPr="00A528AE">
        <w:t>5.Опубликовать настоящее решение в Информационном бюллетене Аловского сельского поселения</w:t>
      </w:r>
    </w:p>
    <w:p w:rsidR="00756158" w:rsidRPr="00A528AE" w:rsidRDefault="00756158" w:rsidP="0035225C">
      <w:pPr>
        <w:jc w:val="both"/>
      </w:pPr>
    </w:p>
    <w:p w:rsidR="00756158" w:rsidRDefault="00756158" w:rsidP="00A528AE">
      <w:pPr>
        <w:jc w:val="both"/>
      </w:pPr>
      <w:r>
        <w:t xml:space="preserve">  </w:t>
      </w:r>
      <w:r w:rsidRPr="00A528AE">
        <w:t xml:space="preserve">Глава </w:t>
      </w:r>
      <w:r>
        <w:t xml:space="preserve"> </w:t>
      </w:r>
      <w:r w:rsidRPr="00A528AE">
        <w:t>Аловского сельского поселения:                              Сорокин А.А.</w:t>
      </w:r>
    </w:p>
    <w:p w:rsidR="00756158" w:rsidRDefault="00756158" w:rsidP="00FA3BE0">
      <w:pPr>
        <w:ind w:left="360"/>
        <w:jc w:val="both"/>
      </w:pPr>
    </w:p>
    <w:p w:rsidR="00756158" w:rsidRPr="00620254" w:rsidRDefault="00756158" w:rsidP="00B34B63">
      <w:pPr>
        <w:tabs>
          <w:tab w:val="left" w:pos="2700"/>
        </w:tabs>
      </w:pPr>
      <w:r w:rsidRPr="00620254">
        <w:t>Тираж 10 экземпляров</w:t>
      </w:r>
    </w:p>
    <w:p w:rsidR="00756158" w:rsidRPr="00620254" w:rsidRDefault="00756158" w:rsidP="00B34B63"/>
    <w:tbl>
      <w:tblPr>
        <w:tblStyle w:val="TableGrid"/>
        <w:tblW w:w="0" w:type="auto"/>
        <w:tblInd w:w="-106" w:type="dxa"/>
        <w:tblLook w:val="01E0"/>
      </w:tblPr>
      <w:tblGrid>
        <w:gridCol w:w="9571"/>
      </w:tblGrid>
      <w:tr w:rsidR="00756158" w:rsidRPr="000F7C8E">
        <w:tc>
          <w:tcPr>
            <w:tcW w:w="9571" w:type="dxa"/>
          </w:tcPr>
          <w:p w:rsidR="00756158" w:rsidRPr="000F7C8E" w:rsidRDefault="00756158" w:rsidP="00926B90">
            <w:pPr>
              <w:rPr>
                <w:rFonts w:cs="Times New Roman"/>
              </w:rPr>
            </w:pPr>
            <w:r w:rsidRPr="000F7C8E">
              <w:rPr>
                <w:rFonts w:cs="Times New Roman"/>
              </w:rPr>
              <w:t>Учредители: Совет депутатов Аловского сельского поселения</w:t>
            </w:r>
          </w:p>
        </w:tc>
      </w:tr>
      <w:tr w:rsidR="00756158" w:rsidRPr="000F7C8E">
        <w:tc>
          <w:tcPr>
            <w:tcW w:w="9571" w:type="dxa"/>
          </w:tcPr>
          <w:p w:rsidR="00756158" w:rsidRPr="000F7C8E" w:rsidRDefault="00756158" w:rsidP="00926B90">
            <w:pPr>
              <w:rPr>
                <w:rFonts w:cs="Times New Roman"/>
              </w:rPr>
            </w:pPr>
            <w:r w:rsidRPr="000F7C8E">
              <w:rPr>
                <w:rFonts w:cs="Times New Roman"/>
              </w:rPr>
              <w:t>Главный редактор: Глава Аловского сельского поселения  - Сорокин А.А.</w:t>
            </w:r>
          </w:p>
        </w:tc>
      </w:tr>
      <w:tr w:rsidR="00756158" w:rsidRPr="000F7C8E">
        <w:tc>
          <w:tcPr>
            <w:tcW w:w="9571" w:type="dxa"/>
          </w:tcPr>
          <w:p w:rsidR="00756158" w:rsidRPr="000F7C8E" w:rsidRDefault="00756158" w:rsidP="00926B90">
            <w:pPr>
              <w:rPr>
                <w:rFonts w:cs="Times New Roman"/>
              </w:rPr>
            </w:pPr>
            <w:r w:rsidRPr="000F7C8E">
              <w:rPr>
                <w:rFonts w:cs="Times New Roman"/>
              </w:rPr>
              <w:t>Адрес: 431823 РМ, Атяшевский район, с. Алово, ул. 25 лет Октября, д.6</w:t>
            </w:r>
          </w:p>
        </w:tc>
      </w:tr>
    </w:tbl>
    <w:p w:rsidR="00756158" w:rsidRPr="000F7C8E" w:rsidRDefault="00756158" w:rsidP="00B34B63">
      <w:pPr>
        <w:tabs>
          <w:tab w:val="left" w:pos="2700"/>
        </w:tabs>
      </w:pPr>
    </w:p>
    <w:p w:rsidR="00756158" w:rsidRDefault="00756158" w:rsidP="00FA3BE0">
      <w:pPr>
        <w:ind w:left="360"/>
        <w:jc w:val="both"/>
      </w:pPr>
    </w:p>
    <w:p w:rsidR="00756158" w:rsidRDefault="00756158" w:rsidP="00FA3BE0">
      <w:pPr>
        <w:ind w:left="360"/>
        <w:jc w:val="both"/>
      </w:pPr>
    </w:p>
    <w:p w:rsidR="00756158" w:rsidRDefault="00756158" w:rsidP="00FA3BE0">
      <w:pPr>
        <w:ind w:left="360"/>
        <w:jc w:val="both"/>
      </w:pPr>
    </w:p>
    <w:p w:rsidR="00756158" w:rsidRDefault="00756158" w:rsidP="00FA3BE0">
      <w:pPr>
        <w:ind w:left="360"/>
        <w:jc w:val="both"/>
      </w:pPr>
    </w:p>
    <w:p w:rsidR="00756158" w:rsidRDefault="00756158" w:rsidP="00FA3BE0">
      <w:pPr>
        <w:ind w:left="360"/>
        <w:jc w:val="both"/>
      </w:pPr>
    </w:p>
    <w:p w:rsidR="00756158" w:rsidRDefault="00756158" w:rsidP="00FA3BE0">
      <w:pPr>
        <w:ind w:left="360"/>
        <w:jc w:val="both"/>
      </w:pPr>
    </w:p>
    <w:p w:rsidR="00756158" w:rsidRDefault="00756158" w:rsidP="00FA3BE0">
      <w:pPr>
        <w:ind w:left="360"/>
        <w:jc w:val="both"/>
      </w:pPr>
    </w:p>
    <w:p w:rsidR="00756158" w:rsidRDefault="00756158" w:rsidP="00FA3BE0">
      <w:pPr>
        <w:ind w:left="360"/>
        <w:jc w:val="both"/>
      </w:pPr>
    </w:p>
    <w:p w:rsidR="00756158" w:rsidRDefault="00756158" w:rsidP="00FA3BE0">
      <w:pPr>
        <w:ind w:left="360"/>
        <w:jc w:val="both"/>
      </w:pPr>
    </w:p>
    <w:p w:rsidR="00756158" w:rsidRPr="00A528AE" w:rsidRDefault="00756158" w:rsidP="00FA3BE0">
      <w:pPr>
        <w:ind w:left="360"/>
        <w:jc w:val="both"/>
      </w:pPr>
    </w:p>
    <w:p w:rsidR="00756158" w:rsidRPr="00A528AE" w:rsidRDefault="00756158" w:rsidP="00FA3BE0">
      <w:pPr>
        <w:ind w:left="360"/>
        <w:jc w:val="right"/>
      </w:pPr>
      <w:r w:rsidRPr="00A528AE">
        <w:rPr>
          <w:b/>
          <w:bCs/>
        </w:rPr>
        <w:t>Приложение №3</w:t>
      </w:r>
    </w:p>
    <w:p w:rsidR="00756158" w:rsidRPr="00A528AE" w:rsidRDefault="00756158" w:rsidP="00FA3BE0">
      <w:pPr>
        <w:tabs>
          <w:tab w:val="left" w:pos="3780"/>
        </w:tabs>
        <w:jc w:val="right"/>
        <w:rPr>
          <w:b/>
          <w:bCs/>
        </w:rPr>
      </w:pPr>
      <w:r w:rsidRPr="00A528AE">
        <w:rPr>
          <w:b/>
          <w:bCs/>
        </w:rPr>
        <w:tab/>
        <w:t>к решению сессии Совета депутатов</w:t>
      </w:r>
    </w:p>
    <w:p w:rsidR="00756158" w:rsidRPr="00A528AE" w:rsidRDefault="00756158" w:rsidP="00FA3BE0">
      <w:pPr>
        <w:tabs>
          <w:tab w:val="left" w:pos="3735"/>
        </w:tabs>
        <w:jc w:val="right"/>
        <w:rPr>
          <w:b/>
          <w:bCs/>
        </w:rPr>
      </w:pPr>
      <w:r w:rsidRPr="00A528AE">
        <w:rPr>
          <w:b/>
          <w:bCs/>
        </w:rPr>
        <w:tab/>
        <w:t xml:space="preserve">Аловского сельского поселения </w:t>
      </w:r>
    </w:p>
    <w:p w:rsidR="00756158" w:rsidRPr="00A528AE" w:rsidRDefault="00756158" w:rsidP="00FA3BE0">
      <w:pPr>
        <w:tabs>
          <w:tab w:val="left" w:pos="3840"/>
        </w:tabs>
        <w:jc w:val="right"/>
        <w:rPr>
          <w:b/>
          <w:bCs/>
        </w:rPr>
      </w:pPr>
      <w:r>
        <w:rPr>
          <w:b/>
          <w:bCs/>
        </w:rPr>
        <w:tab/>
        <w:t xml:space="preserve">от 30.03. </w:t>
      </w:r>
      <w:r w:rsidRPr="00A528AE">
        <w:rPr>
          <w:b/>
          <w:bCs/>
        </w:rPr>
        <w:t>2018 г</w:t>
      </w:r>
      <w:r>
        <w:rPr>
          <w:b/>
          <w:bCs/>
        </w:rPr>
        <w:t xml:space="preserve"> № 5</w:t>
      </w:r>
    </w:p>
    <w:p w:rsidR="00756158" w:rsidRPr="00A528AE" w:rsidRDefault="00756158" w:rsidP="00EC5466">
      <w:pPr>
        <w:jc w:val="right"/>
        <w:rPr>
          <w:b/>
          <w:bCs/>
        </w:rPr>
      </w:pPr>
    </w:p>
    <w:p w:rsidR="00756158" w:rsidRPr="00A528AE" w:rsidRDefault="00756158" w:rsidP="008C0AF1">
      <w:pPr>
        <w:jc w:val="center"/>
        <w:rPr>
          <w:b/>
          <w:bCs/>
        </w:rPr>
      </w:pPr>
    </w:p>
    <w:p w:rsidR="00756158" w:rsidRPr="00A528AE" w:rsidRDefault="00756158" w:rsidP="008C0AF1">
      <w:pPr>
        <w:jc w:val="center"/>
        <w:rPr>
          <w:b/>
          <w:bCs/>
        </w:rPr>
      </w:pPr>
    </w:p>
    <w:p w:rsidR="00756158" w:rsidRPr="00A528AE" w:rsidRDefault="00756158" w:rsidP="008C0AF1">
      <w:pPr>
        <w:jc w:val="center"/>
        <w:rPr>
          <w:b/>
          <w:bCs/>
        </w:rPr>
      </w:pPr>
    </w:p>
    <w:p w:rsidR="00756158" w:rsidRPr="00A528AE" w:rsidRDefault="00756158" w:rsidP="008C0AF1">
      <w:pPr>
        <w:jc w:val="center"/>
        <w:rPr>
          <w:b/>
          <w:bCs/>
        </w:rPr>
      </w:pPr>
    </w:p>
    <w:p w:rsidR="00756158" w:rsidRPr="00A528AE" w:rsidRDefault="00756158" w:rsidP="00EC5466">
      <w:pPr>
        <w:rPr>
          <w:b/>
          <w:bCs/>
        </w:rPr>
      </w:pPr>
      <w:r w:rsidRPr="00A528AE">
        <w:rPr>
          <w:b/>
          <w:bCs/>
        </w:rPr>
        <w:t xml:space="preserve">    Отчет о численности муниципальных служащих, работников муниципальных учреждений Аловского  сельского поселения Атяшевского муниципального района Республики Мордовия и фактических затратах на их денежное содержание </w:t>
      </w:r>
    </w:p>
    <w:p w:rsidR="00756158" w:rsidRPr="00A528AE" w:rsidRDefault="00756158" w:rsidP="008C0AF1">
      <w:pPr>
        <w:rPr>
          <w:b/>
          <w:bCs/>
        </w:rPr>
      </w:pPr>
      <w:r w:rsidRPr="00A528AE">
        <w:rPr>
          <w:b/>
          <w:bCs/>
        </w:rPr>
        <w:t xml:space="preserve">                                                             за  4 квартал 2017 г. </w:t>
      </w:r>
    </w:p>
    <w:p w:rsidR="00756158" w:rsidRPr="00A528AE" w:rsidRDefault="00756158" w:rsidP="008C0AF1">
      <w:pPr>
        <w:jc w:val="center"/>
        <w:rPr>
          <w:b/>
          <w:bCs/>
        </w:rPr>
      </w:pPr>
    </w:p>
    <w:tbl>
      <w:tblPr>
        <w:tblW w:w="97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24"/>
        <w:gridCol w:w="2492"/>
        <w:gridCol w:w="3131"/>
      </w:tblGrid>
      <w:tr w:rsidR="00756158" w:rsidRPr="00A528AE">
        <w:tc>
          <w:tcPr>
            <w:tcW w:w="4124" w:type="dxa"/>
          </w:tcPr>
          <w:p w:rsidR="00756158" w:rsidRPr="00A528AE" w:rsidRDefault="00756158" w:rsidP="00F03EB1">
            <w:pPr>
              <w:jc w:val="center"/>
            </w:pPr>
            <w:r w:rsidRPr="00A528AE">
              <w:t>Категория получателей бюджетных средств</w:t>
            </w:r>
          </w:p>
        </w:tc>
        <w:tc>
          <w:tcPr>
            <w:tcW w:w="2492" w:type="dxa"/>
          </w:tcPr>
          <w:p w:rsidR="00756158" w:rsidRPr="00A528AE" w:rsidRDefault="00756158" w:rsidP="00F03EB1">
            <w:pPr>
              <w:jc w:val="center"/>
            </w:pPr>
            <w:r w:rsidRPr="00A528AE">
              <w:t>Численность</w:t>
            </w:r>
          </w:p>
        </w:tc>
        <w:tc>
          <w:tcPr>
            <w:tcW w:w="3131" w:type="dxa"/>
          </w:tcPr>
          <w:p w:rsidR="00756158" w:rsidRPr="00A528AE" w:rsidRDefault="00756158" w:rsidP="00F03EB1">
            <w:pPr>
              <w:jc w:val="center"/>
            </w:pPr>
            <w:r w:rsidRPr="00A528AE">
              <w:t>Фактические затраты (тыс.руб.)</w:t>
            </w:r>
          </w:p>
        </w:tc>
      </w:tr>
      <w:tr w:rsidR="00756158" w:rsidRPr="00A528AE">
        <w:tc>
          <w:tcPr>
            <w:tcW w:w="4124" w:type="dxa"/>
          </w:tcPr>
          <w:p w:rsidR="00756158" w:rsidRPr="00A528AE" w:rsidRDefault="00756158" w:rsidP="00F03EB1">
            <w:r w:rsidRPr="00A528AE">
              <w:t>Муниципальные служащие</w:t>
            </w:r>
          </w:p>
        </w:tc>
        <w:tc>
          <w:tcPr>
            <w:tcW w:w="2492" w:type="dxa"/>
          </w:tcPr>
          <w:p w:rsidR="00756158" w:rsidRPr="00A528AE" w:rsidRDefault="00756158" w:rsidP="00F03EB1">
            <w:pPr>
              <w:jc w:val="center"/>
            </w:pPr>
            <w:r w:rsidRPr="00A528AE">
              <w:t>4</w:t>
            </w:r>
          </w:p>
        </w:tc>
        <w:tc>
          <w:tcPr>
            <w:tcW w:w="3131" w:type="dxa"/>
          </w:tcPr>
          <w:p w:rsidR="00756158" w:rsidRPr="00A528AE" w:rsidRDefault="00756158" w:rsidP="00FA3BE0">
            <w:pPr>
              <w:jc w:val="center"/>
            </w:pPr>
            <w:r w:rsidRPr="00A528AE">
              <w:t>1388,4</w:t>
            </w:r>
          </w:p>
        </w:tc>
      </w:tr>
      <w:tr w:rsidR="00756158" w:rsidRPr="00A528AE">
        <w:tc>
          <w:tcPr>
            <w:tcW w:w="4124" w:type="dxa"/>
          </w:tcPr>
          <w:p w:rsidR="00756158" w:rsidRPr="00A528AE" w:rsidRDefault="00756158" w:rsidP="00F03EB1">
            <w:pPr>
              <w:jc w:val="center"/>
              <w:rPr>
                <w:b/>
                <w:bCs/>
              </w:rPr>
            </w:pPr>
            <w:r w:rsidRPr="00A528AE">
              <w:rPr>
                <w:b/>
                <w:bCs/>
              </w:rPr>
              <w:t>Всего:</w:t>
            </w:r>
          </w:p>
        </w:tc>
        <w:tc>
          <w:tcPr>
            <w:tcW w:w="2492" w:type="dxa"/>
          </w:tcPr>
          <w:p w:rsidR="00756158" w:rsidRPr="00A528AE" w:rsidRDefault="00756158" w:rsidP="00F03EB1">
            <w:pPr>
              <w:jc w:val="center"/>
            </w:pPr>
            <w:r w:rsidRPr="00A528AE">
              <w:t>4</w:t>
            </w:r>
          </w:p>
        </w:tc>
        <w:tc>
          <w:tcPr>
            <w:tcW w:w="3131" w:type="dxa"/>
          </w:tcPr>
          <w:p w:rsidR="00756158" w:rsidRPr="00A528AE" w:rsidRDefault="00756158" w:rsidP="00FA3BE0">
            <w:pPr>
              <w:jc w:val="center"/>
            </w:pPr>
            <w:r w:rsidRPr="00A528AE">
              <w:t>1388,4</w:t>
            </w:r>
          </w:p>
        </w:tc>
      </w:tr>
    </w:tbl>
    <w:p w:rsidR="00756158" w:rsidRPr="00A528AE" w:rsidRDefault="00756158" w:rsidP="00A629C5"/>
    <w:sectPr w:rsidR="00756158" w:rsidRPr="00A528AE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107A4"/>
    <w:rsid w:val="00012659"/>
    <w:rsid w:val="00021535"/>
    <w:rsid w:val="00027500"/>
    <w:rsid w:val="00044E2C"/>
    <w:rsid w:val="00073C47"/>
    <w:rsid w:val="0008268F"/>
    <w:rsid w:val="000829AE"/>
    <w:rsid w:val="00086887"/>
    <w:rsid w:val="000870F7"/>
    <w:rsid w:val="000A2ABC"/>
    <w:rsid w:val="000B15AE"/>
    <w:rsid w:val="000C7611"/>
    <w:rsid w:val="000E423D"/>
    <w:rsid w:val="000F7C8E"/>
    <w:rsid w:val="00101573"/>
    <w:rsid w:val="00103E68"/>
    <w:rsid w:val="001174DF"/>
    <w:rsid w:val="001176E1"/>
    <w:rsid w:val="0013664F"/>
    <w:rsid w:val="0014198F"/>
    <w:rsid w:val="00153050"/>
    <w:rsid w:val="001569CE"/>
    <w:rsid w:val="0016366F"/>
    <w:rsid w:val="00164AE5"/>
    <w:rsid w:val="00165D62"/>
    <w:rsid w:val="00175D25"/>
    <w:rsid w:val="00176206"/>
    <w:rsid w:val="00180AB7"/>
    <w:rsid w:val="00197458"/>
    <w:rsid w:val="001B53CD"/>
    <w:rsid w:val="001F654A"/>
    <w:rsid w:val="0022101E"/>
    <w:rsid w:val="00267AB1"/>
    <w:rsid w:val="00276C7A"/>
    <w:rsid w:val="002A5DB1"/>
    <w:rsid w:val="002A7567"/>
    <w:rsid w:val="002B03F7"/>
    <w:rsid w:val="002D3005"/>
    <w:rsid w:val="002F7C67"/>
    <w:rsid w:val="0030222D"/>
    <w:rsid w:val="00314D30"/>
    <w:rsid w:val="00325915"/>
    <w:rsid w:val="00335CC2"/>
    <w:rsid w:val="0035225C"/>
    <w:rsid w:val="00360BDB"/>
    <w:rsid w:val="00365151"/>
    <w:rsid w:val="003716A2"/>
    <w:rsid w:val="003731B1"/>
    <w:rsid w:val="003868A2"/>
    <w:rsid w:val="00391191"/>
    <w:rsid w:val="003B0B5F"/>
    <w:rsid w:val="003C0783"/>
    <w:rsid w:val="003D2DF1"/>
    <w:rsid w:val="003E00A5"/>
    <w:rsid w:val="003E1932"/>
    <w:rsid w:val="003F2252"/>
    <w:rsid w:val="004019D5"/>
    <w:rsid w:val="00413D63"/>
    <w:rsid w:val="00423BAE"/>
    <w:rsid w:val="00423D2F"/>
    <w:rsid w:val="00446999"/>
    <w:rsid w:val="004539CC"/>
    <w:rsid w:val="00460D98"/>
    <w:rsid w:val="00481DDF"/>
    <w:rsid w:val="00490D1A"/>
    <w:rsid w:val="004A420A"/>
    <w:rsid w:val="004B7FF9"/>
    <w:rsid w:val="004C2D41"/>
    <w:rsid w:val="004C2DB3"/>
    <w:rsid w:val="004C732C"/>
    <w:rsid w:val="004D5E19"/>
    <w:rsid w:val="004F4815"/>
    <w:rsid w:val="00504B28"/>
    <w:rsid w:val="00545B29"/>
    <w:rsid w:val="0057355A"/>
    <w:rsid w:val="0058050E"/>
    <w:rsid w:val="00583FAD"/>
    <w:rsid w:val="005B30A9"/>
    <w:rsid w:val="005C0FC2"/>
    <w:rsid w:val="005C3653"/>
    <w:rsid w:val="005C6C87"/>
    <w:rsid w:val="005D0E2A"/>
    <w:rsid w:val="005D62B3"/>
    <w:rsid w:val="005E6516"/>
    <w:rsid w:val="00620254"/>
    <w:rsid w:val="00637583"/>
    <w:rsid w:val="00640325"/>
    <w:rsid w:val="00661C2B"/>
    <w:rsid w:val="0068185B"/>
    <w:rsid w:val="00682C62"/>
    <w:rsid w:val="0068724E"/>
    <w:rsid w:val="006938EC"/>
    <w:rsid w:val="00697956"/>
    <w:rsid w:val="006C5141"/>
    <w:rsid w:val="006E3310"/>
    <w:rsid w:val="006F3235"/>
    <w:rsid w:val="007024B6"/>
    <w:rsid w:val="0071583B"/>
    <w:rsid w:val="00716202"/>
    <w:rsid w:val="00736F0A"/>
    <w:rsid w:val="007455B1"/>
    <w:rsid w:val="00756158"/>
    <w:rsid w:val="00767B6B"/>
    <w:rsid w:val="00770293"/>
    <w:rsid w:val="0077316C"/>
    <w:rsid w:val="00776DCE"/>
    <w:rsid w:val="0078539E"/>
    <w:rsid w:val="00790488"/>
    <w:rsid w:val="007965DE"/>
    <w:rsid w:val="007D44AE"/>
    <w:rsid w:val="007D620E"/>
    <w:rsid w:val="007D6400"/>
    <w:rsid w:val="00804EB5"/>
    <w:rsid w:val="0082757E"/>
    <w:rsid w:val="00875254"/>
    <w:rsid w:val="008B19BB"/>
    <w:rsid w:val="008C0AF1"/>
    <w:rsid w:val="008C3AA6"/>
    <w:rsid w:val="008C63C2"/>
    <w:rsid w:val="008D10E0"/>
    <w:rsid w:val="008E109F"/>
    <w:rsid w:val="00902604"/>
    <w:rsid w:val="00905D80"/>
    <w:rsid w:val="00910C0A"/>
    <w:rsid w:val="0091433A"/>
    <w:rsid w:val="00917BA9"/>
    <w:rsid w:val="00926B90"/>
    <w:rsid w:val="00933A15"/>
    <w:rsid w:val="009370DE"/>
    <w:rsid w:val="00954B6F"/>
    <w:rsid w:val="009856D9"/>
    <w:rsid w:val="009C621D"/>
    <w:rsid w:val="009D1806"/>
    <w:rsid w:val="009D48BF"/>
    <w:rsid w:val="009F456F"/>
    <w:rsid w:val="00A017D5"/>
    <w:rsid w:val="00A01F2F"/>
    <w:rsid w:val="00A122C8"/>
    <w:rsid w:val="00A150E0"/>
    <w:rsid w:val="00A222C2"/>
    <w:rsid w:val="00A43D96"/>
    <w:rsid w:val="00A528AE"/>
    <w:rsid w:val="00A565DA"/>
    <w:rsid w:val="00A61ADB"/>
    <w:rsid w:val="00A629C5"/>
    <w:rsid w:val="00A63E2E"/>
    <w:rsid w:val="00A6525A"/>
    <w:rsid w:val="00A860EE"/>
    <w:rsid w:val="00A92B18"/>
    <w:rsid w:val="00AA7046"/>
    <w:rsid w:val="00AB1552"/>
    <w:rsid w:val="00AB6160"/>
    <w:rsid w:val="00AC3907"/>
    <w:rsid w:val="00AC6EE5"/>
    <w:rsid w:val="00AD3FDF"/>
    <w:rsid w:val="00AE0BDA"/>
    <w:rsid w:val="00B06E6B"/>
    <w:rsid w:val="00B13009"/>
    <w:rsid w:val="00B1603F"/>
    <w:rsid w:val="00B3241C"/>
    <w:rsid w:val="00B34B63"/>
    <w:rsid w:val="00B404D4"/>
    <w:rsid w:val="00B40E19"/>
    <w:rsid w:val="00B4660B"/>
    <w:rsid w:val="00B60262"/>
    <w:rsid w:val="00B654CB"/>
    <w:rsid w:val="00B84A8E"/>
    <w:rsid w:val="00B94840"/>
    <w:rsid w:val="00BA0B95"/>
    <w:rsid w:val="00BD492A"/>
    <w:rsid w:val="00BE1A10"/>
    <w:rsid w:val="00BF18CB"/>
    <w:rsid w:val="00BF78A1"/>
    <w:rsid w:val="00C07859"/>
    <w:rsid w:val="00C23C27"/>
    <w:rsid w:val="00C31A4C"/>
    <w:rsid w:val="00C43761"/>
    <w:rsid w:val="00C46B14"/>
    <w:rsid w:val="00C52ABF"/>
    <w:rsid w:val="00C53C5F"/>
    <w:rsid w:val="00C56263"/>
    <w:rsid w:val="00C64098"/>
    <w:rsid w:val="00C87F10"/>
    <w:rsid w:val="00C96903"/>
    <w:rsid w:val="00C96C33"/>
    <w:rsid w:val="00C96FFE"/>
    <w:rsid w:val="00CB59B6"/>
    <w:rsid w:val="00CC631C"/>
    <w:rsid w:val="00CC6371"/>
    <w:rsid w:val="00CF549F"/>
    <w:rsid w:val="00D009A7"/>
    <w:rsid w:val="00D11EF1"/>
    <w:rsid w:val="00D15245"/>
    <w:rsid w:val="00D544E4"/>
    <w:rsid w:val="00D55353"/>
    <w:rsid w:val="00D575D6"/>
    <w:rsid w:val="00D613E9"/>
    <w:rsid w:val="00D64B1F"/>
    <w:rsid w:val="00D75D1C"/>
    <w:rsid w:val="00D849D2"/>
    <w:rsid w:val="00DA3A43"/>
    <w:rsid w:val="00DA58D7"/>
    <w:rsid w:val="00DB4352"/>
    <w:rsid w:val="00DD0634"/>
    <w:rsid w:val="00DD08BA"/>
    <w:rsid w:val="00DD5C3C"/>
    <w:rsid w:val="00DD78FC"/>
    <w:rsid w:val="00DE1443"/>
    <w:rsid w:val="00DF0404"/>
    <w:rsid w:val="00DF0F56"/>
    <w:rsid w:val="00DF52B8"/>
    <w:rsid w:val="00DF5459"/>
    <w:rsid w:val="00E053D2"/>
    <w:rsid w:val="00E34688"/>
    <w:rsid w:val="00E56A02"/>
    <w:rsid w:val="00E67AFA"/>
    <w:rsid w:val="00E81248"/>
    <w:rsid w:val="00E816A7"/>
    <w:rsid w:val="00EA65FC"/>
    <w:rsid w:val="00EC03A0"/>
    <w:rsid w:val="00EC5466"/>
    <w:rsid w:val="00EC5930"/>
    <w:rsid w:val="00EE11BA"/>
    <w:rsid w:val="00EE52C5"/>
    <w:rsid w:val="00F03EB1"/>
    <w:rsid w:val="00F12B1C"/>
    <w:rsid w:val="00F140F1"/>
    <w:rsid w:val="00F261EE"/>
    <w:rsid w:val="00F34C22"/>
    <w:rsid w:val="00F36346"/>
    <w:rsid w:val="00F41480"/>
    <w:rsid w:val="00F6146F"/>
    <w:rsid w:val="00F7132E"/>
    <w:rsid w:val="00F8524B"/>
    <w:rsid w:val="00F865CF"/>
    <w:rsid w:val="00F93320"/>
    <w:rsid w:val="00FA3BE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"/>
    <w:basedOn w:val="Normal"/>
    <w:uiPriority w:val="99"/>
    <w:rsid w:val="00A528AE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70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448</Words>
  <Characters>2558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7</cp:revision>
  <cp:lastPrinted>2018-04-04T08:43:00Z</cp:lastPrinted>
  <dcterms:created xsi:type="dcterms:W3CDTF">2018-04-03T07:27:00Z</dcterms:created>
  <dcterms:modified xsi:type="dcterms:W3CDTF">2018-04-04T08:43:00Z</dcterms:modified>
</cp:coreProperties>
</file>