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D3B" w:rsidRDefault="00847D3B" w:rsidP="00930FC7">
      <w:pPr>
        <w:tabs>
          <w:tab w:val="center" w:pos="4677"/>
        </w:tabs>
        <w:jc w:val="center"/>
        <w:rPr>
          <w:b/>
          <w:bCs/>
          <w:sz w:val="36"/>
          <w:szCs w:val="36"/>
        </w:rPr>
      </w:pPr>
      <w:r w:rsidRPr="00DA66A6">
        <w:rPr>
          <w:b/>
          <w:bCs/>
          <w:sz w:val="36"/>
          <w:szCs w:val="36"/>
        </w:rPr>
        <w:t xml:space="preserve">Информационный бюллетень </w:t>
      </w:r>
    </w:p>
    <w:p w:rsidR="00847D3B" w:rsidRDefault="00847D3B" w:rsidP="00930FC7">
      <w:pPr>
        <w:tabs>
          <w:tab w:val="center" w:pos="4677"/>
        </w:tabs>
        <w:jc w:val="center"/>
        <w:rPr>
          <w:b/>
          <w:bCs/>
          <w:sz w:val="36"/>
          <w:szCs w:val="36"/>
        </w:rPr>
      </w:pPr>
      <w:r w:rsidRPr="00DA66A6">
        <w:rPr>
          <w:b/>
          <w:bCs/>
          <w:sz w:val="36"/>
          <w:szCs w:val="36"/>
        </w:rPr>
        <w:t xml:space="preserve">Аловского сельского поселения </w:t>
      </w:r>
    </w:p>
    <w:p w:rsidR="00847D3B" w:rsidRDefault="00847D3B" w:rsidP="00930FC7">
      <w:pPr>
        <w:tabs>
          <w:tab w:val="center" w:pos="4677"/>
        </w:tabs>
        <w:jc w:val="center"/>
        <w:rPr>
          <w:b/>
          <w:bCs/>
          <w:sz w:val="36"/>
          <w:szCs w:val="36"/>
        </w:rPr>
      </w:pPr>
      <w:r w:rsidRPr="00DA66A6">
        <w:rPr>
          <w:b/>
          <w:bCs/>
          <w:sz w:val="36"/>
          <w:szCs w:val="36"/>
        </w:rPr>
        <w:t xml:space="preserve">Атяшевского муниципального района </w:t>
      </w:r>
    </w:p>
    <w:p w:rsidR="00847D3B" w:rsidRPr="00DA66A6" w:rsidRDefault="00847D3B" w:rsidP="00930FC7">
      <w:pPr>
        <w:tabs>
          <w:tab w:val="center" w:pos="4677"/>
        </w:tabs>
        <w:jc w:val="center"/>
        <w:rPr>
          <w:b/>
          <w:bCs/>
          <w:sz w:val="36"/>
          <w:szCs w:val="36"/>
        </w:rPr>
      </w:pPr>
      <w:r w:rsidRPr="00DA66A6">
        <w:rPr>
          <w:b/>
          <w:bCs/>
          <w:sz w:val="36"/>
          <w:szCs w:val="36"/>
        </w:rPr>
        <w:t>Республики Мордовия</w:t>
      </w:r>
    </w:p>
    <w:tbl>
      <w:tblPr>
        <w:tblpPr w:leftFromText="180" w:rightFromText="180" w:vertAnchor="text" w:tblpX="269" w:tblpY="161"/>
        <w:tblW w:w="0" w:type="auto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/>
      </w:tblPr>
      <w:tblGrid>
        <w:gridCol w:w="9108"/>
      </w:tblGrid>
      <w:tr w:rsidR="00847D3B" w:rsidRPr="00DA66A6" w:rsidTr="00C273C5">
        <w:trPr>
          <w:trHeight w:val="620"/>
        </w:trPr>
        <w:tc>
          <w:tcPr>
            <w:tcW w:w="9108" w:type="dxa"/>
          </w:tcPr>
          <w:p w:rsidR="00847D3B" w:rsidRPr="00DA66A6" w:rsidRDefault="00847D3B" w:rsidP="00C273C5">
            <w:pPr>
              <w:jc w:val="center"/>
              <w:rPr>
                <w:b/>
                <w:bCs/>
                <w:sz w:val="36"/>
                <w:szCs w:val="36"/>
              </w:rPr>
            </w:pPr>
            <w:r w:rsidRPr="00DA66A6">
              <w:rPr>
                <w:b/>
                <w:bCs/>
                <w:sz w:val="36"/>
                <w:szCs w:val="36"/>
              </w:rPr>
              <w:t>Информационный бюллетень</w:t>
            </w:r>
          </w:p>
        </w:tc>
      </w:tr>
    </w:tbl>
    <w:p w:rsidR="00847D3B" w:rsidRPr="00683A9B" w:rsidRDefault="00847D3B" w:rsidP="00930FC7">
      <w:pPr>
        <w:jc w:val="center"/>
        <w:rPr>
          <w:b/>
          <w:bCs/>
          <w:sz w:val="28"/>
          <w:szCs w:val="28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8.2pt;width:484.5pt;height:45.25pt;z-index:251658240;mso-position-horizontal:center;mso-position-horizontal-relative:margin;mso-position-vertical-relative:text" stroked="f">
            <v:fill opacity="0" color2="black"/>
            <v:textbox style="mso-next-textbox:#_x0000_s1026" inset="0,0,0,0">
              <w:txbxContent>
                <w:p w:rsidR="00847D3B" w:rsidRDefault="00847D3B" w:rsidP="00930FC7"/>
              </w:txbxContent>
            </v:textbox>
            <w10:wrap type="square" side="largest" anchorx="margin"/>
          </v:shape>
        </w:pict>
      </w:r>
      <w:r w:rsidRPr="00683A9B">
        <w:rPr>
          <w:b/>
          <w:bCs/>
          <w:sz w:val="28"/>
          <w:szCs w:val="28"/>
        </w:rPr>
        <w:t xml:space="preserve">                                                                 </w:t>
      </w:r>
    </w:p>
    <w:p w:rsidR="00847D3B" w:rsidRPr="0021424D" w:rsidRDefault="00847D3B" w:rsidP="00930FC7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№ 20</w:t>
      </w:r>
      <w:r w:rsidRPr="0021424D">
        <w:rPr>
          <w:b/>
          <w:bCs/>
          <w:sz w:val="22"/>
          <w:szCs w:val="22"/>
        </w:rPr>
        <w:t xml:space="preserve">                                                                            </w:t>
      </w:r>
      <w:r>
        <w:rPr>
          <w:b/>
          <w:bCs/>
          <w:sz w:val="22"/>
          <w:szCs w:val="22"/>
        </w:rPr>
        <w:t xml:space="preserve">                                    от  07.05.2018 г.</w:t>
      </w:r>
    </w:p>
    <w:p w:rsidR="00847D3B" w:rsidRDefault="00847D3B" w:rsidP="00C50A04">
      <w:pPr>
        <w:autoSpaceDN w:val="0"/>
        <w:adjustRightInd w:val="0"/>
        <w:jc w:val="center"/>
        <w:rPr>
          <w:b/>
          <w:bCs/>
        </w:rPr>
      </w:pPr>
    </w:p>
    <w:p w:rsidR="00847D3B" w:rsidRPr="00B1603F" w:rsidRDefault="00847D3B" w:rsidP="00C50A04">
      <w:pPr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СОВЕТ</w:t>
      </w:r>
      <w:r w:rsidRPr="00B1603F">
        <w:rPr>
          <w:b/>
          <w:bCs/>
        </w:rPr>
        <w:t xml:space="preserve"> ДЕПУТАТОВ АЛОВСКОГО СЕЛЬСКОГО ПОСЕЛЕНИЯ</w:t>
      </w:r>
    </w:p>
    <w:p w:rsidR="00847D3B" w:rsidRDefault="00847D3B" w:rsidP="00C50A04">
      <w:pPr>
        <w:autoSpaceDN w:val="0"/>
        <w:adjustRightInd w:val="0"/>
        <w:jc w:val="center"/>
        <w:rPr>
          <w:b/>
          <w:bCs/>
        </w:rPr>
      </w:pPr>
      <w:r w:rsidRPr="00B1603F">
        <w:rPr>
          <w:b/>
          <w:bCs/>
        </w:rPr>
        <w:t>А</w:t>
      </w:r>
      <w:r>
        <w:rPr>
          <w:b/>
          <w:bCs/>
        </w:rPr>
        <w:t>ТЯШЕВСКОГО МУНИЦИПАЛЬНОГО РАЙОНА</w:t>
      </w:r>
    </w:p>
    <w:p w:rsidR="00847D3B" w:rsidRDefault="00847D3B" w:rsidP="00C50A04">
      <w:pPr>
        <w:jc w:val="center"/>
        <w:rPr>
          <w:b/>
          <w:bCs/>
        </w:rPr>
      </w:pPr>
      <w:r w:rsidRPr="004019D5">
        <w:t xml:space="preserve">                                                   </w:t>
      </w:r>
      <w:r>
        <w:t xml:space="preserve">                    </w:t>
      </w:r>
    </w:p>
    <w:p w:rsidR="00847D3B" w:rsidRDefault="00847D3B" w:rsidP="00C50A04">
      <w:pPr>
        <w:jc w:val="center"/>
        <w:rPr>
          <w:b/>
          <w:bCs/>
        </w:rPr>
      </w:pPr>
      <w:r>
        <w:rPr>
          <w:b/>
          <w:bCs/>
        </w:rPr>
        <w:t>РЕШЕНИЕ</w:t>
      </w:r>
    </w:p>
    <w:p w:rsidR="00847D3B" w:rsidRDefault="00847D3B" w:rsidP="00C50A04">
      <w:r>
        <w:t>от   7 мая    2018 г.                                                                                                 №  11</w:t>
      </w:r>
    </w:p>
    <w:p w:rsidR="00847D3B" w:rsidRDefault="00847D3B" w:rsidP="00C50A04">
      <w:r>
        <w:t xml:space="preserve">                                                                  с.Алово</w:t>
      </w:r>
    </w:p>
    <w:p w:rsidR="00847D3B" w:rsidRPr="00C50A04" w:rsidRDefault="00847D3B" w:rsidP="00BF6C86">
      <w:pPr>
        <w:jc w:val="center"/>
        <w:rPr>
          <w:b/>
          <w:bCs/>
        </w:rPr>
      </w:pPr>
      <w:r w:rsidRPr="00C50A04">
        <w:rPr>
          <w:b/>
          <w:bCs/>
        </w:rPr>
        <w:t xml:space="preserve">О внесении изменений в </w:t>
      </w:r>
      <w:r>
        <w:rPr>
          <w:b/>
          <w:bCs/>
        </w:rPr>
        <w:t xml:space="preserve">решение Совета депутатов </w:t>
      </w:r>
      <w:r w:rsidRPr="00C50A04">
        <w:rPr>
          <w:b/>
          <w:bCs/>
        </w:rPr>
        <w:t xml:space="preserve"> Аловского сельского поселения  Атяшевского муниципальног</w:t>
      </w:r>
      <w:r>
        <w:rPr>
          <w:b/>
          <w:bCs/>
        </w:rPr>
        <w:t>о района  от 27.12.2017 г. № 20 «О бюджете Аловского сельского поселения на 2018 год и плановый период 2019-2020 годов»</w:t>
      </w:r>
    </w:p>
    <w:p w:rsidR="00847D3B" w:rsidRPr="00C50A04" w:rsidRDefault="00847D3B" w:rsidP="00CB18E6"/>
    <w:p w:rsidR="00847D3B" w:rsidRPr="00C50A04" w:rsidRDefault="00847D3B" w:rsidP="00CB18E6">
      <w:pPr>
        <w:jc w:val="center"/>
        <w:rPr>
          <w:b/>
          <w:bCs/>
        </w:rPr>
      </w:pPr>
      <w:r w:rsidRPr="00C50A04">
        <w:rPr>
          <w:b/>
          <w:bCs/>
        </w:rPr>
        <w:t xml:space="preserve">Совет депутатов Аловского сельского поселения </w:t>
      </w:r>
    </w:p>
    <w:p w:rsidR="00847D3B" w:rsidRPr="00C50A04" w:rsidRDefault="00847D3B" w:rsidP="00CB18E6">
      <w:pPr>
        <w:jc w:val="center"/>
        <w:rPr>
          <w:b/>
          <w:bCs/>
        </w:rPr>
      </w:pPr>
      <w:r w:rsidRPr="00C50A04">
        <w:rPr>
          <w:b/>
          <w:bCs/>
        </w:rPr>
        <w:t>решил:</w:t>
      </w:r>
    </w:p>
    <w:p w:rsidR="00847D3B" w:rsidRPr="00C50A04" w:rsidRDefault="00847D3B" w:rsidP="00CB18E6">
      <w:pPr>
        <w:jc w:val="both"/>
      </w:pPr>
      <w:r w:rsidRPr="00C50A04">
        <w:t xml:space="preserve">    </w:t>
      </w:r>
    </w:p>
    <w:p w:rsidR="00847D3B" w:rsidRPr="00C50A04" w:rsidRDefault="00847D3B" w:rsidP="00CB18E6">
      <w:pPr>
        <w:jc w:val="both"/>
      </w:pPr>
      <w:r w:rsidRPr="00C50A04">
        <w:t xml:space="preserve">     Внести в решение Совета депутатов Аловского сельского поселения от 27.12.2017 года № 20 «О бюджете Аловского сельского поселения на 2018 год и плановый период 2019-2020 годов»</w:t>
      </w:r>
    </w:p>
    <w:p w:rsidR="00847D3B" w:rsidRPr="00C50A04" w:rsidRDefault="00847D3B" w:rsidP="00CB18E6">
      <w:pPr>
        <w:jc w:val="both"/>
      </w:pPr>
    </w:p>
    <w:p w:rsidR="00847D3B" w:rsidRPr="00C50A04" w:rsidRDefault="00847D3B" w:rsidP="00CB18E6">
      <w:pPr>
        <w:jc w:val="both"/>
      </w:pPr>
      <w:r w:rsidRPr="00C50A04">
        <w:t xml:space="preserve">1.Статью 1 изложить в следующей  редакции   </w:t>
      </w:r>
    </w:p>
    <w:p w:rsidR="00847D3B" w:rsidRPr="00C50A04" w:rsidRDefault="00847D3B" w:rsidP="00CB18E6">
      <w:pPr>
        <w:jc w:val="both"/>
      </w:pPr>
      <w:r w:rsidRPr="00C50A04">
        <w:t xml:space="preserve"> Утвердить бюджет Аловского сельского поселения на 2018 год по доходам в сумме  2708982 рублей и по расходам в сумме 2975685 рублей, с превышением расходов над доходами  в сумме 266703 рублей.</w:t>
      </w:r>
    </w:p>
    <w:p w:rsidR="00847D3B" w:rsidRPr="00C50A04" w:rsidRDefault="00847D3B" w:rsidP="00CB18E6">
      <w:pPr>
        <w:jc w:val="both"/>
      </w:pPr>
    </w:p>
    <w:p w:rsidR="00847D3B" w:rsidRPr="00C50A04" w:rsidRDefault="00847D3B" w:rsidP="00CB18E6">
      <w:pPr>
        <w:jc w:val="both"/>
      </w:pPr>
      <w:r w:rsidRPr="00C50A04">
        <w:t xml:space="preserve">2.Приложения 3,4 изложить в новой редакции </w:t>
      </w:r>
    </w:p>
    <w:p w:rsidR="00847D3B" w:rsidRPr="00C50A04" w:rsidRDefault="00847D3B" w:rsidP="00CB18E6">
      <w:pPr>
        <w:jc w:val="both"/>
      </w:pPr>
    </w:p>
    <w:p w:rsidR="00847D3B" w:rsidRPr="00C50A04" w:rsidRDefault="00847D3B" w:rsidP="00CB18E6">
      <w:pPr>
        <w:jc w:val="both"/>
      </w:pPr>
      <w:r w:rsidRPr="00C50A04">
        <w:t>3.Опубликовать настоящее решение в Информационном бюллетене Аловского сельского поселения.</w:t>
      </w:r>
    </w:p>
    <w:p w:rsidR="00847D3B" w:rsidRPr="00C50A04" w:rsidRDefault="00847D3B" w:rsidP="00CB18E6"/>
    <w:p w:rsidR="00847D3B" w:rsidRPr="00C50A04" w:rsidRDefault="00847D3B" w:rsidP="00CB18E6">
      <w:r w:rsidRPr="00C50A04">
        <w:t>Глава Аловского сельского поселения:                                      А.А.Сорокин</w:t>
      </w:r>
    </w:p>
    <w:p w:rsidR="00847D3B" w:rsidRPr="00C50A04" w:rsidRDefault="00847D3B" w:rsidP="00CB18E6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847D3B" w:rsidRPr="00C50A04" w:rsidRDefault="00847D3B"/>
    <w:p w:rsidR="00847D3B" w:rsidRPr="00A078A2" w:rsidRDefault="00847D3B" w:rsidP="00930FC7">
      <w:pPr>
        <w:tabs>
          <w:tab w:val="left" w:pos="2700"/>
        </w:tabs>
      </w:pPr>
      <w:r w:rsidRPr="00A078A2">
        <w:t>Тираж 10 экземпляров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847D3B" w:rsidRPr="00A078A2" w:rsidTr="00C273C5">
        <w:tc>
          <w:tcPr>
            <w:tcW w:w="9571" w:type="dxa"/>
          </w:tcPr>
          <w:p w:rsidR="00847D3B" w:rsidRPr="00A078A2" w:rsidRDefault="00847D3B" w:rsidP="00C273C5">
            <w:r w:rsidRPr="00A078A2">
              <w:t>Учредители: Совет депутатов Аловского сельского поселения</w:t>
            </w:r>
          </w:p>
        </w:tc>
      </w:tr>
      <w:tr w:rsidR="00847D3B" w:rsidRPr="00A078A2" w:rsidTr="00C273C5">
        <w:tc>
          <w:tcPr>
            <w:tcW w:w="9571" w:type="dxa"/>
          </w:tcPr>
          <w:p w:rsidR="00847D3B" w:rsidRPr="00A078A2" w:rsidRDefault="00847D3B" w:rsidP="00C273C5">
            <w:r w:rsidRPr="00A078A2">
              <w:t>Главный редактор: Глава Аловского сельского поселения  - Сорокин А.А.</w:t>
            </w:r>
          </w:p>
        </w:tc>
      </w:tr>
      <w:tr w:rsidR="00847D3B" w:rsidRPr="00A078A2" w:rsidTr="00C273C5">
        <w:tc>
          <w:tcPr>
            <w:tcW w:w="9571" w:type="dxa"/>
          </w:tcPr>
          <w:p w:rsidR="00847D3B" w:rsidRPr="00A078A2" w:rsidRDefault="00847D3B" w:rsidP="00C273C5">
            <w:r w:rsidRPr="00A078A2">
              <w:t>Адрес: 431823 РМ, Атяшевский район, с. Алово, ул. 25 лет Октября, д.6</w:t>
            </w:r>
          </w:p>
        </w:tc>
      </w:tr>
    </w:tbl>
    <w:p w:rsidR="00847D3B" w:rsidRPr="00C50A04" w:rsidRDefault="00847D3B"/>
    <w:p w:rsidR="00847D3B" w:rsidRPr="00C50A04" w:rsidRDefault="00847D3B"/>
    <w:sectPr w:rsidR="00847D3B" w:rsidRPr="00C50A04" w:rsidSect="00103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225C"/>
    <w:rsid w:val="00007DBE"/>
    <w:rsid w:val="000107A4"/>
    <w:rsid w:val="00012659"/>
    <w:rsid w:val="00021535"/>
    <w:rsid w:val="00027500"/>
    <w:rsid w:val="00073C47"/>
    <w:rsid w:val="0008268F"/>
    <w:rsid w:val="000829AE"/>
    <w:rsid w:val="00086887"/>
    <w:rsid w:val="000870F7"/>
    <w:rsid w:val="000A2ABC"/>
    <w:rsid w:val="000B15AE"/>
    <w:rsid w:val="000C7611"/>
    <w:rsid w:val="000E423D"/>
    <w:rsid w:val="000F7619"/>
    <w:rsid w:val="00101573"/>
    <w:rsid w:val="00103E68"/>
    <w:rsid w:val="001174DF"/>
    <w:rsid w:val="001176E1"/>
    <w:rsid w:val="0013664F"/>
    <w:rsid w:val="0014198F"/>
    <w:rsid w:val="00153050"/>
    <w:rsid w:val="001569CE"/>
    <w:rsid w:val="0016366F"/>
    <w:rsid w:val="0016533C"/>
    <w:rsid w:val="00165D62"/>
    <w:rsid w:val="00176206"/>
    <w:rsid w:val="00180AB7"/>
    <w:rsid w:val="00197458"/>
    <w:rsid w:val="001B53CD"/>
    <w:rsid w:val="0021424D"/>
    <w:rsid w:val="0022101E"/>
    <w:rsid w:val="00276C7A"/>
    <w:rsid w:val="00290CF7"/>
    <w:rsid w:val="002A55CC"/>
    <w:rsid w:val="002A5DB1"/>
    <w:rsid w:val="002A7567"/>
    <w:rsid w:val="002B03F7"/>
    <w:rsid w:val="0030222D"/>
    <w:rsid w:val="00325915"/>
    <w:rsid w:val="00335CC2"/>
    <w:rsid w:val="0035225C"/>
    <w:rsid w:val="00360BDB"/>
    <w:rsid w:val="00365151"/>
    <w:rsid w:val="003716A2"/>
    <w:rsid w:val="003731B1"/>
    <w:rsid w:val="003868A2"/>
    <w:rsid w:val="00391191"/>
    <w:rsid w:val="003B0B5F"/>
    <w:rsid w:val="003C0783"/>
    <w:rsid w:val="003C28FA"/>
    <w:rsid w:val="003D2DF1"/>
    <w:rsid w:val="003E00A5"/>
    <w:rsid w:val="003E31C5"/>
    <w:rsid w:val="003F2252"/>
    <w:rsid w:val="004019D5"/>
    <w:rsid w:val="00413D63"/>
    <w:rsid w:val="00423BAE"/>
    <w:rsid w:val="00423D2F"/>
    <w:rsid w:val="00446999"/>
    <w:rsid w:val="004539CC"/>
    <w:rsid w:val="00481DDF"/>
    <w:rsid w:val="00490D1A"/>
    <w:rsid w:val="004A420A"/>
    <w:rsid w:val="004A647D"/>
    <w:rsid w:val="004B7FF9"/>
    <w:rsid w:val="004C2D41"/>
    <w:rsid w:val="004C2DB3"/>
    <w:rsid w:val="004C732C"/>
    <w:rsid w:val="004D5E19"/>
    <w:rsid w:val="00504B28"/>
    <w:rsid w:val="005621B7"/>
    <w:rsid w:val="0058050E"/>
    <w:rsid w:val="00583878"/>
    <w:rsid w:val="00583FAD"/>
    <w:rsid w:val="005B30A9"/>
    <w:rsid w:val="005C0FC2"/>
    <w:rsid w:val="005C3653"/>
    <w:rsid w:val="005C6C87"/>
    <w:rsid w:val="005D0E2A"/>
    <w:rsid w:val="005D62B3"/>
    <w:rsid w:val="005E6516"/>
    <w:rsid w:val="005F014F"/>
    <w:rsid w:val="00637583"/>
    <w:rsid w:val="00640325"/>
    <w:rsid w:val="00661C2B"/>
    <w:rsid w:val="00665A2E"/>
    <w:rsid w:val="0068185B"/>
    <w:rsid w:val="00682C62"/>
    <w:rsid w:val="00683A9B"/>
    <w:rsid w:val="006938EC"/>
    <w:rsid w:val="00697956"/>
    <w:rsid w:val="006A5566"/>
    <w:rsid w:val="006C3FF1"/>
    <w:rsid w:val="006C5141"/>
    <w:rsid w:val="006E3310"/>
    <w:rsid w:val="006F3235"/>
    <w:rsid w:val="006F5771"/>
    <w:rsid w:val="007024B6"/>
    <w:rsid w:val="0071583B"/>
    <w:rsid w:val="00716202"/>
    <w:rsid w:val="00736F0A"/>
    <w:rsid w:val="00747B80"/>
    <w:rsid w:val="00767B6B"/>
    <w:rsid w:val="00770293"/>
    <w:rsid w:val="0077316C"/>
    <w:rsid w:val="00776DCE"/>
    <w:rsid w:val="0078539E"/>
    <w:rsid w:val="00790488"/>
    <w:rsid w:val="007965DE"/>
    <w:rsid w:val="007D44AE"/>
    <w:rsid w:val="007D620E"/>
    <w:rsid w:val="007D6400"/>
    <w:rsid w:val="007F3A48"/>
    <w:rsid w:val="00800970"/>
    <w:rsid w:val="0082757E"/>
    <w:rsid w:val="00847D3B"/>
    <w:rsid w:val="00875254"/>
    <w:rsid w:val="008A6F6A"/>
    <w:rsid w:val="008B19BB"/>
    <w:rsid w:val="008C0AF1"/>
    <w:rsid w:val="008C3AA6"/>
    <w:rsid w:val="008C63C2"/>
    <w:rsid w:val="008C7FC5"/>
    <w:rsid w:val="008D10E0"/>
    <w:rsid w:val="008E109F"/>
    <w:rsid w:val="00902604"/>
    <w:rsid w:val="00905D80"/>
    <w:rsid w:val="00910C0A"/>
    <w:rsid w:val="0091433A"/>
    <w:rsid w:val="00917BA9"/>
    <w:rsid w:val="00930FC7"/>
    <w:rsid w:val="009370DE"/>
    <w:rsid w:val="00954B6F"/>
    <w:rsid w:val="009B12E7"/>
    <w:rsid w:val="009C621D"/>
    <w:rsid w:val="009D1806"/>
    <w:rsid w:val="009D48BF"/>
    <w:rsid w:val="009F456F"/>
    <w:rsid w:val="00A017D5"/>
    <w:rsid w:val="00A078A2"/>
    <w:rsid w:val="00A122C8"/>
    <w:rsid w:val="00A222C2"/>
    <w:rsid w:val="00A30D80"/>
    <w:rsid w:val="00A30FB9"/>
    <w:rsid w:val="00A43D96"/>
    <w:rsid w:val="00A565DA"/>
    <w:rsid w:val="00A61ADB"/>
    <w:rsid w:val="00A629C5"/>
    <w:rsid w:val="00A63E2E"/>
    <w:rsid w:val="00A6525A"/>
    <w:rsid w:val="00A860EE"/>
    <w:rsid w:val="00A92B18"/>
    <w:rsid w:val="00AA3C66"/>
    <w:rsid w:val="00AA7046"/>
    <w:rsid w:val="00AB1552"/>
    <w:rsid w:val="00AB6160"/>
    <w:rsid w:val="00AC3907"/>
    <w:rsid w:val="00AC6EE5"/>
    <w:rsid w:val="00AD3FDF"/>
    <w:rsid w:val="00AE0BDA"/>
    <w:rsid w:val="00B016DD"/>
    <w:rsid w:val="00B06E6B"/>
    <w:rsid w:val="00B13009"/>
    <w:rsid w:val="00B14A60"/>
    <w:rsid w:val="00B1603F"/>
    <w:rsid w:val="00B3241C"/>
    <w:rsid w:val="00B404D4"/>
    <w:rsid w:val="00B40E19"/>
    <w:rsid w:val="00B60262"/>
    <w:rsid w:val="00B654CB"/>
    <w:rsid w:val="00B71ECB"/>
    <w:rsid w:val="00B84A8E"/>
    <w:rsid w:val="00B87832"/>
    <w:rsid w:val="00B94840"/>
    <w:rsid w:val="00BA0B95"/>
    <w:rsid w:val="00BD492A"/>
    <w:rsid w:val="00BE1A10"/>
    <w:rsid w:val="00BF18CB"/>
    <w:rsid w:val="00BF6C86"/>
    <w:rsid w:val="00BF78A1"/>
    <w:rsid w:val="00C07859"/>
    <w:rsid w:val="00C273C5"/>
    <w:rsid w:val="00C4080B"/>
    <w:rsid w:val="00C43761"/>
    <w:rsid w:val="00C46B14"/>
    <w:rsid w:val="00C50A04"/>
    <w:rsid w:val="00C524D7"/>
    <w:rsid w:val="00C52ABF"/>
    <w:rsid w:val="00C53C5F"/>
    <w:rsid w:val="00C56263"/>
    <w:rsid w:val="00C56685"/>
    <w:rsid w:val="00C64098"/>
    <w:rsid w:val="00C87F10"/>
    <w:rsid w:val="00C96FFE"/>
    <w:rsid w:val="00CB18E6"/>
    <w:rsid w:val="00CB59B6"/>
    <w:rsid w:val="00CC631C"/>
    <w:rsid w:val="00CC6371"/>
    <w:rsid w:val="00D006F0"/>
    <w:rsid w:val="00D11EF1"/>
    <w:rsid w:val="00D15245"/>
    <w:rsid w:val="00D34A09"/>
    <w:rsid w:val="00D51D18"/>
    <w:rsid w:val="00D544E4"/>
    <w:rsid w:val="00D575D6"/>
    <w:rsid w:val="00D613E9"/>
    <w:rsid w:val="00D64B1F"/>
    <w:rsid w:val="00D75D1C"/>
    <w:rsid w:val="00D849D2"/>
    <w:rsid w:val="00DA3A43"/>
    <w:rsid w:val="00DA58D7"/>
    <w:rsid w:val="00DA66A6"/>
    <w:rsid w:val="00DB4352"/>
    <w:rsid w:val="00DD5C3C"/>
    <w:rsid w:val="00DD78FC"/>
    <w:rsid w:val="00DE1443"/>
    <w:rsid w:val="00DF0404"/>
    <w:rsid w:val="00DF0F56"/>
    <w:rsid w:val="00DF52B8"/>
    <w:rsid w:val="00E053D2"/>
    <w:rsid w:val="00E12461"/>
    <w:rsid w:val="00E26638"/>
    <w:rsid w:val="00E34688"/>
    <w:rsid w:val="00E6385E"/>
    <w:rsid w:val="00E67AFA"/>
    <w:rsid w:val="00E81248"/>
    <w:rsid w:val="00E816A7"/>
    <w:rsid w:val="00EA65FC"/>
    <w:rsid w:val="00EB4C3D"/>
    <w:rsid w:val="00EC5930"/>
    <w:rsid w:val="00EE11BA"/>
    <w:rsid w:val="00EE52C5"/>
    <w:rsid w:val="00F03EB1"/>
    <w:rsid w:val="00F140F1"/>
    <w:rsid w:val="00F261EE"/>
    <w:rsid w:val="00F34C22"/>
    <w:rsid w:val="00F36346"/>
    <w:rsid w:val="00F41480"/>
    <w:rsid w:val="00F473C4"/>
    <w:rsid w:val="00F6146F"/>
    <w:rsid w:val="00F7132E"/>
    <w:rsid w:val="00F8524B"/>
    <w:rsid w:val="00F865CF"/>
    <w:rsid w:val="00F93320"/>
    <w:rsid w:val="00FC1A6C"/>
    <w:rsid w:val="00FC4008"/>
    <w:rsid w:val="00FC6A62"/>
    <w:rsid w:val="00FD42E2"/>
    <w:rsid w:val="00FD6CE3"/>
    <w:rsid w:val="00FF2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25C"/>
    <w:rPr>
      <w:rFonts w:ascii="Times New Roman" w:eastAsia="SimSun" w:hAnsi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35225C"/>
    <w:pPr>
      <w:ind w:firstLine="720"/>
      <w:jc w:val="both"/>
    </w:pPr>
    <w:rPr>
      <w:rFonts w:eastAsia="Times New Roman"/>
      <w:sz w:val="28"/>
      <w:szCs w:val="28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5225C"/>
    <w:rPr>
      <w:rFonts w:ascii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A629C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CB18E6"/>
    <w:pPr>
      <w:suppressAutoHyphens/>
      <w:autoSpaceDE w:val="0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CB18E6"/>
    <w:pPr>
      <w:widowControl w:val="0"/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">
    <w:name w:val="Знак Знак Знак Знак"/>
    <w:basedOn w:val="Normal"/>
    <w:next w:val="Normal"/>
    <w:uiPriority w:val="99"/>
    <w:semiHidden/>
    <w:rsid w:val="009B12E7"/>
    <w:pPr>
      <w:widowControl w:val="0"/>
      <w:adjustRightInd w:val="0"/>
      <w:spacing w:after="160" w:line="240" w:lineRule="exact"/>
      <w:jc w:val="both"/>
      <w:textAlignment w:val="baseline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684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125</TotalTime>
  <Pages>1</Pages>
  <Words>277</Words>
  <Characters>1581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subject/>
  <dc:creator>Бухгалтер</dc:creator>
  <cp:keywords/>
  <dc:description/>
  <cp:lastModifiedBy>1</cp:lastModifiedBy>
  <cp:revision>19</cp:revision>
  <cp:lastPrinted>2018-05-25T11:18:00Z</cp:lastPrinted>
  <dcterms:created xsi:type="dcterms:W3CDTF">2017-05-05T07:14:00Z</dcterms:created>
  <dcterms:modified xsi:type="dcterms:W3CDTF">2018-05-25T11:18:00Z</dcterms:modified>
</cp:coreProperties>
</file>