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E6" w:rsidRDefault="000D42E6" w:rsidP="00B52940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Информационный бюллетень </w:t>
      </w:r>
    </w:p>
    <w:p w:rsidR="000D42E6" w:rsidRDefault="000D42E6" w:rsidP="00B52940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Аловского сельского поселения </w:t>
      </w:r>
    </w:p>
    <w:p w:rsidR="000D42E6" w:rsidRDefault="000D42E6" w:rsidP="00B52940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Атяшевского муниципального района </w:t>
      </w:r>
    </w:p>
    <w:p w:rsidR="000D42E6" w:rsidRPr="00DA66A6" w:rsidRDefault="000D42E6" w:rsidP="00B52940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>Республики Мордовия</w:t>
      </w:r>
    </w:p>
    <w:tbl>
      <w:tblPr>
        <w:tblpPr w:leftFromText="180" w:rightFromText="180" w:vertAnchor="text" w:tblpX="269" w:tblpY="161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108"/>
      </w:tblGrid>
      <w:tr w:rsidR="000D42E6" w:rsidRPr="00DA66A6">
        <w:trPr>
          <w:trHeight w:val="620"/>
        </w:trPr>
        <w:tc>
          <w:tcPr>
            <w:tcW w:w="9108" w:type="dxa"/>
          </w:tcPr>
          <w:p w:rsidR="000D42E6" w:rsidRPr="00DA66A6" w:rsidRDefault="000D42E6" w:rsidP="00E177E7">
            <w:pPr>
              <w:jc w:val="center"/>
              <w:rPr>
                <w:b/>
                <w:bCs/>
                <w:sz w:val="36"/>
                <w:szCs w:val="36"/>
              </w:rPr>
            </w:pPr>
            <w:r w:rsidRPr="00DA66A6">
              <w:rPr>
                <w:b/>
                <w:bCs/>
                <w:sz w:val="36"/>
                <w:szCs w:val="36"/>
              </w:rPr>
              <w:t>Информационный бюллетень</w:t>
            </w:r>
          </w:p>
        </w:tc>
      </w:tr>
    </w:tbl>
    <w:p w:rsidR="000D42E6" w:rsidRPr="00683A9B" w:rsidRDefault="000D42E6" w:rsidP="00B52940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8.2pt;width:484.5pt;height:45.25pt;z-index:251658240;mso-position-horizontal:center;mso-position-horizontal-relative:margin;mso-position-vertical-relative:text" stroked="f">
            <v:fill opacity="0" color2="black"/>
            <v:textbox style="mso-next-textbox:#_x0000_s1026" inset="0,0,0,0">
              <w:txbxContent>
                <w:p w:rsidR="000D42E6" w:rsidRDefault="000D42E6" w:rsidP="00B52940"/>
              </w:txbxContent>
            </v:textbox>
            <w10:wrap type="square" side="largest" anchorx="margin"/>
          </v:shape>
        </w:pict>
      </w:r>
      <w:r w:rsidRPr="00683A9B">
        <w:rPr>
          <w:b/>
          <w:bCs/>
          <w:sz w:val="28"/>
          <w:szCs w:val="28"/>
        </w:rPr>
        <w:t xml:space="preserve">                                                                   </w:t>
      </w:r>
    </w:p>
    <w:p w:rsidR="000D42E6" w:rsidRPr="0021424D" w:rsidRDefault="000D42E6" w:rsidP="00B5294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№ 18</w:t>
      </w:r>
      <w:r w:rsidRPr="0021424D">
        <w:rPr>
          <w:b/>
          <w:bCs/>
          <w:sz w:val="22"/>
          <w:szCs w:val="22"/>
        </w:rPr>
        <w:t xml:space="preserve">                                                                             </w:t>
      </w:r>
      <w:r>
        <w:rPr>
          <w:b/>
          <w:bCs/>
          <w:sz w:val="22"/>
          <w:szCs w:val="22"/>
        </w:rPr>
        <w:t xml:space="preserve">                                    от  07.05.2018 г.</w:t>
      </w:r>
    </w:p>
    <w:p w:rsidR="000D42E6" w:rsidRPr="00B1603F" w:rsidRDefault="000D42E6" w:rsidP="00A528AE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0D42E6" w:rsidRDefault="000D42E6" w:rsidP="00A528AE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0D42E6" w:rsidRDefault="000D42E6" w:rsidP="00A528AE">
      <w:pPr>
        <w:jc w:val="center"/>
        <w:rPr>
          <w:b/>
          <w:bCs/>
        </w:rPr>
      </w:pPr>
      <w:r w:rsidRPr="004019D5">
        <w:t xml:space="preserve">                                                    </w:t>
      </w:r>
      <w:r>
        <w:t xml:space="preserve">                    </w:t>
      </w:r>
    </w:p>
    <w:p w:rsidR="000D42E6" w:rsidRDefault="000D42E6" w:rsidP="00A528AE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0D42E6" w:rsidRDefault="000D42E6" w:rsidP="00A528AE">
      <w:r>
        <w:t>от   7 мая    2018 г.                                                                                                 №  9</w:t>
      </w:r>
    </w:p>
    <w:p w:rsidR="000D42E6" w:rsidRDefault="000D42E6" w:rsidP="00A528AE">
      <w:r>
        <w:t xml:space="preserve">                                                                  с.Алово</w:t>
      </w:r>
    </w:p>
    <w:p w:rsidR="000D42E6" w:rsidRPr="00A528AE" w:rsidRDefault="000D42E6" w:rsidP="00FA3BE0">
      <w:pPr>
        <w:jc w:val="center"/>
      </w:pPr>
      <w:r w:rsidRPr="00A528AE">
        <w:rPr>
          <w:b/>
          <w:bCs/>
        </w:rPr>
        <w:t>Об исполнении   бюджета</w:t>
      </w:r>
    </w:p>
    <w:p w:rsidR="000D42E6" w:rsidRPr="00A528AE" w:rsidRDefault="000D42E6" w:rsidP="00FA3BE0">
      <w:pPr>
        <w:ind w:left="360"/>
        <w:jc w:val="center"/>
        <w:rPr>
          <w:b/>
          <w:bCs/>
        </w:rPr>
      </w:pPr>
      <w:r w:rsidRPr="00A528AE">
        <w:rPr>
          <w:b/>
          <w:bCs/>
        </w:rPr>
        <w:t xml:space="preserve">Аловского сельского поселения  </w:t>
      </w:r>
      <w:r>
        <w:rPr>
          <w:b/>
          <w:bCs/>
        </w:rPr>
        <w:t xml:space="preserve">за  </w:t>
      </w:r>
      <w:r w:rsidRPr="00A528AE">
        <w:rPr>
          <w:b/>
          <w:bCs/>
        </w:rPr>
        <w:t xml:space="preserve"> 2017  год.</w:t>
      </w:r>
    </w:p>
    <w:p w:rsidR="000D42E6" w:rsidRPr="00A528AE" w:rsidRDefault="000D42E6" w:rsidP="00FA3BE0">
      <w:pPr>
        <w:jc w:val="both"/>
        <w:rPr>
          <w:b/>
          <w:bCs/>
        </w:rPr>
      </w:pPr>
      <w:r w:rsidRPr="00A528AE">
        <w:rPr>
          <w:b/>
          <w:bCs/>
        </w:rPr>
        <w:t xml:space="preserve">  </w:t>
      </w:r>
    </w:p>
    <w:p w:rsidR="000D42E6" w:rsidRPr="00A528AE" w:rsidRDefault="000D42E6" w:rsidP="00FA3BE0">
      <w:pPr>
        <w:jc w:val="both"/>
      </w:pPr>
      <w:r w:rsidRPr="00A528AE">
        <w:t>На основании пункта 5 статьи  264.2 Бюджетного кодекса Российской Федерации</w:t>
      </w:r>
    </w:p>
    <w:p w:rsidR="000D42E6" w:rsidRPr="00A528AE" w:rsidRDefault="000D42E6" w:rsidP="00FA3BE0">
      <w:pPr>
        <w:ind w:firstLine="708"/>
        <w:jc w:val="center"/>
      </w:pPr>
      <w:r w:rsidRPr="00A528AE">
        <w:rPr>
          <w:b/>
          <w:bCs/>
        </w:rPr>
        <w:t>Совет депутатов</w:t>
      </w:r>
      <w:r w:rsidRPr="00A528AE">
        <w:t xml:space="preserve"> </w:t>
      </w:r>
      <w:r w:rsidRPr="00A528AE">
        <w:rPr>
          <w:b/>
          <w:bCs/>
        </w:rPr>
        <w:t>Аловского сельского поселения</w:t>
      </w:r>
    </w:p>
    <w:p w:rsidR="000D42E6" w:rsidRPr="00A528AE" w:rsidRDefault="000D42E6" w:rsidP="0035225C">
      <w:pPr>
        <w:ind w:left="360"/>
        <w:jc w:val="center"/>
        <w:rPr>
          <w:b/>
          <w:bCs/>
        </w:rPr>
      </w:pPr>
      <w:r w:rsidRPr="00A528AE">
        <w:rPr>
          <w:b/>
          <w:bCs/>
        </w:rPr>
        <w:t>р е ш и л :</w:t>
      </w:r>
    </w:p>
    <w:p w:rsidR="000D42E6" w:rsidRPr="00A528AE" w:rsidRDefault="000D42E6" w:rsidP="0035225C">
      <w:pPr>
        <w:ind w:left="360"/>
        <w:jc w:val="both"/>
        <w:rPr>
          <w:b/>
          <w:bCs/>
        </w:rPr>
      </w:pPr>
      <w:r w:rsidRPr="00A528AE">
        <w:t>1.Утвердить отчет об  исполнении   бюджета  Аловского сельского</w:t>
      </w:r>
      <w:r w:rsidRPr="00A528AE">
        <w:rPr>
          <w:b/>
          <w:bCs/>
        </w:rPr>
        <w:t xml:space="preserve"> </w:t>
      </w:r>
    </w:p>
    <w:p w:rsidR="000D42E6" w:rsidRPr="00A528AE" w:rsidRDefault="000D42E6" w:rsidP="0035225C">
      <w:pPr>
        <w:ind w:left="360"/>
        <w:jc w:val="both"/>
      </w:pPr>
      <w:r w:rsidRPr="00A528AE">
        <w:rPr>
          <w:b/>
          <w:bCs/>
        </w:rPr>
        <w:t xml:space="preserve">    </w:t>
      </w:r>
      <w:r w:rsidRPr="00A528AE">
        <w:t>поселения</w:t>
      </w:r>
      <w:r w:rsidRPr="00A528AE">
        <w:rPr>
          <w:b/>
          <w:bCs/>
        </w:rPr>
        <w:t xml:space="preserve">  </w:t>
      </w:r>
      <w:r>
        <w:t xml:space="preserve">за  </w:t>
      </w:r>
      <w:r w:rsidRPr="00A528AE">
        <w:t xml:space="preserve"> 2017  год:</w:t>
      </w:r>
    </w:p>
    <w:p w:rsidR="000D42E6" w:rsidRPr="00A528AE" w:rsidRDefault="000D42E6" w:rsidP="00267AB1">
      <w:r w:rsidRPr="00A528AE">
        <w:t xml:space="preserve">           по  доходам   в  сумме  5617,2 тыс.рубле</w:t>
      </w:r>
    </w:p>
    <w:p w:rsidR="000D42E6" w:rsidRPr="00A528AE" w:rsidRDefault="000D42E6" w:rsidP="00267AB1">
      <w:r w:rsidRPr="00A528AE">
        <w:t xml:space="preserve">           по расходам  в  сумме  3190,9 тыс.рублей;</w:t>
      </w:r>
    </w:p>
    <w:p w:rsidR="000D42E6" w:rsidRPr="00A528AE" w:rsidRDefault="000D42E6" w:rsidP="0035225C">
      <w:pPr>
        <w:jc w:val="center"/>
      </w:pPr>
    </w:p>
    <w:p w:rsidR="000D42E6" w:rsidRPr="00A528AE" w:rsidRDefault="000D42E6" w:rsidP="0035225C">
      <w:pPr>
        <w:jc w:val="both"/>
      </w:pPr>
      <w:r w:rsidRPr="00A528AE">
        <w:t xml:space="preserve">   2.Утвердить фактическое  поступление  доходов   бюджета  Аловского сельского</w:t>
      </w:r>
      <w:r w:rsidRPr="00A528AE">
        <w:rPr>
          <w:b/>
          <w:bCs/>
        </w:rPr>
        <w:t xml:space="preserve"> </w:t>
      </w:r>
      <w:r w:rsidRPr="00A528AE">
        <w:t>поселения</w:t>
      </w:r>
      <w:r w:rsidRPr="00A528AE">
        <w:rPr>
          <w:b/>
          <w:bCs/>
        </w:rPr>
        <w:t xml:space="preserve">  </w:t>
      </w:r>
      <w:r>
        <w:t xml:space="preserve">за </w:t>
      </w:r>
      <w:r w:rsidRPr="00A528AE">
        <w:t xml:space="preserve"> 2017 год по  кодам  классификации доходов бюджетов   согласно  приложению  1;</w:t>
      </w:r>
    </w:p>
    <w:p w:rsidR="000D42E6" w:rsidRPr="00A528AE" w:rsidRDefault="000D42E6" w:rsidP="0035225C">
      <w:pPr>
        <w:jc w:val="both"/>
      </w:pPr>
    </w:p>
    <w:p w:rsidR="000D42E6" w:rsidRPr="00A528AE" w:rsidRDefault="000D42E6" w:rsidP="00FA3BE0">
      <w:pPr>
        <w:jc w:val="both"/>
      </w:pPr>
      <w:r w:rsidRPr="00A528AE">
        <w:t xml:space="preserve"> 3.Утвердить распределение    расходов   бюджета  Аловского сельского поселения</w:t>
      </w:r>
      <w:r w:rsidRPr="00A528AE">
        <w:rPr>
          <w:b/>
          <w:bCs/>
        </w:rPr>
        <w:t xml:space="preserve">  </w:t>
      </w:r>
      <w:r>
        <w:t xml:space="preserve">за </w:t>
      </w:r>
      <w:r w:rsidRPr="00A528AE">
        <w:t xml:space="preserve"> 2017 год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0D42E6" w:rsidRPr="00A528AE" w:rsidRDefault="000D42E6" w:rsidP="0035225C">
      <w:pPr>
        <w:ind w:firstLine="708"/>
        <w:jc w:val="both"/>
      </w:pPr>
    </w:p>
    <w:p w:rsidR="000D42E6" w:rsidRPr="00A528AE" w:rsidRDefault="000D42E6" w:rsidP="0035225C">
      <w:pPr>
        <w:jc w:val="both"/>
      </w:pPr>
      <w:r w:rsidRPr="00A528AE"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Аловского </w:t>
      </w:r>
      <w:r>
        <w:t xml:space="preserve">сельского поселения за </w:t>
      </w:r>
      <w:r w:rsidRPr="00A528AE">
        <w:t xml:space="preserve"> 2017 года и о фактических затратах на их </w:t>
      </w:r>
      <w:r>
        <w:t xml:space="preserve">денежное содержание за </w:t>
      </w:r>
      <w:r w:rsidRPr="00A528AE">
        <w:t xml:space="preserve"> 2017 (приложение 3)</w:t>
      </w:r>
    </w:p>
    <w:p w:rsidR="000D42E6" w:rsidRPr="00A528AE" w:rsidRDefault="000D42E6" w:rsidP="0035225C">
      <w:pPr>
        <w:ind w:firstLine="708"/>
        <w:jc w:val="both"/>
      </w:pPr>
    </w:p>
    <w:p w:rsidR="000D42E6" w:rsidRDefault="000D42E6" w:rsidP="0035225C">
      <w:pPr>
        <w:jc w:val="both"/>
      </w:pPr>
      <w:r w:rsidRPr="00A528AE">
        <w:t>5.Опубликовать настоящее решение в Информационном бюллетене Аловского сельского поселения</w:t>
      </w:r>
    </w:p>
    <w:p w:rsidR="000D42E6" w:rsidRPr="00A528AE" w:rsidRDefault="000D42E6" w:rsidP="0035225C">
      <w:pPr>
        <w:jc w:val="both"/>
      </w:pPr>
    </w:p>
    <w:p w:rsidR="000D42E6" w:rsidRPr="00A078A2" w:rsidRDefault="000D42E6" w:rsidP="00B52940">
      <w:pPr>
        <w:tabs>
          <w:tab w:val="left" w:pos="2700"/>
        </w:tabs>
      </w:pPr>
      <w:r w:rsidRPr="00A078A2">
        <w:t>Тираж 10 экземпляров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0D42E6" w:rsidRPr="00A078A2">
        <w:tc>
          <w:tcPr>
            <w:tcW w:w="9571" w:type="dxa"/>
          </w:tcPr>
          <w:p w:rsidR="000D42E6" w:rsidRPr="00A078A2" w:rsidRDefault="000D42E6" w:rsidP="00E177E7">
            <w:r w:rsidRPr="00A078A2">
              <w:t>Учредители: Совет депутатов Аловского сельского поселения</w:t>
            </w:r>
          </w:p>
        </w:tc>
      </w:tr>
      <w:tr w:rsidR="000D42E6" w:rsidRPr="00A078A2">
        <w:tc>
          <w:tcPr>
            <w:tcW w:w="9571" w:type="dxa"/>
          </w:tcPr>
          <w:p w:rsidR="000D42E6" w:rsidRPr="00A078A2" w:rsidRDefault="000D42E6" w:rsidP="00E177E7">
            <w:r w:rsidRPr="00A078A2">
              <w:t>Главный редактор: Глава Аловского сельского поселения  - Сорокин А.А.</w:t>
            </w:r>
          </w:p>
        </w:tc>
      </w:tr>
      <w:tr w:rsidR="000D42E6" w:rsidRPr="00A078A2">
        <w:tc>
          <w:tcPr>
            <w:tcW w:w="9571" w:type="dxa"/>
          </w:tcPr>
          <w:p w:rsidR="000D42E6" w:rsidRPr="00A078A2" w:rsidRDefault="000D42E6" w:rsidP="00E177E7">
            <w:r w:rsidRPr="00A078A2">
              <w:t>Адрес: 431823 РМ, Атяшевский район, с. Алово, ул. 25 лет Октября, д.6</w:t>
            </w:r>
          </w:p>
        </w:tc>
      </w:tr>
    </w:tbl>
    <w:p w:rsidR="000D42E6" w:rsidRPr="00A078A2" w:rsidRDefault="000D42E6" w:rsidP="00796217">
      <w:pPr>
        <w:shd w:val="clear" w:color="auto" w:fill="FFFFFF"/>
        <w:ind w:firstLine="708"/>
        <w:jc w:val="both"/>
      </w:pPr>
    </w:p>
    <w:sectPr w:rsidR="000D42E6" w:rsidRPr="00A078A2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107A4"/>
    <w:rsid w:val="00012659"/>
    <w:rsid w:val="00021535"/>
    <w:rsid w:val="00027500"/>
    <w:rsid w:val="00044E2C"/>
    <w:rsid w:val="00073C47"/>
    <w:rsid w:val="0008268F"/>
    <w:rsid w:val="000829AE"/>
    <w:rsid w:val="00086887"/>
    <w:rsid w:val="000870F7"/>
    <w:rsid w:val="000A2ABC"/>
    <w:rsid w:val="000B15AE"/>
    <w:rsid w:val="000C7611"/>
    <w:rsid w:val="000D42E6"/>
    <w:rsid w:val="000E423D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4AE5"/>
    <w:rsid w:val="00165D62"/>
    <w:rsid w:val="00176206"/>
    <w:rsid w:val="00180AB7"/>
    <w:rsid w:val="00197458"/>
    <w:rsid w:val="001B53CD"/>
    <w:rsid w:val="001C25DA"/>
    <w:rsid w:val="001C2B93"/>
    <w:rsid w:val="001F654A"/>
    <w:rsid w:val="0021424D"/>
    <w:rsid w:val="0022101E"/>
    <w:rsid w:val="00267AB1"/>
    <w:rsid w:val="00276C7A"/>
    <w:rsid w:val="002A5DB1"/>
    <w:rsid w:val="002A7567"/>
    <w:rsid w:val="002B03F7"/>
    <w:rsid w:val="002C763C"/>
    <w:rsid w:val="002D3005"/>
    <w:rsid w:val="002F7C67"/>
    <w:rsid w:val="0030222D"/>
    <w:rsid w:val="00314D30"/>
    <w:rsid w:val="00325915"/>
    <w:rsid w:val="00335CC2"/>
    <w:rsid w:val="0035225C"/>
    <w:rsid w:val="00360BDB"/>
    <w:rsid w:val="00364238"/>
    <w:rsid w:val="00365151"/>
    <w:rsid w:val="003716A2"/>
    <w:rsid w:val="003731B1"/>
    <w:rsid w:val="003868A2"/>
    <w:rsid w:val="00391191"/>
    <w:rsid w:val="003B0B5F"/>
    <w:rsid w:val="003C0783"/>
    <w:rsid w:val="003D2DF1"/>
    <w:rsid w:val="003E00A5"/>
    <w:rsid w:val="003E1932"/>
    <w:rsid w:val="003F2252"/>
    <w:rsid w:val="004019D5"/>
    <w:rsid w:val="00413D63"/>
    <w:rsid w:val="00423BAE"/>
    <w:rsid w:val="00423D2F"/>
    <w:rsid w:val="00446999"/>
    <w:rsid w:val="004539CC"/>
    <w:rsid w:val="00460D98"/>
    <w:rsid w:val="00481DDF"/>
    <w:rsid w:val="00490D1A"/>
    <w:rsid w:val="004A420A"/>
    <w:rsid w:val="004B7FF9"/>
    <w:rsid w:val="004C2D41"/>
    <w:rsid w:val="004C2DB3"/>
    <w:rsid w:val="004C732C"/>
    <w:rsid w:val="004D5E19"/>
    <w:rsid w:val="004F4815"/>
    <w:rsid w:val="00504B28"/>
    <w:rsid w:val="00545B29"/>
    <w:rsid w:val="0057355A"/>
    <w:rsid w:val="0058050E"/>
    <w:rsid w:val="00583FAD"/>
    <w:rsid w:val="005B30A9"/>
    <w:rsid w:val="005C0FC2"/>
    <w:rsid w:val="005C3653"/>
    <w:rsid w:val="005C6C87"/>
    <w:rsid w:val="005D0E2A"/>
    <w:rsid w:val="005D62B3"/>
    <w:rsid w:val="005E6516"/>
    <w:rsid w:val="00637583"/>
    <w:rsid w:val="00640325"/>
    <w:rsid w:val="00661C2B"/>
    <w:rsid w:val="0068185B"/>
    <w:rsid w:val="00682C62"/>
    <w:rsid w:val="00683A9B"/>
    <w:rsid w:val="0068724E"/>
    <w:rsid w:val="00692A6F"/>
    <w:rsid w:val="006938EC"/>
    <w:rsid w:val="00697956"/>
    <w:rsid w:val="006C5141"/>
    <w:rsid w:val="006E3310"/>
    <w:rsid w:val="006F3235"/>
    <w:rsid w:val="007024B6"/>
    <w:rsid w:val="0071583B"/>
    <w:rsid w:val="00716202"/>
    <w:rsid w:val="00721F15"/>
    <w:rsid w:val="00736F0A"/>
    <w:rsid w:val="00742FB5"/>
    <w:rsid w:val="007455B1"/>
    <w:rsid w:val="00767B6B"/>
    <w:rsid w:val="00770293"/>
    <w:rsid w:val="00771D12"/>
    <w:rsid w:val="0077316C"/>
    <w:rsid w:val="00776DCE"/>
    <w:rsid w:val="0078539E"/>
    <w:rsid w:val="00790488"/>
    <w:rsid w:val="00796217"/>
    <w:rsid w:val="007965DE"/>
    <w:rsid w:val="007A3F37"/>
    <w:rsid w:val="007D44AE"/>
    <w:rsid w:val="007D620E"/>
    <w:rsid w:val="007D6400"/>
    <w:rsid w:val="00804EB5"/>
    <w:rsid w:val="0082757E"/>
    <w:rsid w:val="00875254"/>
    <w:rsid w:val="008B19BB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856D9"/>
    <w:rsid w:val="00992F41"/>
    <w:rsid w:val="009C621D"/>
    <w:rsid w:val="009D1806"/>
    <w:rsid w:val="009D48BF"/>
    <w:rsid w:val="009F456F"/>
    <w:rsid w:val="00A017D5"/>
    <w:rsid w:val="00A01F2F"/>
    <w:rsid w:val="00A078A2"/>
    <w:rsid w:val="00A122C8"/>
    <w:rsid w:val="00A222C2"/>
    <w:rsid w:val="00A43D96"/>
    <w:rsid w:val="00A528AE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E0BDA"/>
    <w:rsid w:val="00B06E6B"/>
    <w:rsid w:val="00B13009"/>
    <w:rsid w:val="00B1603F"/>
    <w:rsid w:val="00B3241C"/>
    <w:rsid w:val="00B36C09"/>
    <w:rsid w:val="00B404D4"/>
    <w:rsid w:val="00B40E19"/>
    <w:rsid w:val="00B4660B"/>
    <w:rsid w:val="00B52940"/>
    <w:rsid w:val="00B533B4"/>
    <w:rsid w:val="00B60262"/>
    <w:rsid w:val="00B654CB"/>
    <w:rsid w:val="00B84A8E"/>
    <w:rsid w:val="00B94840"/>
    <w:rsid w:val="00BA0B95"/>
    <w:rsid w:val="00BD492A"/>
    <w:rsid w:val="00BE1A10"/>
    <w:rsid w:val="00BF18C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57D6E"/>
    <w:rsid w:val="00C64098"/>
    <w:rsid w:val="00C87F10"/>
    <w:rsid w:val="00C96C33"/>
    <w:rsid w:val="00C96FFE"/>
    <w:rsid w:val="00CB59B6"/>
    <w:rsid w:val="00CC631C"/>
    <w:rsid w:val="00CC6371"/>
    <w:rsid w:val="00CF549F"/>
    <w:rsid w:val="00D009A7"/>
    <w:rsid w:val="00D11EF1"/>
    <w:rsid w:val="00D15245"/>
    <w:rsid w:val="00D338AD"/>
    <w:rsid w:val="00D544E4"/>
    <w:rsid w:val="00D55353"/>
    <w:rsid w:val="00D575D6"/>
    <w:rsid w:val="00D613E9"/>
    <w:rsid w:val="00D64B1F"/>
    <w:rsid w:val="00D75D1C"/>
    <w:rsid w:val="00D849D2"/>
    <w:rsid w:val="00DA3A43"/>
    <w:rsid w:val="00DA58D7"/>
    <w:rsid w:val="00DA66A6"/>
    <w:rsid w:val="00DB4352"/>
    <w:rsid w:val="00DD0634"/>
    <w:rsid w:val="00DD08BA"/>
    <w:rsid w:val="00DD5C3C"/>
    <w:rsid w:val="00DD78FC"/>
    <w:rsid w:val="00DE1443"/>
    <w:rsid w:val="00DF0404"/>
    <w:rsid w:val="00DF0F56"/>
    <w:rsid w:val="00DF52B8"/>
    <w:rsid w:val="00DF5459"/>
    <w:rsid w:val="00E03C2E"/>
    <w:rsid w:val="00E053D2"/>
    <w:rsid w:val="00E177E7"/>
    <w:rsid w:val="00E34688"/>
    <w:rsid w:val="00E56A02"/>
    <w:rsid w:val="00E60369"/>
    <w:rsid w:val="00E62783"/>
    <w:rsid w:val="00E67AFA"/>
    <w:rsid w:val="00E81248"/>
    <w:rsid w:val="00E816A7"/>
    <w:rsid w:val="00EA65FC"/>
    <w:rsid w:val="00EC03A0"/>
    <w:rsid w:val="00EC5466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6146F"/>
    <w:rsid w:val="00F7132E"/>
    <w:rsid w:val="00F8524B"/>
    <w:rsid w:val="00F865CF"/>
    <w:rsid w:val="00F93320"/>
    <w:rsid w:val="00FA3BE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A528AE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0">
    <w:name w:val="Знак Знак Знак Знак"/>
    <w:basedOn w:val="Normal"/>
    <w:uiPriority w:val="99"/>
    <w:rsid w:val="00B52940"/>
    <w:pPr>
      <w:spacing w:after="160" w:line="240" w:lineRule="exact"/>
    </w:pPr>
    <w:rPr>
      <w:rFonts w:ascii="Verdana" w:eastAsia="Calibri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312</Words>
  <Characters>1785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10</cp:revision>
  <cp:lastPrinted>2018-05-25T11:41:00Z</cp:lastPrinted>
  <dcterms:created xsi:type="dcterms:W3CDTF">2018-04-03T07:27:00Z</dcterms:created>
  <dcterms:modified xsi:type="dcterms:W3CDTF">2018-05-25T11:44:00Z</dcterms:modified>
</cp:coreProperties>
</file>