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1AB" w:rsidRPr="00B75152" w:rsidRDefault="00BE31AB" w:rsidP="000E4A27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Информационный бюллетень </w:t>
      </w:r>
    </w:p>
    <w:p w:rsidR="00BE31AB" w:rsidRPr="00B75152" w:rsidRDefault="00BE31AB" w:rsidP="000E4A27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Аловского сельского поселения </w:t>
      </w:r>
    </w:p>
    <w:p w:rsidR="00BE31AB" w:rsidRPr="00B75152" w:rsidRDefault="00BE31AB" w:rsidP="000E4A27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 xml:space="preserve">Атяшевского муниципального района </w:t>
      </w:r>
    </w:p>
    <w:p w:rsidR="00BE31AB" w:rsidRPr="00B75152" w:rsidRDefault="00BE31AB" w:rsidP="000E4A27">
      <w:pPr>
        <w:tabs>
          <w:tab w:val="center" w:pos="4677"/>
        </w:tabs>
        <w:jc w:val="center"/>
        <w:rPr>
          <w:b/>
          <w:bCs/>
          <w:sz w:val="32"/>
          <w:szCs w:val="32"/>
        </w:rPr>
      </w:pPr>
      <w:r w:rsidRPr="00B75152">
        <w:rPr>
          <w:b/>
          <w:bCs/>
          <w:sz w:val="32"/>
          <w:szCs w:val="32"/>
        </w:rPr>
        <w:t>Республики Мордовия</w:t>
      </w:r>
    </w:p>
    <w:tbl>
      <w:tblPr>
        <w:tblpPr w:leftFromText="180" w:rightFromText="180" w:vertAnchor="text" w:tblpX="269" w:tblpY="161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108"/>
      </w:tblGrid>
      <w:tr w:rsidR="00BE31AB" w:rsidRPr="00B75152" w:rsidTr="00B23CD4">
        <w:trPr>
          <w:trHeight w:val="620"/>
        </w:trPr>
        <w:tc>
          <w:tcPr>
            <w:tcW w:w="9108" w:type="dxa"/>
          </w:tcPr>
          <w:p w:rsidR="00BE31AB" w:rsidRPr="00B75152" w:rsidRDefault="00BE31AB" w:rsidP="00B23CD4">
            <w:pPr>
              <w:jc w:val="center"/>
              <w:rPr>
                <w:b/>
                <w:bCs/>
                <w:sz w:val="32"/>
                <w:szCs w:val="32"/>
              </w:rPr>
            </w:pPr>
            <w:r w:rsidRPr="00B75152">
              <w:rPr>
                <w:b/>
                <w:bCs/>
                <w:sz w:val="32"/>
                <w:szCs w:val="32"/>
              </w:rPr>
              <w:t>Информационный бюллетень</w:t>
            </w:r>
          </w:p>
        </w:tc>
      </w:tr>
    </w:tbl>
    <w:p w:rsidR="00BE31AB" w:rsidRPr="00E31A1C" w:rsidRDefault="00BE31AB" w:rsidP="000E4A27">
      <w:pPr>
        <w:rPr>
          <w:b/>
          <w:bCs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8.2pt;width:484.5pt;height:45.25pt;z-index:251658240;mso-position-horizontal:center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BE31AB" w:rsidRDefault="00BE31AB" w:rsidP="000E4A27"/>
              </w:txbxContent>
            </v:textbox>
            <w10:wrap type="square" side="largest" anchorx="margin"/>
          </v:shape>
        </w:pict>
      </w:r>
      <w:r w:rsidRPr="00E31A1C">
        <w:rPr>
          <w:b/>
          <w:bCs/>
        </w:rPr>
        <w:t xml:space="preserve">  </w:t>
      </w:r>
      <w:r>
        <w:rPr>
          <w:b/>
          <w:bCs/>
        </w:rPr>
        <w:t xml:space="preserve">№ 37                   </w:t>
      </w:r>
      <w:r w:rsidRPr="00E31A1C">
        <w:rPr>
          <w:b/>
          <w:bCs/>
        </w:rPr>
        <w:t xml:space="preserve">                                                                   </w:t>
      </w:r>
      <w:r>
        <w:rPr>
          <w:b/>
          <w:bCs/>
        </w:rPr>
        <w:t xml:space="preserve">                             от  27.07.</w:t>
      </w:r>
      <w:r w:rsidRPr="00E31A1C">
        <w:rPr>
          <w:b/>
          <w:bCs/>
        </w:rPr>
        <w:t>2018 г.</w:t>
      </w:r>
    </w:p>
    <w:p w:rsidR="00BE31AB" w:rsidRDefault="00BE31AB" w:rsidP="000E4A27">
      <w:pPr>
        <w:autoSpaceDN w:val="0"/>
        <w:adjustRightInd w:val="0"/>
        <w:jc w:val="center"/>
        <w:rPr>
          <w:b/>
          <w:bCs/>
        </w:rPr>
      </w:pPr>
    </w:p>
    <w:p w:rsidR="00BE31AB" w:rsidRPr="00B1603F" w:rsidRDefault="00BE31AB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BE31AB" w:rsidRDefault="00BE31AB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BE31AB" w:rsidRDefault="00BE31AB" w:rsidP="00C50A04">
      <w:pPr>
        <w:jc w:val="center"/>
        <w:rPr>
          <w:b/>
          <w:bCs/>
        </w:rPr>
      </w:pPr>
      <w:r w:rsidRPr="004019D5">
        <w:t xml:space="preserve">                                                    </w:t>
      </w:r>
      <w:r>
        <w:t xml:space="preserve">                    </w:t>
      </w:r>
    </w:p>
    <w:p w:rsidR="00BE31AB" w:rsidRDefault="00BE31AB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BE31AB" w:rsidRDefault="00BE31AB" w:rsidP="00C50A04">
      <w:pPr>
        <w:autoSpaceDN w:val="0"/>
        <w:adjustRightInd w:val="0"/>
        <w:jc w:val="center"/>
        <w:rPr>
          <w:b/>
          <w:bCs/>
        </w:rPr>
      </w:pPr>
    </w:p>
    <w:p w:rsidR="00BE31AB" w:rsidRDefault="00BE31AB" w:rsidP="00C50A04">
      <w:r>
        <w:t>от   27 июля    2018 г.                                                                                                 №  16</w:t>
      </w:r>
    </w:p>
    <w:p w:rsidR="00BE31AB" w:rsidRDefault="00BE31AB" w:rsidP="00C50A04"/>
    <w:p w:rsidR="00BE31AB" w:rsidRDefault="00BE31AB" w:rsidP="00C50A04">
      <w:r>
        <w:t xml:space="preserve">                                                                  с.Алово</w:t>
      </w:r>
    </w:p>
    <w:p w:rsidR="00BE31AB" w:rsidRPr="00C50A04" w:rsidRDefault="00BE31AB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27.12.2017 г. № 20 «О бюджете Аловского сельского поселения на 2018 год и плановый период 2019-2020 годов»</w:t>
      </w:r>
    </w:p>
    <w:p w:rsidR="00BE31AB" w:rsidRPr="00C50A04" w:rsidRDefault="00BE31AB" w:rsidP="00CB18E6"/>
    <w:p w:rsidR="00BE31AB" w:rsidRPr="00C50A04" w:rsidRDefault="00BE31AB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BE31AB" w:rsidRPr="00C50A04" w:rsidRDefault="00BE31AB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BE31AB" w:rsidRPr="00C50A04" w:rsidRDefault="00BE31AB" w:rsidP="00CB18E6">
      <w:pPr>
        <w:jc w:val="both"/>
      </w:pPr>
      <w:r w:rsidRPr="00C50A04">
        <w:t xml:space="preserve">    </w:t>
      </w:r>
    </w:p>
    <w:p w:rsidR="00BE31AB" w:rsidRPr="00C50A04" w:rsidRDefault="00BE31AB" w:rsidP="00CB18E6">
      <w:pPr>
        <w:jc w:val="both"/>
      </w:pPr>
      <w:r w:rsidRPr="00C50A04">
        <w:t xml:space="preserve">     Внести в решение Совета депутатов Аловского сельского поселения от 27.12.2017 года № 20 «О бюджете Аловского сельского поселения на 2018 год и плановый период 2019-2020 годов»</w:t>
      </w:r>
      <w:r>
        <w:t xml:space="preserve"> следующие изменения:</w:t>
      </w:r>
    </w:p>
    <w:p w:rsidR="00BE31AB" w:rsidRPr="00C50A04" w:rsidRDefault="00BE31AB" w:rsidP="00CB18E6">
      <w:pPr>
        <w:jc w:val="both"/>
      </w:pPr>
    </w:p>
    <w:p w:rsidR="00BE31AB" w:rsidRPr="00C50A04" w:rsidRDefault="00BE31AB" w:rsidP="00CB18E6">
      <w:pPr>
        <w:jc w:val="both"/>
      </w:pPr>
      <w:r w:rsidRPr="00C50A04">
        <w:t xml:space="preserve">1.Статью 1 изложить в следующей  редакции   </w:t>
      </w:r>
    </w:p>
    <w:p w:rsidR="00BE31AB" w:rsidRPr="00C50A04" w:rsidRDefault="00BE31AB" w:rsidP="00CB18E6">
      <w:pPr>
        <w:jc w:val="both"/>
      </w:pPr>
      <w:r w:rsidRPr="00C50A04">
        <w:t xml:space="preserve"> Утвердить бюджет Аловского сельского поселения на 2018 год по доходам в сумме  </w:t>
      </w:r>
      <w:r>
        <w:t>2713,8 тысяч рублей и по расходам в сумме 3367,8</w:t>
      </w:r>
      <w:r w:rsidRPr="00C50A04">
        <w:t xml:space="preserve"> </w:t>
      </w:r>
      <w:r>
        <w:t xml:space="preserve">тысяч </w:t>
      </w:r>
      <w:r w:rsidRPr="00C50A04">
        <w:t xml:space="preserve">рублей, с превышением расходов над доходами  в сумме </w:t>
      </w:r>
      <w:r>
        <w:t>654,0 тысяч</w:t>
      </w:r>
      <w:r w:rsidRPr="00C50A04">
        <w:t xml:space="preserve"> рублей.</w:t>
      </w:r>
    </w:p>
    <w:p w:rsidR="00BE31AB" w:rsidRPr="00C50A04" w:rsidRDefault="00BE31AB" w:rsidP="00CB18E6">
      <w:pPr>
        <w:jc w:val="both"/>
      </w:pPr>
    </w:p>
    <w:p w:rsidR="00BE31AB" w:rsidRPr="00C50A04" w:rsidRDefault="00BE31AB" w:rsidP="00CB18E6">
      <w:pPr>
        <w:jc w:val="both"/>
      </w:pPr>
      <w:r w:rsidRPr="00C50A04">
        <w:t>2.Приложения 3,4</w:t>
      </w:r>
      <w:r>
        <w:t>,6,8</w:t>
      </w:r>
      <w:r w:rsidRPr="00C50A04">
        <w:t xml:space="preserve"> изложить в новой редакции </w:t>
      </w:r>
    </w:p>
    <w:p w:rsidR="00BE31AB" w:rsidRPr="00C50A04" w:rsidRDefault="00BE31AB" w:rsidP="00CB18E6">
      <w:pPr>
        <w:jc w:val="both"/>
      </w:pPr>
    </w:p>
    <w:p w:rsidR="00BE31AB" w:rsidRPr="00C50A04" w:rsidRDefault="00BE31AB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BE31AB" w:rsidRDefault="00BE31AB" w:rsidP="006920C1">
      <w:r>
        <w:t xml:space="preserve">Заместитель Председателя Совета депутатов </w:t>
      </w:r>
    </w:p>
    <w:p w:rsidR="00BE31AB" w:rsidRDefault="00BE31AB" w:rsidP="006920C1">
      <w:r>
        <w:t xml:space="preserve">Аловского сельского поселения </w:t>
      </w:r>
    </w:p>
    <w:p w:rsidR="00BE31AB" w:rsidRDefault="00BE31AB" w:rsidP="006920C1">
      <w:pPr>
        <w:rPr>
          <w:b/>
          <w:bCs/>
        </w:rPr>
      </w:pPr>
      <w:r>
        <w:t xml:space="preserve">по работе в Совете депутатов:                                                        Н.В.Козлов </w:t>
      </w:r>
    </w:p>
    <w:p w:rsidR="00BE31AB" w:rsidRDefault="00BE31AB" w:rsidP="006920C1">
      <w:pPr>
        <w:jc w:val="both"/>
      </w:pPr>
    </w:p>
    <w:p w:rsidR="00BE31AB" w:rsidRPr="00C50A04" w:rsidRDefault="00BE31AB" w:rsidP="00CB18E6"/>
    <w:p w:rsidR="00BE31AB" w:rsidRPr="00C50A04" w:rsidRDefault="00BE31AB" w:rsidP="00CB18E6"/>
    <w:p w:rsidR="00BE31AB" w:rsidRDefault="00BE31AB" w:rsidP="000E4A27">
      <w:pPr>
        <w:tabs>
          <w:tab w:val="left" w:pos="2700"/>
        </w:tabs>
      </w:pPr>
      <w:r w:rsidRPr="009A71E8">
        <w:t>Тираж 10 экземпляров</w:t>
      </w:r>
    </w:p>
    <w:p w:rsidR="00BE31AB" w:rsidRPr="009A71E8" w:rsidRDefault="00BE31AB" w:rsidP="000E4A27">
      <w:pPr>
        <w:tabs>
          <w:tab w:val="left" w:pos="2700"/>
        </w:tabs>
      </w:pPr>
    </w:p>
    <w:tbl>
      <w:tblPr>
        <w:tblpPr w:leftFromText="180" w:rightFromText="180" w:vertAnchor="text" w:horzAnchor="page" w:tblpX="1825" w:tblpY="14"/>
        <w:tblW w:w="10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03"/>
      </w:tblGrid>
      <w:tr w:rsidR="00BE31AB" w:rsidRPr="009A71E8" w:rsidTr="00B23CD4">
        <w:tc>
          <w:tcPr>
            <w:tcW w:w="10003" w:type="dxa"/>
          </w:tcPr>
          <w:p w:rsidR="00BE31AB" w:rsidRPr="009A71E8" w:rsidRDefault="00BE31AB" w:rsidP="00B23CD4">
            <w:r w:rsidRPr="009A71E8">
              <w:t>Учредители: Совет депутатов Аловского сельского поселения</w:t>
            </w:r>
          </w:p>
        </w:tc>
      </w:tr>
      <w:tr w:rsidR="00BE31AB" w:rsidRPr="009A71E8" w:rsidTr="00B23CD4">
        <w:tc>
          <w:tcPr>
            <w:tcW w:w="10003" w:type="dxa"/>
          </w:tcPr>
          <w:p w:rsidR="00BE31AB" w:rsidRPr="009A71E8" w:rsidRDefault="00BE31AB" w:rsidP="00B23CD4">
            <w:r w:rsidRPr="009A71E8">
              <w:t>Главный редактор: Глава Аловского сельского поселения  - Сорокин А.А.</w:t>
            </w:r>
          </w:p>
        </w:tc>
      </w:tr>
      <w:tr w:rsidR="00BE31AB" w:rsidRPr="009A71E8" w:rsidTr="00B23CD4">
        <w:tc>
          <w:tcPr>
            <w:tcW w:w="10003" w:type="dxa"/>
          </w:tcPr>
          <w:p w:rsidR="00BE31AB" w:rsidRPr="009A71E8" w:rsidRDefault="00BE31AB" w:rsidP="00B23CD4">
            <w:r w:rsidRPr="009A71E8">
              <w:t>Адрес: 431823 РМ, Атяшевский район, с. Алово, ул. 25 лет Октября, д.6</w:t>
            </w:r>
          </w:p>
        </w:tc>
      </w:tr>
    </w:tbl>
    <w:p w:rsidR="00BE31AB" w:rsidRPr="00C50A04" w:rsidRDefault="00BE31AB" w:rsidP="00CB18E6"/>
    <w:p w:rsidR="00BE31AB" w:rsidRPr="00C50A04" w:rsidRDefault="00BE31AB"/>
    <w:sectPr w:rsidR="00BE31AB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319FF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E4A27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2101E"/>
    <w:rsid w:val="00276C7A"/>
    <w:rsid w:val="00290CF7"/>
    <w:rsid w:val="002A55CC"/>
    <w:rsid w:val="002A5DB1"/>
    <w:rsid w:val="002A7567"/>
    <w:rsid w:val="002B03F7"/>
    <w:rsid w:val="0030222D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90D1A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B30A9"/>
    <w:rsid w:val="005C0FC2"/>
    <w:rsid w:val="005C3653"/>
    <w:rsid w:val="005C6C87"/>
    <w:rsid w:val="005D0E2A"/>
    <w:rsid w:val="005D62B3"/>
    <w:rsid w:val="005E6516"/>
    <w:rsid w:val="005F014F"/>
    <w:rsid w:val="00637583"/>
    <w:rsid w:val="00640325"/>
    <w:rsid w:val="00661C2B"/>
    <w:rsid w:val="00665A2E"/>
    <w:rsid w:val="0068185B"/>
    <w:rsid w:val="00682C62"/>
    <w:rsid w:val="006920C1"/>
    <w:rsid w:val="006938EC"/>
    <w:rsid w:val="00697956"/>
    <w:rsid w:val="006A5566"/>
    <w:rsid w:val="006B13D5"/>
    <w:rsid w:val="006C3FF1"/>
    <w:rsid w:val="006C5141"/>
    <w:rsid w:val="006E3310"/>
    <w:rsid w:val="006F3235"/>
    <w:rsid w:val="006F5771"/>
    <w:rsid w:val="007024B6"/>
    <w:rsid w:val="0071583B"/>
    <w:rsid w:val="00716202"/>
    <w:rsid w:val="0072572B"/>
    <w:rsid w:val="00736F0A"/>
    <w:rsid w:val="00747B80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7F3A48"/>
    <w:rsid w:val="00800970"/>
    <w:rsid w:val="008259ED"/>
    <w:rsid w:val="0082757E"/>
    <w:rsid w:val="00875254"/>
    <w:rsid w:val="008A6F6A"/>
    <w:rsid w:val="008B19BB"/>
    <w:rsid w:val="008C0AF1"/>
    <w:rsid w:val="008C3AA6"/>
    <w:rsid w:val="008C63C2"/>
    <w:rsid w:val="008C7FC5"/>
    <w:rsid w:val="008D10E0"/>
    <w:rsid w:val="008E109F"/>
    <w:rsid w:val="00902604"/>
    <w:rsid w:val="00905D80"/>
    <w:rsid w:val="00910C0A"/>
    <w:rsid w:val="0091433A"/>
    <w:rsid w:val="00917BA9"/>
    <w:rsid w:val="009370DE"/>
    <w:rsid w:val="009525F8"/>
    <w:rsid w:val="00954B6F"/>
    <w:rsid w:val="009A71E8"/>
    <w:rsid w:val="009B12E7"/>
    <w:rsid w:val="009C621D"/>
    <w:rsid w:val="009D1806"/>
    <w:rsid w:val="009D48BF"/>
    <w:rsid w:val="009F456F"/>
    <w:rsid w:val="00A017D5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1969"/>
    <w:rsid w:val="00A860EE"/>
    <w:rsid w:val="00A92B18"/>
    <w:rsid w:val="00AA3C66"/>
    <w:rsid w:val="00AA7046"/>
    <w:rsid w:val="00AB1552"/>
    <w:rsid w:val="00AB6160"/>
    <w:rsid w:val="00AC3907"/>
    <w:rsid w:val="00AC6EE5"/>
    <w:rsid w:val="00AD3FDF"/>
    <w:rsid w:val="00AE0BDA"/>
    <w:rsid w:val="00B06E6B"/>
    <w:rsid w:val="00B13009"/>
    <w:rsid w:val="00B14A60"/>
    <w:rsid w:val="00B1603F"/>
    <w:rsid w:val="00B23CD4"/>
    <w:rsid w:val="00B3241C"/>
    <w:rsid w:val="00B404D4"/>
    <w:rsid w:val="00B40E19"/>
    <w:rsid w:val="00B60262"/>
    <w:rsid w:val="00B654CB"/>
    <w:rsid w:val="00B71ECB"/>
    <w:rsid w:val="00B75152"/>
    <w:rsid w:val="00B84A8E"/>
    <w:rsid w:val="00B87832"/>
    <w:rsid w:val="00B94840"/>
    <w:rsid w:val="00BA0B95"/>
    <w:rsid w:val="00BD492A"/>
    <w:rsid w:val="00BE1A10"/>
    <w:rsid w:val="00BE31AB"/>
    <w:rsid w:val="00BF18CB"/>
    <w:rsid w:val="00BF6C86"/>
    <w:rsid w:val="00BF78A1"/>
    <w:rsid w:val="00C07859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3982"/>
    <w:rsid w:val="00CB59B6"/>
    <w:rsid w:val="00CC631C"/>
    <w:rsid w:val="00CC6371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B4352"/>
    <w:rsid w:val="00DD5C3C"/>
    <w:rsid w:val="00DD78FC"/>
    <w:rsid w:val="00DE1443"/>
    <w:rsid w:val="00DF0404"/>
    <w:rsid w:val="00DF0F56"/>
    <w:rsid w:val="00DF52B8"/>
    <w:rsid w:val="00E053D2"/>
    <w:rsid w:val="00E12461"/>
    <w:rsid w:val="00E26638"/>
    <w:rsid w:val="00E31A1C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4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136</TotalTime>
  <Pages>1</Pages>
  <Words>287</Words>
  <Characters>1636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21</cp:revision>
  <cp:lastPrinted>2018-08-08T08:47:00Z</cp:lastPrinted>
  <dcterms:created xsi:type="dcterms:W3CDTF">2017-05-05T07:14:00Z</dcterms:created>
  <dcterms:modified xsi:type="dcterms:W3CDTF">2018-08-08T08:50:00Z</dcterms:modified>
</cp:coreProperties>
</file>