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814" w:rsidRDefault="00242814" w:rsidP="008923D6">
      <w:pPr>
        <w:jc w:val="both"/>
      </w:pPr>
      <w:r>
        <w:br/>
      </w:r>
    </w:p>
    <w:p w:rsidR="00242814" w:rsidRDefault="00242814" w:rsidP="008923D6">
      <w:pPr>
        <w:jc w:val="both"/>
      </w:pPr>
    </w:p>
    <w:p w:rsidR="00242814" w:rsidRDefault="00242814" w:rsidP="008923D6"/>
    <w:p w:rsidR="00242814" w:rsidRDefault="00242814" w:rsidP="00304046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242814" w:rsidRDefault="00242814" w:rsidP="00304046">
      <w:pPr>
        <w:jc w:val="center"/>
        <w:rPr>
          <w:b/>
          <w:bCs/>
        </w:rPr>
      </w:pPr>
    </w:p>
    <w:p w:rsidR="00242814" w:rsidRPr="00B1603F" w:rsidRDefault="00242814" w:rsidP="00304046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СОВЕТА ДЕПУТАТОВ АЛОВСКОГО СЕЛЬСКОГО ПОСЕЛЕНИЯ</w:t>
      </w:r>
    </w:p>
    <w:p w:rsidR="00242814" w:rsidRDefault="00242814" w:rsidP="00304046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242814" w:rsidRDefault="00242814" w:rsidP="00304046">
      <w:pPr>
        <w:autoSpaceDN w:val="0"/>
        <w:adjustRightInd w:val="0"/>
        <w:jc w:val="center"/>
        <w:rPr>
          <w:b/>
          <w:bCs/>
        </w:rPr>
      </w:pPr>
    </w:p>
    <w:p w:rsidR="00242814" w:rsidRDefault="00242814" w:rsidP="00304046">
      <w:pPr>
        <w:autoSpaceDN w:val="0"/>
        <w:adjustRightInd w:val="0"/>
        <w:jc w:val="center"/>
        <w:rPr>
          <w:b/>
          <w:bCs/>
        </w:rPr>
      </w:pPr>
    </w:p>
    <w:p w:rsidR="00242814" w:rsidRDefault="00242814" w:rsidP="00304046">
      <w:pPr>
        <w:autoSpaceDN w:val="0"/>
        <w:adjustRightInd w:val="0"/>
      </w:pPr>
      <w:r>
        <w:t xml:space="preserve">от  15 октября </w:t>
      </w:r>
      <w:r w:rsidRPr="00B1603F">
        <w:t xml:space="preserve"> 201</w:t>
      </w:r>
      <w:r>
        <w:t xml:space="preserve">8 </w:t>
      </w:r>
      <w:r w:rsidRPr="00B1603F">
        <w:t xml:space="preserve">г.                          </w:t>
      </w:r>
      <w:r>
        <w:t xml:space="preserve">                 </w:t>
      </w:r>
      <w:r w:rsidRPr="00B1603F">
        <w:t xml:space="preserve">                 </w:t>
      </w:r>
      <w:r>
        <w:t xml:space="preserve">          </w:t>
      </w:r>
      <w:r w:rsidRPr="00B1603F">
        <w:t xml:space="preserve">          </w:t>
      </w:r>
      <w:r>
        <w:t xml:space="preserve">               </w:t>
      </w:r>
      <w:r w:rsidRPr="00B1603F">
        <w:t xml:space="preserve">№ </w:t>
      </w:r>
      <w:r>
        <w:t xml:space="preserve"> 20</w:t>
      </w:r>
    </w:p>
    <w:p w:rsidR="00242814" w:rsidRDefault="00242814" w:rsidP="00304046">
      <w:pPr>
        <w:autoSpaceDN w:val="0"/>
        <w:adjustRightInd w:val="0"/>
        <w:jc w:val="center"/>
      </w:pPr>
    </w:p>
    <w:p w:rsidR="00242814" w:rsidRPr="00B1603F" w:rsidRDefault="00242814" w:rsidP="00304046">
      <w:pPr>
        <w:autoSpaceDN w:val="0"/>
        <w:adjustRightInd w:val="0"/>
        <w:jc w:val="center"/>
        <w:rPr>
          <w:b/>
          <w:bCs/>
        </w:rPr>
      </w:pPr>
      <w:r>
        <w:t>с.Алово</w:t>
      </w:r>
    </w:p>
    <w:p w:rsidR="00242814" w:rsidRDefault="00242814" w:rsidP="00C1417F">
      <w:pPr>
        <w:jc w:val="both"/>
        <w:rPr>
          <w:b/>
          <w:bCs/>
          <w:sz w:val="26"/>
          <w:szCs w:val="26"/>
        </w:rPr>
      </w:pPr>
    </w:p>
    <w:p w:rsidR="00242814" w:rsidRDefault="00242814" w:rsidP="00C1417F">
      <w:pPr>
        <w:jc w:val="center"/>
        <w:rPr>
          <w:b/>
          <w:bCs/>
        </w:rPr>
      </w:pPr>
      <w:r>
        <w:rPr>
          <w:b/>
          <w:bCs/>
        </w:rPr>
        <w:t>О выполнении социально-экономических показателях</w:t>
      </w:r>
    </w:p>
    <w:p w:rsidR="00242814" w:rsidRDefault="00242814" w:rsidP="00C1417F">
      <w:pPr>
        <w:jc w:val="center"/>
        <w:rPr>
          <w:b/>
          <w:bCs/>
        </w:rPr>
      </w:pPr>
      <w:r>
        <w:rPr>
          <w:b/>
          <w:bCs/>
        </w:rPr>
        <w:t xml:space="preserve">за 9 месяцев 2018 год </w:t>
      </w:r>
    </w:p>
    <w:p w:rsidR="00242814" w:rsidRDefault="00242814" w:rsidP="00C1417F">
      <w:pPr>
        <w:jc w:val="center"/>
        <w:rPr>
          <w:b/>
          <w:bCs/>
        </w:rPr>
      </w:pPr>
    </w:p>
    <w:p w:rsidR="00242814" w:rsidRDefault="00242814" w:rsidP="00C1417F">
      <w:pPr>
        <w:jc w:val="both"/>
        <w:rPr>
          <w:b/>
          <w:bCs/>
          <w:sz w:val="26"/>
          <w:szCs w:val="26"/>
        </w:rPr>
      </w:pPr>
    </w:p>
    <w:p w:rsidR="00242814" w:rsidRPr="00310D9F" w:rsidRDefault="00242814" w:rsidP="00304046">
      <w:pPr>
        <w:ind w:left="720"/>
        <w:jc w:val="center"/>
        <w:rPr>
          <w:b/>
          <w:bCs/>
        </w:rPr>
      </w:pPr>
      <w:r w:rsidRPr="00310D9F">
        <w:rPr>
          <w:b/>
          <w:bCs/>
        </w:rPr>
        <w:t>Совет депутатов Аловского сельского поселения</w:t>
      </w:r>
    </w:p>
    <w:p w:rsidR="00242814" w:rsidRPr="00670208" w:rsidRDefault="00242814" w:rsidP="00304046">
      <w:pPr>
        <w:jc w:val="center"/>
        <w:rPr>
          <w:b/>
          <w:bCs/>
        </w:rPr>
      </w:pPr>
      <w:r>
        <w:rPr>
          <w:b/>
          <w:bCs/>
        </w:rPr>
        <w:t>решил</w:t>
      </w:r>
      <w:r w:rsidRPr="00670208">
        <w:rPr>
          <w:b/>
          <w:bCs/>
        </w:rPr>
        <w:t>:</w:t>
      </w:r>
    </w:p>
    <w:p w:rsidR="00242814" w:rsidRDefault="00242814" w:rsidP="00304046">
      <w:pPr>
        <w:jc w:val="center"/>
      </w:pPr>
    </w:p>
    <w:p w:rsidR="00242814" w:rsidRDefault="00242814" w:rsidP="00C1417F">
      <w:pPr>
        <w:jc w:val="center"/>
      </w:pPr>
    </w:p>
    <w:p w:rsidR="00242814" w:rsidRDefault="00242814" w:rsidP="00C1417F">
      <w:pPr>
        <w:jc w:val="center"/>
      </w:pPr>
    </w:p>
    <w:p w:rsidR="00242814" w:rsidRDefault="00242814" w:rsidP="00C1417F">
      <w:pPr>
        <w:jc w:val="center"/>
      </w:pPr>
    </w:p>
    <w:p w:rsidR="00242814" w:rsidRDefault="00242814" w:rsidP="00304046">
      <w:pPr>
        <w:jc w:val="both"/>
      </w:pPr>
      <w:r>
        <w:t>1.Утвердить выполнение социально-экономических показателей  за 9 месяцев</w:t>
      </w:r>
    </w:p>
    <w:p w:rsidR="00242814" w:rsidRDefault="00242814" w:rsidP="00304046">
      <w:pPr>
        <w:jc w:val="both"/>
      </w:pPr>
      <w:r>
        <w:t xml:space="preserve"> 2018 г.</w:t>
      </w:r>
    </w:p>
    <w:p w:rsidR="00242814" w:rsidRDefault="00242814" w:rsidP="00304046">
      <w:pPr>
        <w:jc w:val="both"/>
      </w:pPr>
    </w:p>
    <w:p w:rsidR="00242814" w:rsidRDefault="00242814" w:rsidP="00304046">
      <w:pPr>
        <w:jc w:val="both"/>
      </w:pPr>
    </w:p>
    <w:tbl>
      <w:tblPr>
        <w:tblW w:w="939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2127"/>
        <w:gridCol w:w="1560"/>
        <w:gridCol w:w="1630"/>
      </w:tblGrid>
      <w:tr w:rsidR="00242814" w:rsidRPr="00C818DF">
        <w:tc>
          <w:tcPr>
            <w:tcW w:w="4077" w:type="dxa"/>
          </w:tcPr>
          <w:p w:rsidR="00242814" w:rsidRPr="00C818DF" w:rsidRDefault="00242814" w:rsidP="00C818DF">
            <w:pPr>
              <w:suppressAutoHyphens/>
              <w:jc w:val="both"/>
              <w:rPr>
                <w:b/>
                <w:bCs/>
                <w:lang w:eastAsia="ar-SA"/>
              </w:rPr>
            </w:pPr>
            <w:r w:rsidRPr="00C818DF">
              <w:rPr>
                <w:b/>
                <w:bCs/>
              </w:rPr>
              <w:t>Наименование показателей</w:t>
            </w:r>
          </w:p>
        </w:tc>
        <w:tc>
          <w:tcPr>
            <w:tcW w:w="2127" w:type="dxa"/>
          </w:tcPr>
          <w:p w:rsidR="00242814" w:rsidRPr="00C818DF" w:rsidRDefault="00242814" w:rsidP="00C818DF">
            <w:pPr>
              <w:suppressAutoHyphens/>
              <w:jc w:val="both"/>
              <w:rPr>
                <w:b/>
                <w:bCs/>
                <w:lang w:eastAsia="ar-SA"/>
              </w:rPr>
            </w:pPr>
            <w:r w:rsidRPr="00C818DF">
              <w:rPr>
                <w:b/>
                <w:bCs/>
              </w:rPr>
              <w:t xml:space="preserve">план  </w:t>
            </w:r>
          </w:p>
        </w:tc>
        <w:tc>
          <w:tcPr>
            <w:tcW w:w="1560" w:type="dxa"/>
          </w:tcPr>
          <w:p w:rsidR="00242814" w:rsidRPr="00C818DF" w:rsidRDefault="00242814" w:rsidP="00C818DF">
            <w:pPr>
              <w:suppressAutoHyphens/>
              <w:jc w:val="both"/>
              <w:rPr>
                <w:b/>
                <w:bCs/>
                <w:lang w:eastAsia="ar-SA"/>
              </w:rPr>
            </w:pPr>
            <w:r w:rsidRPr="00C818DF">
              <w:rPr>
                <w:b/>
                <w:bCs/>
              </w:rPr>
              <w:t>факт</w:t>
            </w:r>
          </w:p>
        </w:tc>
        <w:tc>
          <w:tcPr>
            <w:tcW w:w="1630" w:type="dxa"/>
          </w:tcPr>
          <w:p w:rsidR="00242814" w:rsidRPr="00C818DF" w:rsidRDefault="00242814" w:rsidP="00C818DF">
            <w:pPr>
              <w:suppressAutoHyphens/>
              <w:jc w:val="both"/>
              <w:rPr>
                <w:b/>
                <w:bCs/>
                <w:lang w:eastAsia="ar-SA"/>
              </w:rPr>
            </w:pPr>
            <w:r w:rsidRPr="00C818DF">
              <w:rPr>
                <w:b/>
                <w:bCs/>
              </w:rPr>
              <w:t>% выпол</w:t>
            </w:r>
          </w:p>
        </w:tc>
      </w:tr>
      <w:tr w:rsidR="00242814" w:rsidRPr="00C818DF">
        <w:tc>
          <w:tcPr>
            <w:tcW w:w="407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t>Собственные доходы (тыс. руб)</w:t>
            </w:r>
          </w:p>
        </w:tc>
        <w:tc>
          <w:tcPr>
            <w:tcW w:w="212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488,0</w:t>
            </w:r>
          </w:p>
        </w:tc>
        <w:tc>
          <w:tcPr>
            <w:tcW w:w="156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519,9</w:t>
            </w:r>
          </w:p>
        </w:tc>
        <w:tc>
          <w:tcPr>
            <w:tcW w:w="163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106,4</w:t>
            </w:r>
          </w:p>
        </w:tc>
      </w:tr>
      <w:tr w:rsidR="00242814" w:rsidRPr="00C818DF">
        <w:tc>
          <w:tcPr>
            <w:tcW w:w="4077" w:type="dxa"/>
          </w:tcPr>
          <w:p w:rsidR="00242814" w:rsidRDefault="00242814" w:rsidP="00C818DF">
            <w:pPr>
              <w:suppressAutoHyphens/>
              <w:jc w:val="both"/>
            </w:pPr>
            <w:r>
              <w:t>Закупки  мяса всего (тонн)</w:t>
            </w:r>
          </w:p>
        </w:tc>
        <w:tc>
          <w:tcPr>
            <w:tcW w:w="212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24</w:t>
            </w:r>
          </w:p>
        </w:tc>
        <w:tc>
          <w:tcPr>
            <w:tcW w:w="156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13,5</w:t>
            </w:r>
          </w:p>
        </w:tc>
        <w:tc>
          <w:tcPr>
            <w:tcW w:w="163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56,3</w:t>
            </w:r>
          </w:p>
        </w:tc>
      </w:tr>
      <w:tr w:rsidR="00242814" w:rsidRPr="00C818DF">
        <w:tc>
          <w:tcPr>
            <w:tcW w:w="407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t>Закупки молока всего (тонн)</w:t>
            </w:r>
          </w:p>
        </w:tc>
        <w:tc>
          <w:tcPr>
            <w:tcW w:w="212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1859</w:t>
            </w:r>
          </w:p>
        </w:tc>
        <w:tc>
          <w:tcPr>
            <w:tcW w:w="156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1840,6</w:t>
            </w:r>
          </w:p>
        </w:tc>
        <w:tc>
          <w:tcPr>
            <w:tcW w:w="163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99,0</w:t>
            </w:r>
          </w:p>
        </w:tc>
      </w:tr>
      <w:tr w:rsidR="00242814" w:rsidRPr="00C818DF">
        <w:tc>
          <w:tcPr>
            <w:tcW w:w="407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t>Розничная торговля   (тыс. руб)</w:t>
            </w:r>
          </w:p>
        </w:tc>
        <w:tc>
          <w:tcPr>
            <w:tcW w:w="212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27029</w:t>
            </w:r>
          </w:p>
        </w:tc>
        <w:tc>
          <w:tcPr>
            <w:tcW w:w="156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16497</w:t>
            </w:r>
          </w:p>
        </w:tc>
        <w:tc>
          <w:tcPr>
            <w:tcW w:w="163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61,0</w:t>
            </w:r>
          </w:p>
        </w:tc>
      </w:tr>
      <w:tr w:rsidR="00242814" w:rsidRPr="00C818DF">
        <w:tc>
          <w:tcPr>
            <w:tcW w:w="407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t>Реализация водки  (дал)</w:t>
            </w:r>
          </w:p>
        </w:tc>
        <w:tc>
          <w:tcPr>
            <w:tcW w:w="212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308</w:t>
            </w:r>
          </w:p>
        </w:tc>
        <w:tc>
          <w:tcPr>
            <w:tcW w:w="156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137,1</w:t>
            </w:r>
          </w:p>
        </w:tc>
        <w:tc>
          <w:tcPr>
            <w:tcW w:w="163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44,5</w:t>
            </w:r>
          </w:p>
        </w:tc>
      </w:tr>
      <w:tr w:rsidR="00242814" w:rsidRPr="00C818DF">
        <w:tc>
          <w:tcPr>
            <w:tcW w:w="4077" w:type="dxa"/>
          </w:tcPr>
          <w:p w:rsidR="00242814" w:rsidRDefault="00242814" w:rsidP="00C818DF">
            <w:pPr>
              <w:suppressAutoHyphens/>
              <w:jc w:val="both"/>
            </w:pPr>
            <w:r>
              <w:t>Реализация пива  (дал)</w:t>
            </w:r>
          </w:p>
        </w:tc>
        <w:tc>
          <w:tcPr>
            <w:tcW w:w="212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63</w:t>
            </w:r>
          </w:p>
        </w:tc>
        <w:tc>
          <w:tcPr>
            <w:tcW w:w="156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14</w:t>
            </w:r>
          </w:p>
        </w:tc>
        <w:tc>
          <w:tcPr>
            <w:tcW w:w="163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22,2</w:t>
            </w:r>
          </w:p>
        </w:tc>
      </w:tr>
      <w:tr w:rsidR="00242814">
        <w:tblPrEx>
          <w:tblLook w:val="00A0"/>
        </w:tblPrEx>
        <w:tc>
          <w:tcPr>
            <w:tcW w:w="4077" w:type="dxa"/>
          </w:tcPr>
          <w:p w:rsidR="00242814" w:rsidRDefault="00242814" w:rsidP="00C818DF">
            <w:pPr>
              <w:suppressAutoHyphens/>
              <w:jc w:val="both"/>
            </w:pPr>
            <w:r>
              <w:t>Ввод жилья  (м2)</w:t>
            </w:r>
          </w:p>
        </w:tc>
        <w:tc>
          <w:tcPr>
            <w:tcW w:w="2127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70</w:t>
            </w:r>
          </w:p>
        </w:tc>
        <w:tc>
          <w:tcPr>
            <w:tcW w:w="156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162</w:t>
            </w:r>
          </w:p>
        </w:tc>
        <w:tc>
          <w:tcPr>
            <w:tcW w:w="1630" w:type="dxa"/>
          </w:tcPr>
          <w:p w:rsidR="00242814" w:rsidRDefault="00242814" w:rsidP="00C818D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231,4</w:t>
            </w:r>
          </w:p>
        </w:tc>
      </w:tr>
    </w:tbl>
    <w:p w:rsidR="00242814" w:rsidRDefault="00242814" w:rsidP="00C1417F">
      <w:pPr>
        <w:jc w:val="both"/>
      </w:pPr>
    </w:p>
    <w:p w:rsidR="00242814" w:rsidRDefault="00242814" w:rsidP="00C1417F">
      <w:pPr>
        <w:jc w:val="both"/>
      </w:pPr>
    </w:p>
    <w:p w:rsidR="00242814" w:rsidRDefault="00242814" w:rsidP="00C1417F">
      <w:pPr>
        <w:jc w:val="both"/>
      </w:pPr>
    </w:p>
    <w:p w:rsidR="00242814" w:rsidRDefault="00242814" w:rsidP="00C1417F">
      <w:pPr>
        <w:jc w:val="both"/>
      </w:pPr>
    </w:p>
    <w:p w:rsidR="00242814" w:rsidRDefault="00242814" w:rsidP="00C1417F">
      <w:pPr>
        <w:jc w:val="both"/>
      </w:pPr>
    </w:p>
    <w:p w:rsidR="00242814" w:rsidRDefault="00242814" w:rsidP="00C1417F">
      <w:pPr>
        <w:jc w:val="both"/>
      </w:pPr>
    </w:p>
    <w:p w:rsidR="00242814" w:rsidRDefault="00242814" w:rsidP="00C1417F">
      <w:pPr>
        <w:jc w:val="both"/>
      </w:pPr>
    </w:p>
    <w:p w:rsidR="00242814" w:rsidRDefault="00242814" w:rsidP="00C1417F">
      <w:pPr>
        <w:jc w:val="both"/>
      </w:pPr>
    </w:p>
    <w:p w:rsidR="00242814" w:rsidRDefault="00242814" w:rsidP="00C1417F">
      <w:pPr>
        <w:jc w:val="both"/>
      </w:pPr>
      <w:r>
        <w:t>Глава Аловского сельского поселения:                                          А.А.Сорокин</w:t>
      </w:r>
    </w:p>
    <w:sectPr w:rsidR="00242814" w:rsidSect="00D95DF6">
      <w:pgSz w:w="11906" w:h="16838"/>
      <w:pgMar w:top="180" w:right="850" w:bottom="1134" w:left="19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B6724A"/>
    <w:multiLevelType w:val="hybridMultilevel"/>
    <w:tmpl w:val="5E5C55E0"/>
    <w:lvl w:ilvl="0" w:tplc="0419000F">
      <w:start w:val="1"/>
      <w:numFmt w:val="decimal"/>
      <w:lvlText w:val="%1."/>
      <w:lvlJc w:val="left"/>
      <w:pPr>
        <w:tabs>
          <w:tab w:val="num" w:pos="5940"/>
        </w:tabs>
        <w:ind w:left="59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6660"/>
        </w:tabs>
        <w:ind w:left="66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7380"/>
        </w:tabs>
        <w:ind w:left="73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8100"/>
        </w:tabs>
        <w:ind w:left="81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8820"/>
        </w:tabs>
        <w:ind w:left="88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9540"/>
        </w:tabs>
        <w:ind w:left="95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10260"/>
        </w:tabs>
        <w:ind w:left="102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10980"/>
        </w:tabs>
        <w:ind w:left="109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1700"/>
        </w:tabs>
        <w:ind w:left="11700" w:hanging="180"/>
      </w:pPr>
    </w:lvl>
  </w:abstractNum>
  <w:abstractNum w:abstractNumId="3">
    <w:nsid w:val="01694D4C"/>
    <w:multiLevelType w:val="hybridMultilevel"/>
    <w:tmpl w:val="BA9C8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C62EC7"/>
    <w:multiLevelType w:val="multilevel"/>
    <w:tmpl w:val="7270A2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D22B0A"/>
    <w:multiLevelType w:val="hybridMultilevel"/>
    <w:tmpl w:val="F4B2FCDE"/>
    <w:lvl w:ilvl="0" w:tplc="68785C6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4521F3"/>
    <w:multiLevelType w:val="hybridMultilevel"/>
    <w:tmpl w:val="71C296AE"/>
    <w:lvl w:ilvl="0" w:tplc="0150BB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AFD1244"/>
    <w:multiLevelType w:val="hybridMultilevel"/>
    <w:tmpl w:val="8CC2512C"/>
    <w:lvl w:ilvl="0" w:tplc="B928DDF4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8">
    <w:nsid w:val="27180A5D"/>
    <w:multiLevelType w:val="hybridMultilevel"/>
    <w:tmpl w:val="CBF03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AA4A33"/>
    <w:multiLevelType w:val="hybridMultilevel"/>
    <w:tmpl w:val="978450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347A8D"/>
    <w:multiLevelType w:val="hybridMultilevel"/>
    <w:tmpl w:val="7A8CCB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B827E6"/>
    <w:multiLevelType w:val="hybridMultilevel"/>
    <w:tmpl w:val="44A286B8"/>
    <w:lvl w:ilvl="0" w:tplc="95100F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2">
    <w:nsid w:val="49A042B4"/>
    <w:multiLevelType w:val="hybridMultilevel"/>
    <w:tmpl w:val="A76A2D0C"/>
    <w:lvl w:ilvl="0" w:tplc="4F16937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3">
    <w:nsid w:val="49B73DD1"/>
    <w:multiLevelType w:val="hybridMultilevel"/>
    <w:tmpl w:val="F2228EEE"/>
    <w:lvl w:ilvl="0" w:tplc="A2820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19AA244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4BE379DC"/>
    <w:multiLevelType w:val="hybridMultilevel"/>
    <w:tmpl w:val="5C988BF8"/>
    <w:lvl w:ilvl="0" w:tplc="48F6742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4EE90E84"/>
    <w:multiLevelType w:val="hybridMultilevel"/>
    <w:tmpl w:val="F5B82B26"/>
    <w:lvl w:ilvl="0" w:tplc="7F1493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3064F48"/>
    <w:multiLevelType w:val="hybridMultilevel"/>
    <w:tmpl w:val="7270A24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9F03A4"/>
    <w:multiLevelType w:val="hybridMultilevel"/>
    <w:tmpl w:val="48B0EE02"/>
    <w:lvl w:ilvl="0" w:tplc="71B24D0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CCD438A"/>
    <w:multiLevelType w:val="hybridMultilevel"/>
    <w:tmpl w:val="F224DB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223DF6"/>
    <w:multiLevelType w:val="hybridMultilevel"/>
    <w:tmpl w:val="AED0E970"/>
    <w:lvl w:ilvl="0" w:tplc="BEE0101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7670706C"/>
    <w:multiLevelType w:val="hybridMultilevel"/>
    <w:tmpl w:val="9A4E1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021291"/>
    <w:multiLevelType w:val="multilevel"/>
    <w:tmpl w:val="9B1036A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2">
    <w:nsid w:val="7D8224E6"/>
    <w:multiLevelType w:val="hybridMultilevel"/>
    <w:tmpl w:val="26B8C6FC"/>
    <w:lvl w:ilvl="0" w:tplc="0F30245C">
      <w:start w:val="1"/>
      <w:numFmt w:val="decimal"/>
      <w:lvlText w:val="%1."/>
      <w:lvlJc w:val="left"/>
      <w:pPr>
        <w:tabs>
          <w:tab w:val="num" w:pos="9360"/>
        </w:tabs>
        <w:ind w:left="9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080"/>
        </w:tabs>
        <w:ind w:left="10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0"/>
        </w:tabs>
        <w:ind w:left="10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1520"/>
        </w:tabs>
        <w:ind w:left="11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12240"/>
        </w:tabs>
        <w:ind w:left="12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12960"/>
        </w:tabs>
        <w:ind w:left="12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13680"/>
        </w:tabs>
        <w:ind w:left="13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14400"/>
        </w:tabs>
        <w:ind w:left="14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5120"/>
        </w:tabs>
        <w:ind w:left="15120" w:hanging="180"/>
      </w:pPr>
    </w:lvl>
  </w:abstractNum>
  <w:abstractNum w:abstractNumId="23">
    <w:nsid w:val="7E1831AC"/>
    <w:multiLevelType w:val="hybridMultilevel"/>
    <w:tmpl w:val="9B1036A0"/>
    <w:lvl w:ilvl="0" w:tplc="039CF6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3"/>
  </w:num>
  <w:num w:numId="2">
    <w:abstractNumId w:val="14"/>
  </w:num>
  <w:num w:numId="3">
    <w:abstractNumId w:val="6"/>
  </w:num>
  <w:num w:numId="4">
    <w:abstractNumId w:val="21"/>
  </w:num>
  <w:num w:numId="5">
    <w:abstractNumId w:val="11"/>
  </w:num>
  <w:num w:numId="6">
    <w:abstractNumId w:val="15"/>
  </w:num>
  <w:num w:numId="7">
    <w:abstractNumId w:val="17"/>
  </w:num>
  <w:num w:numId="8">
    <w:abstractNumId w:val="13"/>
  </w:num>
  <w:num w:numId="9">
    <w:abstractNumId w:val="3"/>
  </w:num>
  <w:num w:numId="10">
    <w:abstractNumId w:val="2"/>
  </w:num>
  <w:num w:numId="11">
    <w:abstractNumId w:val="8"/>
  </w:num>
  <w:num w:numId="12">
    <w:abstractNumId w:val="20"/>
  </w:num>
  <w:num w:numId="13">
    <w:abstractNumId w:val="16"/>
  </w:num>
  <w:num w:numId="14">
    <w:abstractNumId w:val="4"/>
  </w:num>
  <w:num w:numId="15">
    <w:abstractNumId w:val="10"/>
  </w:num>
  <w:num w:numId="16">
    <w:abstractNumId w:val="19"/>
  </w:num>
  <w:num w:numId="17">
    <w:abstractNumId w:val="7"/>
  </w:num>
  <w:num w:numId="18">
    <w:abstractNumId w:val="5"/>
  </w:num>
  <w:num w:numId="19">
    <w:abstractNumId w:val="22"/>
  </w:num>
  <w:num w:numId="20">
    <w:abstractNumId w:val="9"/>
  </w:num>
  <w:num w:numId="21">
    <w:abstractNumId w:val="0"/>
  </w:num>
  <w:num w:numId="22">
    <w:abstractNumId w:val="1"/>
  </w:num>
  <w:num w:numId="23">
    <w:abstractNumId w:val="12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469B"/>
    <w:rsid w:val="000069FD"/>
    <w:rsid w:val="00007537"/>
    <w:rsid w:val="00011EBA"/>
    <w:rsid w:val="00012D6C"/>
    <w:rsid w:val="000142F3"/>
    <w:rsid w:val="0003478B"/>
    <w:rsid w:val="0004017C"/>
    <w:rsid w:val="00046250"/>
    <w:rsid w:val="00051D01"/>
    <w:rsid w:val="00054B97"/>
    <w:rsid w:val="0006258B"/>
    <w:rsid w:val="0006690E"/>
    <w:rsid w:val="00070FC1"/>
    <w:rsid w:val="00075AE8"/>
    <w:rsid w:val="0009554E"/>
    <w:rsid w:val="000A154F"/>
    <w:rsid w:val="000A21D2"/>
    <w:rsid w:val="000B5F0C"/>
    <w:rsid w:val="000B713B"/>
    <w:rsid w:val="000B7CBA"/>
    <w:rsid w:val="000C03B2"/>
    <w:rsid w:val="000D2B15"/>
    <w:rsid w:val="000D3242"/>
    <w:rsid w:val="000F4964"/>
    <w:rsid w:val="000F6DC7"/>
    <w:rsid w:val="00102994"/>
    <w:rsid w:val="001044B4"/>
    <w:rsid w:val="00113044"/>
    <w:rsid w:val="00115253"/>
    <w:rsid w:val="001154D1"/>
    <w:rsid w:val="001375D3"/>
    <w:rsid w:val="0014639D"/>
    <w:rsid w:val="001570CE"/>
    <w:rsid w:val="00162A67"/>
    <w:rsid w:val="001675D2"/>
    <w:rsid w:val="00170E1E"/>
    <w:rsid w:val="00172D01"/>
    <w:rsid w:val="001750C9"/>
    <w:rsid w:val="00180CC1"/>
    <w:rsid w:val="00184F19"/>
    <w:rsid w:val="0019079B"/>
    <w:rsid w:val="001A261B"/>
    <w:rsid w:val="001A73EA"/>
    <w:rsid w:val="001A77A8"/>
    <w:rsid w:val="001C1FC6"/>
    <w:rsid w:val="001C566A"/>
    <w:rsid w:val="001D5343"/>
    <w:rsid w:val="001D6624"/>
    <w:rsid w:val="001E4A08"/>
    <w:rsid w:val="001F014A"/>
    <w:rsid w:val="001F4164"/>
    <w:rsid w:val="001F596B"/>
    <w:rsid w:val="001F5C07"/>
    <w:rsid w:val="001F5CC8"/>
    <w:rsid w:val="00205D29"/>
    <w:rsid w:val="00206EF1"/>
    <w:rsid w:val="00214FF4"/>
    <w:rsid w:val="002242FC"/>
    <w:rsid w:val="00234399"/>
    <w:rsid w:val="00242814"/>
    <w:rsid w:val="002456F5"/>
    <w:rsid w:val="002478CF"/>
    <w:rsid w:val="00253F20"/>
    <w:rsid w:val="00255C66"/>
    <w:rsid w:val="00274907"/>
    <w:rsid w:val="00280F44"/>
    <w:rsid w:val="002937DD"/>
    <w:rsid w:val="002A00A6"/>
    <w:rsid w:val="002A585E"/>
    <w:rsid w:val="002C69BD"/>
    <w:rsid w:val="002D06E4"/>
    <w:rsid w:val="002D4F71"/>
    <w:rsid w:val="002D71FD"/>
    <w:rsid w:val="002E33AF"/>
    <w:rsid w:val="002E44F5"/>
    <w:rsid w:val="002E6A28"/>
    <w:rsid w:val="002F2141"/>
    <w:rsid w:val="00300081"/>
    <w:rsid w:val="003009DB"/>
    <w:rsid w:val="00301F99"/>
    <w:rsid w:val="00303BCD"/>
    <w:rsid w:val="00304046"/>
    <w:rsid w:val="00310D9F"/>
    <w:rsid w:val="00321004"/>
    <w:rsid w:val="00333242"/>
    <w:rsid w:val="00336E3B"/>
    <w:rsid w:val="00341D68"/>
    <w:rsid w:val="00351761"/>
    <w:rsid w:val="0036422D"/>
    <w:rsid w:val="00376386"/>
    <w:rsid w:val="00385CC1"/>
    <w:rsid w:val="00387324"/>
    <w:rsid w:val="0039064E"/>
    <w:rsid w:val="00390951"/>
    <w:rsid w:val="003A1FA7"/>
    <w:rsid w:val="003A2E6F"/>
    <w:rsid w:val="003A5235"/>
    <w:rsid w:val="003A529F"/>
    <w:rsid w:val="003B7431"/>
    <w:rsid w:val="003C1928"/>
    <w:rsid w:val="003D475A"/>
    <w:rsid w:val="003E199F"/>
    <w:rsid w:val="003E1DBC"/>
    <w:rsid w:val="003F728F"/>
    <w:rsid w:val="00402E5B"/>
    <w:rsid w:val="004076CC"/>
    <w:rsid w:val="00411D53"/>
    <w:rsid w:val="00422CD4"/>
    <w:rsid w:val="00426169"/>
    <w:rsid w:val="00426B28"/>
    <w:rsid w:val="00433DB5"/>
    <w:rsid w:val="00444A30"/>
    <w:rsid w:val="00451A7A"/>
    <w:rsid w:val="0045484D"/>
    <w:rsid w:val="00464277"/>
    <w:rsid w:val="00464CA3"/>
    <w:rsid w:val="00475A02"/>
    <w:rsid w:val="0048184D"/>
    <w:rsid w:val="00495A4A"/>
    <w:rsid w:val="00497934"/>
    <w:rsid w:val="004A63BF"/>
    <w:rsid w:val="004A71B5"/>
    <w:rsid w:val="004B3451"/>
    <w:rsid w:val="004B5116"/>
    <w:rsid w:val="004B70CD"/>
    <w:rsid w:val="004E2DFC"/>
    <w:rsid w:val="004E4DB5"/>
    <w:rsid w:val="00511F3F"/>
    <w:rsid w:val="00513E43"/>
    <w:rsid w:val="0051505C"/>
    <w:rsid w:val="0052753A"/>
    <w:rsid w:val="005418D4"/>
    <w:rsid w:val="005467EE"/>
    <w:rsid w:val="005505FE"/>
    <w:rsid w:val="00565C58"/>
    <w:rsid w:val="005662C4"/>
    <w:rsid w:val="005709F2"/>
    <w:rsid w:val="00583E20"/>
    <w:rsid w:val="00590294"/>
    <w:rsid w:val="00592263"/>
    <w:rsid w:val="005952C7"/>
    <w:rsid w:val="005A6DFB"/>
    <w:rsid w:val="005B384F"/>
    <w:rsid w:val="005B53FB"/>
    <w:rsid w:val="005B6C08"/>
    <w:rsid w:val="005C138F"/>
    <w:rsid w:val="005D1C42"/>
    <w:rsid w:val="005D5567"/>
    <w:rsid w:val="005E01E3"/>
    <w:rsid w:val="005E49C3"/>
    <w:rsid w:val="005F0368"/>
    <w:rsid w:val="0060360A"/>
    <w:rsid w:val="00604C42"/>
    <w:rsid w:val="00606D22"/>
    <w:rsid w:val="006131A8"/>
    <w:rsid w:val="006164C1"/>
    <w:rsid w:val="00617DFA"/>
    <w:rsid w:val="00621F55"/>
    <w:rsid w:val="0063142C"/>
    <w:rsid w:val="00646C27"/>
    <w:rsid w:val="006535D5"/>
    <w:rsid w:val="00664145"/>
    <w:rsid w:val="0066766A"/>
    <w:rsid w:val="00670208"/>
    <w:rsid w:val="0067512C"/>
    <w:rsid w:val="00677271"/>
    <w:rsid w:val="00686391"/>
    <w:rsid w:val="00697F2A"/>
    <w:rsid w:val="006A12E2"/>
    <w:rsid w:val="006B448B"/>
    <w:rsid w:val="006B4F54"/>
    <w:rsid w:val="006B7DDF"/>
    <w:rsid w:val="006C4397"/>
    <w:rsid w:val="006C56BE"/>
    <w:rsid w:val="006D07BE"/>
    <w:rsid w:val="006D3B89"/>
    <w:rsid w:val="006F40DA"/>
    <w:rsid w:val="006F6F47"/>
    <w:rsid w:val="006F7D63"/>
    <w:rsid w:val="0070320E"/>
    <w:rsid w:val="0071419D"/>
    <w:rsid w:val="007246D7"/>
    <w:rsid w:val="0072756F"/>
    <w:rsid w:val="00741B9B"/>
    <w:rsid w:val="00743DF0"/>
    <w:rsid w:val="00754473"/>
    <w:rsid w:val="00757EDE"/>
    <w:rsid w:val="00763E7E"/>
    <w:rsid w:val="0077221C"/>
    <w:rsid w:val="00790811"/>
    <w:rsid w:val="00790A22"/>
    <w:rsid w:val="00795066"/>
    <w:rsid w:val="007C1DEC"/>
    <w:rsid w:val="007C3763"/>
    <w:rsid w:val="007C5B78"/>
    <w:rsid w:val="007D2F8D"/>
    <w:rsid w:val="007D4299"/>
    <w:rsid w:val="007F5415"/>
    <w:rsid w:val="00803892"/>
    <w:rsid w:val="008115EF"/>
    <w:rsid w:val="00814782"/>
    <w:rsid w:val="00814CE2"/>
    <w:rsid w:val="00817A65"/>
    <w:rsid w:val="00832A68"/>
    <w:rsid w:val="00835261"/>
    <w:rsid w:val="00836579"/>
    <w:rsid w:val="00860517"/>
    <w:rsid w:val="008643B9"/>
    <w:rsid w:val="00866BC5"/>
    <w:rsid w:val="008722C0"/>
    <w:rsid w:val="00874E9D"/>
    <w:rsid w:val="00881ECC"/>
    <w:rsid w:val="0089231C"/>
    <w:rsid w:val="008923D6"/>
    <w:rsid w:val="00892D40"/>
    <w:rsid w:val="008B0333"/>
    <w:rsid w:val="008B19BE"/>
    <w:rsid w:val="008B2357"/>
    <w:rsid w:val="008B336B"/>
    <w:rsid w:val="008C040A"/>
    <w:rsid w:val="008C3C3E"/>
    <w:rsid w:val="008D1690"/>
    <w:rsid w:val="008E0747"/>
    <w:rsid w:val="008F1594"/>
    <w:rsid w:val="008F6538"/>
    <w:rsid w:val="00906E04"/>
    <w:rsid w:val="00916782"/>
    <w:rsid w:val="00924628"/>
    <w:rsid w:val="00933167"/>
    <w:rsid w:val="00940033"/>
    <w:rsid w:val="00944947"/>
    <w:rsid w:val="009519CD"/>
    <w:rsid w:val="00957AFE"/>
    <w:rsid w:val="00964F5A"/>
    <w:rsid w:val="00970A32"/>
    <w:rsid w:val="00975574"/>
    <w:rsid w:val="00995C33"/>
    <w:rsid w:val="009A169E"/>
    <w:rsid w:val="009B505B"/>
    <w:rsid w:val="009B7BDD"/>
    <w:rsid w:val="009C2904"/>
    <w:rsid w:val="009D4087"/>
    <w:rsid w:val="009D4F8B"/>
    <w:rsid w:val="009E192C"/>
    <w:rsid w:val="009E2E6C"/>
    <w:rsid w:val="009E3F83"/>
    <w:rsid w:val="009E55C5"/>
    <w:rsid w:val="009F134F"/>
    <w:rsid w:val="009F2EE3"/>
    <w:rsid w:val="009F3EBD"/>
    <w:rsid w:val="009F6809"/>
    <w:rsid w:val="00A00FD0"/>
    <w:rsid w:val="00A02150"/>
    <w:rsid w:val="00A21246"/>
    <w:rsid w:val="00A2643A"/>
    <w:rsid w:val="00A335CC"/>
    <w:rsid w:val="00A37BAC"/>
    <w:rsid w:val="00A41BC0"/>
    <w:rsid w:val="00A42647"/>
    <w:rsid w:val="00A50F5D"/>
    <w:rsid w:val="00A53150"/>
    <w:rsid w:val="00A666F5"/>
    <w:rsid w:val="00A70A95"/>
    <w:rsid w:val="00A717DB"/>
    <w:rsid w:val="00A85883"/>
    <w:rsid w:val="00A85D2E"/>
    <w:rsid w:val="00A914D5"/>
    <w:rsid w:val="00A97948"/>
    <w:rsid w:val="00AA5A10"/>
    <w:rsid w:val="00AA70C3"/>
    <w:rsid w:val="00AB5F6E"/>
    <w:rsid w:val="00AC105B"/>
    <w:rsid w:val="00AD05F3"/>
    <w:rsid w:val="00AD1FF3"/>
    <w:rsid w:val="00AD298F"/>
    <w:rsid w:val="00AE0781"/>
    <w:rsid w:val="00AF5D7A"/>
    <w:rsid w:val="00B04B7B"/>
    <w:rsid w:val="00B063F1"/>
    <w:rsid w:val="00B115DB"/>
    <w:rsid w:val="00B1603F"/>
    <w:rsid w:val="00B2093B"/>
    <w:rsid w:val="00B2467A"/>
    <w:rsid w:val="00B25605"/>
    <w:rsid w:val="00B375DB"/>
    <w:rsid w:val="00B503A8"/>
    <w:rsid w:val="00B615E1"/>
    <w:rsid w:val="00B664F9"/>
    <w:rsid w:val="00B72065"/>
    <w:rsid w:val="00B7228C"/>
    <w:rsid w:val="00B72FB1"/>
    <w:rsid w:val="00B732CE"/>
    <w:rsid w:val="00B74802"/>
    <w:rsid w:val="00B825D3"/>
    <w:rsid w:val="00B8402F"/>
    <w:rsid w:val="00B856F5"/>
    <w:rsid w:val="00B90D47"/>
    <w:rsid w:val="00B94302"/>
    <w:rsid w:val="00BA6726"/>
    <w:rsid w:val="00BB180A"/>
    <w:rsid w:val="00BB54FF"/>
    <w:rsid w:val="00BC13D3"/>
    <w:rsid w:val="00BD78CD"/>
    <w:rsid w:val="00BE4086"/>
    <w:rsid w:val="00BF389D"/>
    <w:rsid w:val="00C04F8A"/>
    <w:rsid w:val="00C05CBD"/>
    <w:rsid w:val="00C12ED1"/>
    <w:rsid w:val="00C1417F"/>
    <w:rsid w:val="00C275F0"/>
    <w:rsid w:val="00C433DF"/>
    <w:rsid w:val="00C51774"/>
    <w:rsid w:val="00C62047"/>
    <w:rsid w:val="00C726D7"/>
    <w:rsid w:val="00C73D5A"/>
    <w:rsid w:val="00C740EA"/>
    <w:rsid w:val="00C818DF"/>
    <w:rsid w:val="00C8490F"/>
    <w:rsid w:val="00C879C7"/>
    <w:rsid w:val="00C923B6"/>
    <w:rsid w:val="00C92B76"/>
    <w:rsid w:val="00C93DDD"/>
    <w:rsid w:val="00CA194F"/>
    <w:rsid w:val="00CA469B"/>
    <w:rsid w:val="00CA4B57"/>
    <w:rsid w:val="00CB419D"/>
    <w:rsid w:val="00CB4C46"/>
    <w:rsid w:val="00CC504C"/>
    <w:rsid w:val="00CC6308"/>
    <w:rsid w:val="00CD0E43"/>
    <w:rsid w:val="00CD115B"/>
    <w:rsid w:val="00CD3487"/>
    <w:rsid w:val="00CE5918"/>
    <w:rsid w:val="00CF4571"/>
    <w:rsid w:val="00D222B4"/>
    <w:rsid w:val="00D362A8"/>
    <w:rsid w:val="00D50C71"/>
    <w:rsid w:val="00D51FDB"/>
    <w:rsid w:val="00D638D7"/>
    <w:rsid w:val="00D659CA"/>
    <w:rsid w:val="00D80B73"/>
    <w:rsid w:val="00D91CF9"/>
    <w:rsid w:val="00D95BAF"/>
    <w:rsid w:val="00D95DF6"/>
    <w:rsid w:val="00DD157A"/>
    <w:rsid w:val="00DD7ADD"/>
    <w:rsid w:val="00DE1EAE"/>
    <w:rsid w:val="00DE3D05"/>
    <w:rsid w:val="00DF76D2"/>
    <w:rsid w:val="00E0223A"/>
    <w:rsid w:val="00E1579F"/>
    <w:rsid w:val="00E16C80"/>
    <w:rsid w:val="00E177F4"/>
    <w:rsid w:val="00E250CC"/>
    <w:rsid w:val="00E26EDC"/>
    <w:rsid w:val="00E274B1"/>
    <w:rsid w:val="00E50137"/>
    <w:rsid w:val="00E51706"/>
    <w:rsid w:val="00E52214"/>
    <w:rsid w:val="00E5514D"/>
    <w:rsid w:val="00E56CA6"/>
    <w:rsid w:val="00E74A81"/>
    <w:rsid w:val="00E74C3D"/>
    <w:rsid w:val="00E80424"/>
    <w:rsid w:val="00E85DFD"/>
    <w:rsid w:val="00E902DC"/>
    <w:rsid w:val="00E90A6E"/>
    <w:rsid w:val="00EA7270"/>
    <w:rsid w:val="00EB2DB8"/>
    <w:rsid w:val="00EB564A"/>
    <w:rsid w:val="00EB6D2E"/>
    <w:rsid w:val="00EC31D9"/>
    <w:rsid w:val="00ED0BF3"/>
    <w:rsid w:val="00ED38EE"/>
    <w:rsid w:val="00EF0868"/>
    <w:rsid w:val="00EF3049"/>
    <w:rsid w:val="00EF568A"/>
    <w:rsid w:val="00F07425"/>
    <w:rsid w:val="00F16BCD"/>
    <w:rsid w:val="00F20003"/>
    <w:rsid w:val="00F32974"/>
    <w:rsid w:val="00F330E8"/>
    <w:rsid w:val="00F362FE"/>
    <w:rsid w:val="00F41E1F"/>
    <w:rsid w:val="00F44933"/>
    <w:rsid w:val="00F50B17"/>
    <w:rsid w:val="00F51909"/>
    <w:rsid w:val="00F5541A"/>
    <w:rsid w:val="00F55E3A"/>
    <w:rsid w:val="00F61556"/>
    <w:rsid w:val="00F6196A"/>
    <w:rsid w:val="00F674CF"/>
    <w:rsid w:val="00F67FBA"/>
    <w:rsid w:val="00F77E44"/>
    <w:rsid w:val="00F83B09"/>
    <w:rsid w:val="00F854ED"/>
    <w:rsid w:val="00F92FFD"/>
    <w:rsid w:val="00F9795A"/>
    <w:rsid w:val="00FA1D6D"/>
    <w:rsid w:val="00FA229F"/>
    <w:rsid w:val="00FA283D"/>
    <w:rsid w:val="00FA491D"/>
    <w:rsid w:val="00FA7541"/>
    <w:rsid w:val="00FB163C"/>
    <w:rsid w:val="00FB5232"/>
    <w:rsid w:val="00FB52AC"/>
    <w:rsid w:val="00FC7A96"/>
    <w:rsid w:val="00FF7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6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419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419D"/>
    <w:rPr>
      <w:rFonts w:ascii="Arial" w:hAnsi="Arial" w:cs="Arial"/>
      <w:b/>
      <w:bCs/>
      <w:color w:val="000080"/>
      <w:sz w:val="22"/>
      <w:szCs w:val="22"/>
      <w:lang w:val="ru-RU" w:eastAsia="ru-RU"/>
    </w:rPr>
  </w:style>
  <w:style w:type="table" w:styleId="TableGrid">
    <w:name w:val="Table Grid"/>
    <w:basedOn w:val="TableNormal"/>
    <w:uiPriority w:val="99"/>
    <w:rsid w:val="00FA1D6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6C56BE"/>
    <w:pPr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E2E6C"/>
    <w:rPr>
      <w:sz w:val="24"/>
      <w:szCs w:val="24"/>
    </w:rPr>
  </w:style>
  <w:style w:type="paragraph" w:customStyle="1" w:styleId="a">
    <w:name w:val="Знак"/>
    <w:basedOn w:val="Normal"/>
    <w:uiPriority w:val="99"/>
    <w:rsid w:val="006C56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0">
    <w:name w:val="Знак Знак Знак Знак Знак Знак Знак"/>
    <w:basedOn w:val="Normal"/>
    <w:uiPriority w:val="99"/>
    <w:rsid w:val="00BE408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E8042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E6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69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131</Words>
  <Characters>750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П О Р Я Д О К</dc:title>
  <dc:subject/>
  <dc:creator>1</dc:creator>
  <cp:keywords/>
  <dc:description/>
  <cp:lastModifiedBy>1</cp:lastModifiedBy>
  <cp:revision>7</cp:revision>
  <cp:lastPrinted>2018-11-09T06:01:00Z</cp:lastPrinted>
  <dcterms:created xsi:type="dcterms:W3CDTF">2018-05-23T04:47:00Z</dcterms:created>
  <dcterms:modified xsi:type="dcterms:W3CDTF">2018-11-09T06:01:00Z</dcterms:modified>
</cp:coreProperties>
</file>