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D8" w:rsidRDefault="00BB2FD8" w:rsidP="00E419AD">
      <w:pPr>
        <w:jc w:val="center"/>
        <w:rPr>
          <w:b/>
          <w:bCs/>
        </w:rPr>
      </w:pPr>
      <w:r>
        <w:rPr>
          <w:b/>
          <w:bCs/>
        </w:rPr>
        <w:t xml:space="preserve">ИНФОРМАЦИОННЫЙ БЮЛЛЕТЕНЬ </w:t>
      </w:r>
    </w:p>
    <w:p w:rsidR="00BB2FD8" w:rsidRDefault="00BB2FD8" w:rsidP="00E419AD">
      <w:pPr>
        <w:jc w:val="center"/>
        <w:rPr>
          <w:b/>
          <w:bCs/>
        </w:rPr>
      </w:pPr>
      <w:r>
        <w:rPr>
          <w:b/>
          <w:bCs/>
        </w:rPr>
        <w:t>АЛОВСКОГО СЕЛЬСКОГО ПОСЕЛЕНИЯ</w:t>
      </w:r>
    </w:p>
    <w:p w:rsidR="00BB2FD8" w:rsidRDefault="00BB2FD8" w:rsidP="00E419AD">
      <w:pPr>
        <w:jc w:val="center"/>
        <w:rPr>
          <w:b/>
          <w:bCs/>
        </w:rPr>
      </w:pPr>
      <w:r>
        <w:rPr>
          <w:b/>
          <w:bCs/>
        </w:rPr>
        <w:t xml:space="preserve"> АТЯШЕВСКОГО МУНИЦИПАЛЬНОГО РАЙОНА</w:t>
      </w:r>
    </w:p>
    <w:p w:rsidR="00BB2FD8" w:rsidRDefault="00BB2FD8" w:rsidP="00E419AD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BB2FD8" w:rsidTr="00E419AD">
        <w:tc>
          <w:tcPr>
            <w:tcW w:w="9571" w:type="dxa"/>
          </w:tcPr>
          <w:p w:rsidR="00BB2FD8" w:rsidRDefault="00BB2FD8">
            <w:pPr>
              <w:spacing w:after="200" w:line="276" w:lineRule="auto"/>
              <w:jc w:val="center"/>
              <w:rPr>
                <w:rFonts w:cs="Times New Roman"/>
                <w:b/>
                <w:bCs/>
                <w:lang w:eastAsia="en-US"/>
              </w:rPr>
            </w:pPr>
            <w:r>
              <w:rPr>
                <w:rFonts w:cs="Times New Roman"/>
                <w:b/>
                <w:bCs/>
              </w:rPr>
              <w:t>ИНФОРМАЦИОННЫЙ</w:t>
            </w:r>
            <w:r>
              <w:rPr>
                <w:rFonts w:cs="Times New Roman"/>
                <w:b/>
                <w:bCs/>
              </w:rPr>
              <w:br/>
              <w:t>БЮЛЛЕТЕНЬ</w:t>
            </w:r>
          </w:p>
        </w:tc>
      </w:tr>
    </w:tbl>
    <w:p w:rsidR="00BB2FD8" w:rsidRDefault="00BB2FD8" w:rsidP="00C50A04">
      <w:pPr>
        <w:autoSpaceDN w:val="0"/>
        <w:adjustRightInd w:val="0"/>
        <w:jc w:val="center"/>
        <w:rPr>
          <w:b/>
          <w:bCs/>
        </w:rPr>
      </w:pPr>
      <w:r>
        <w:t>№  6                                                                                                                 от  28.01.2019  г</w:t>
      </w:r>
    </w:p>
    <w:p w:rsidR="00BB2FD8" w:rsidRPr="00B1603F" w:rsidRDefault="00BB2FD8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BB2FD8" w:rsidRDefault="00BB2FD8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BB2FD8" w:rsidRDefault="00BB2FD8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BB2FD8" w:rsidRDefault="00BB2FD8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BB2FD8" w:rsidRDefault="00BB2FD8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BB2FD8" w:rsidRDefault="00BB2FD8" w:rsidP="00C50A04">
      <w:r>
        <w:t>от   28 января    2019 г.                                                                                                 №  1</w:t>
      </w:r>
    </w:p>
    <w:p w:rsidR="00BB2FD8" w:rsidRDefault="00BB2FD8" w:rsidP="00C50A04"/>
    <w:p w:rsidR="00BB2FD8" w:rsidRDefault="00BB2FD8" w:rsidP="00C50A04">
      <w:r>
        <w:t xml:space="preserve">                                                                  с.Алово</w:t>
      </w:r>
    </w:p>
    <w:p w:rsidR="00BB2FD8" w:rsidRPr="00C50A04" w:rsidRDefault="00BB2FD8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28.12.2018 г. № 30 «О бюджете Аловского сельского поселения на 2019 год и плановый период 2020-2021 годов»</w:t>
      </w:r>
    </w:p>
    <w:p w:rsidR="00BB2FD8" w:rsidRPr="00C50A04" w:rsidRDefault="00BB2FD8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BB2FD8" w:rsidRPr="00C50A04" w:rsidRDefault="00BB2FD8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BB2FD8" w:rsidRPr="00C50A04" w:rsidRDefault="00BB2FD8" w:rsidP="00CB18E6">
      <w:pPr>
        <w:jc w:val="both"/>
      </w:pPr>
      <w:r w:rsidRPr="00C50A04">
        <w:t xml:space="preserve">         Внести в решение Совета депутатов Ало</w:t>
      </w:r>
      <w:r>
        <w:t>вского сельского поселения от 28.12.2018 года № 3</w:t>
      </w:r>
      <w:r w:rsidRPr="00C50A04">
        <w:t>0 «О бюджете Аловс</w:t>
      </w:r>
      <w:r>
        <w:t>кого сельского поселения на 2019 год и плановый период 2020-2021</w:t>
      </w:r>
      <w:r w:rsidRPr="00C50A04">
        <w:t xml:space="preserve"> годов»</w:t>
      </w:r>
      <w:r>
        <w:t xml:space="preserve"> следующие изменения:</w:t>
      </w:r>
    </w:p>
    <w:p w:rsidR="00BB2FD8" w:rsidRPr="00C50A04" w:rsidRDefault="00BB2FD8" w:rsidP="00CB18E6">
      <w:pPr>
        <w:jc w:val="both"/>
      </w:pPr>
    </w:p>
    <w:p w:rsidR="00BB2FD8" w:rsidRPr="00C50A04" w:rsidRDefault="00BB2FD8" w:rsidP="00CB18E6">
      <w:pPr>
        <w:jc w:val="both"/>
      </w:pPr>
      <w:r w:rsidRPr="00C50A04">
        <w:t xml:space="preserve">1.Статью 1 изложить в следующей  редакции   </w:t>
      </w:r>
    </w:p>
    <w:p w:rsidR="00BB2FD8" w:rsidRPr="00C50A04" w:rsidRDefault="00BB2FD8" w:rsidP="00CB18E6">
      <w:pPr>
        <w:jc w:val="both"/>
      </w:pPr>
      <w:r w:rsidRPr="00C50A04">
        <w:t xml:space="preserve"> Утвердить бюджет Аловс</w:t>
      </w:r>
      <w:r>
        <w:t>кого сельского поселения на 2019</w:t>
      </w:r>
      <w:r w:rsidRPr="00C50A04">
        <w:t xml:space="preserve"> год по доходам в сумме  </w:t>
      </w:r>
      <w:r>
        <w:t xml:space="preserve">1506,3 тысячи рублей и по расходам в сумме 1456,8 тысяч </w:t>
      </w:r>
      <w:r w:rsidRPr="00C50A04">
        <w:t xml:space="preserve">рублей, с превышением расходов над доходами  в сумме </w:t>
      </w:r>
      <w:r>
        <w:t>49,5 тысяч</w:t>
      </w:r>
      <w:r w:rsidRPr="00C50A04">
        <w:t xml:space="preserve"> рублей.</w:t>
      </w:r>
    </w:p>
    <w:p w:rsidR="00BB2FD8" w:rsidRPr="00C50A04" w:rsidRDefault="00BB2FD8" w:rsidP="00CB18E6">
      <w:pPr>
        <w:jc w:val="both"/>
      </w:pPr>
    </w:p>
    <w:p w:rsidR="00BB2FD8" w:rsidRPr="00C50A04" w:rsidRDefault="00BB2FD8" w:rsidP="00CB18E6">
      <w:pPr>
        <w:jc w:val="both"/>
      </w:pPr>
      <w:r w:rsidRPr="00C50A04">
        <w:t>2.Приложения 3,4</w:t>
      </w:r>
      <w:r>
        <w:t>,6,8,10,11</w:t>
      </w:r>
      <w:r w:rsidRPr="00C50A04">
        <w:t xml:space="preserve"> изложить в новой редакции </w:t>
      </w:r>
    </w:p>
    <w:p w:rsidR="00BB2FD8" w:rsidRPr="00C50A04" w:rsidRDefault="00BB2FD8" w:rsidP="00CB18E6">
      <w:pPr>
        <w:jc w:val="both"/>
      </w:pPr>
    </w:p>
    <w:p w:rsidR="00BB2FD8" w:rsidRPr="00C50A04" w:rsidRDefault="00BB2FD8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BB2FD8" w:rsidRPr="00C50A04" w:rsidRDefault="00BB2FD8" w:rsidP="00CB18E6"/>
    <w:p w:rsidR="00BB2FD8" w:rsidRPr="00C50A04" w:rsidRDefault="00BB2FD8" w:rsidP="00CB18E6"/>
    <w:p w:rsidR="00BB2FD8" w:rsidRPr="00C50A04" w:rsidRDefault="00BB2FD8" w:rsidP="00CB18E6">
      <w:r w:rsidRPr="00C50A04">
        <w:t xml:space="preserve">Глава </w:t>
      </w:r>
      <w:r>
        <w:t xml:space="preserve">Аловского сельского </w:t>
      </w:r>
      <w:r w:rsidRPr="00C50A04">
        <w:t xml:space="preserve">поселения:                                      </w:t>
      </w:r>
      <w:r>
        <w:t xml:space="preserve">          </w:t>
      </w:r>
      <w:r w:rsidRPr="00C50A04">
        <w:t>А.А.Сорокин</w:t>
      </w:r>
    </w:p>
    <w:p w:rsidR="00BB2FD8" w:rsidRPr="00C50A04" w:rsidRDefault="00BB2FD8" w:rsidP="00CB18E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B2FD8" w:rsidRPr="00C50A04" w:rsidRDefault="00BB2FD8"/>
    <w:p w:rsidR="00BB2FD8" w:rsidRPr="00676A54" w:rsidRDefault="00BB2FD8" w:rsidP="00E419AD">
      <w:pPr>
        <w:tabs>
          <w:tab w:val="left" w:pos="2700"/>
        </w:tabs>
      </w:pPr>
      <w:r w:rsidRPr="00676A54">
        <w:t>Тираж 10 экземпляров</w:t>
      </w:r>
    </w:p>
    <w:tbl>
      <w:tblPr>
        <w:tblStyle w:val="TableGrid"/>
        <w:tblW w:w="0" w:type="auto"/>
        <w:tblInd w:w="-106" w:type="dxa"/>
        <w:tblLook w:val="01E0"/>
      </w:tblPr>
      <w:tblGrid>
        <w:gridCol w:w="9571"/>
      </w:tblGrid>
      <w:tr w:rsidR="00BB2FD8" w:rsidRPr="00676A54">
        <w:tc>
          <w:tcPr>
            <w:tcW w:w="9571" w:type="dxa"/>
          </w:tcPr>
          <w:p w:rsidR="00BB2FD8" w:rsidRPr="00676A54" w:rsidRDefault="00BB2FD8" w:rsidP="00DF09F4">
            <w:pPr>
              <w:rPr>
                <w:rFonts w:cs="Times New Roman"/>
              </w:rPr>
            </w:pPr>
            <w:r w:rsidRPr="00676A54">
              <w:rPr>
                <w:rFonts w:cs="Times New Roman"/>
              </w:rPr>
              <w:t>Учредители: Совет депутатов Аловского сельского поселения</w:t>
            </w:r>
          </w:p>
        </w:tc>
      </w:tr>
      <w:tr w:rsidR="00BB2FD8" w:rsidRPr="00676A54">
        <w:tc>
          <w:tcPr>
            <w:tcW w:w="9571" w:type="dxa"/>
          </w:tcPr>
          <w:p w:rsidR="00BB2FD8" w:rsidRPr="00676A54" w:rsidRDefault="00BB2FD8" w:rsidP="00DF09F4">
            <w:pPr>
              <w:rPr>
                <w:rFonts w:cs="Times New Roman"/>
              </w:rPr>
            </w:pPr>
            <w:r w:rsidRPr="00676A54">
              <w:rPr>
                <w:rFonts w:cs="Times New Roman"/>
              </w:rPr>
              <w:t>Главный редактор: Глава Аловского сельского поселения  - Сорокин А.А.</w:t>
            </w:r>
          </w:p>
        </w:tc>
      </w:tr>
      <w:tr w:rsidR="00BB2FD8" w:rsidRPr="00676A54">
        <w:tc>
          <w:tcPr>
            <w:tcW w:w="9571" w:type="dxa"/>
          </w:tcPr>
          <w:p w:rsidR="00BB2FD8" w:rsidRPr="00676A54" w:rsidRDefault="00BB2FD8" w:rsidP="00DF09F4">
            <w:pPr>
              <w:rPr>
                <w:rFonts w:cs="Times New Roman"/>
              </w:rPr>
            </w:pPr>
            <w:r w:rsidRPr="00676A54">
              <w:rPr>
                <w:rFonts w:cs="Times New Roman"/>
              </w:rPr>
              <w:t>Адрес: 431823 РМ, Атяшевский район, с. Алово, ул. 25 лет Октября, д.6</w:t>
            </w:r>
          </w:p>
        </w:tc>
      </w:tr>
    </w:tbl>
    <w:p w:rsidR="00BB2FD8" w:rsidRPr="00C50A04" w:rsidRDefault="00BB2FD8"/>
    <w:p w:rsidR="00BB2FD8" w:rsidRPr="00C50A04" w:rsidRDefault="00BB2FD8"/>
    <w:sectPr w:rsidR="00BB2FD8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30222D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8479A"/>
    <w:rsid w:val="00490D1A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37583"/>
    <w:rsid w:val="00640325"/>
    <w:rsid w:val="00661C2B"/>
    <w:rsid w:val="00665A2E"/>
    <w:rsid w:val="00676A54"/>
    <w:rsid w:val="0068185B"/>
    <w:rsid w:val="00682C62"/>
    <w:rsid w:val="006938EC"/>
    <w:rsid w:val="00697956"/>
    <w:rsid w:val="006A5566"/>
    <w:rsid w:val="006B3965"/>
    <w:rsid w:val="006B6399"/>
    <w:rsid w:val="006C3FF1"/>
    <w:rsid w:val="006C5141"/>
    <w:rsid w:val="006E3310"/>
    <w:rsid w:val="006F3235"/>
    <w:rsid w:val="006F5771"/>
    <w:rsid w:val="007024B6"/>
    <w:rsid w:val="0071583B"/>
    <w:rsid w:val="00716202"/>
    <w:rsid w:val="00736F0A"/>
    <w:rsid w:val="00747B80"/>
    <w:rsid w:val="007540EF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7F3A48"/>
    <w:rsid w:val="00800970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E109F"/>
    <w:rsid w:val="00902604"/>
    <w:rsid w:val="00905D80"/>
    <w:rsid w:val="00910C0A"/>
    <w:rsid w:val="009126D4"/>
    <w:rsid w:val="0091433A"/>
    <w:rsid w:val="00917BA9"/>
    <w:rsid w:val="009370DE"/>
    <w:rsid w:val="009525F8"/>
    <w:rsid w:val="00954B6F"/>
    <w:rsid w:val="009B12E7"/>
    <w:rsid w:val="009C621D"/>
    <w:rsid w:val="009D1806"/>
    <w:rsid w:val="009D48BF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B7510"/>
    <w:rsid w:val="00AC3907"/>
    <w:rsid w:val="00AC6EE5"/>
    <w:rsid w:val="00AD3FDF"/>
    <w:rsid w:val="00AE0BDA"/>
    <w:rsid w:val="00B06E6B"/>
    <w:rsid w:val="00B13009"/>
    <w:rsid w:val="00B14A60"/>
    <w:rsid w:val="00B1603F"/>
    <w:rsid w:val="00B3241C"/>
    <w:rsid w:val="00B404D4"/>
    <w:rsid w:val="00B40E19"/>
    <w:rsid w:val="00B60262"/>
    <w:rsid w:val="00B654CB"/>
    <w:rsid w:val="00B71ECB"/>
    <w:rsid w:val="00B84A8E"/>
    <w:rsid w:val="00B87832"/>
    <w:rsid w:val="00B94840"/>
    <w:rsid w:val="00BA0B95"/>
    <w:rsid w:val="00BB2FD8"/>
    <w:rsid w:val="00BD492A"/>
    <w:rsid w:val="00BE1A10"/>
    <w:rsid w:val="00BF18CB"/>
    <w:rsid w:val="00BF6C86"/>
    <w:rsid w:val="00BF78A1"/>
    <w:rsid w:val="00C07859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3982"/>
    <w:rsid w:val="00CB59B6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9F4"/>
    <w:rsid w:val="00DF0F56"/>
    <w:rsid w:val="00DF52B8"/>
    <w:rsid w:val="00E053D2"/>
    <w:rsid w:val="00E12461"/>
    <w:rsid w:val="00E1650F"/>
    <w:rsid w:val="00E26638"/>
    <w:rsid w:val="00E34688"/>
    <w:rsid w:val="00E419AD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4A6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1277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0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">
    <w:name w:val="Знак Знак Знак Знак Знак Знак Знак"/>
    <w:basedOn w:val="Normal"/>
    <w:link w:val="DefaultParagraphFont"/>
    <w:uiPriority w:val="99"/>
    <w:rsid w:val="00E419AD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67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278</Words>
  <Characters>1588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4</cp:revision>
  <cp:lastPrinted>2019-02-07T11:19:00Z</cp:lastPrinted>
  <dcterms:created xsi:type="dcterms:W3CDTF">2019-02-07T08:52:00Z</dcterms:created>
  <dcterms:modified xsi:type="dcterms:W3CDTF">2019-02-07T11:20:00Z</dcterms:modified>
</cp:coreProperties>
</file>