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D8E" w:rsidRPr="00EE355B" w:rsidRDefault="00037D8E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 xml:space="preserve">ИНФОРМАЦИОННЫЙ БЮЛЛЕТЕНЬ </w:t>
      </w:r>
    </w:p>
    <w:p w:rsidR="00037D8E" w:rsidRPr="00EE355B" w:rsidRDefault="00037D8E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>АЛОВСКОГО СЕЛЬСКОГО ПОСЕЛЕНИЯ</w:t>
      </w:r>
    </w:p>
    <w:p w:rsidR="00037D8E" w:rsidRPr="00EE355B" w:rsidRDefault="00037D8E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 xml:space="preserve"> АТЯШЕВСКОГО МУНИЦИПАЛЬНОГО РАЙОНА</w:t>
      </w:r>
    </w:p>
    <w:p w:rsidR="00037D8E" w:rsidRDefault="00037D8E" w:rsidP="005D332D">
      <w:pPr>
        <w:jc w:val="center"/>
        <w:rPr>
          <w:b/>
          <w:bCs/>
          <w:sz w:val="28"/>
          <w:szCs w:val="28"/>
        </w:rPr>
      </w:pPr>
      <w:r w:rsidRPr="00EE355B">
        <w:rPr>
          <w:b/>
          <w:bCs/>
          <w:sz w:val="28"/>
          <w:szCs w:val="28"/>
        </w:rPr>
        <w:t>РЕСПУБЛИКИ МОРДОВИЯ</w:t>
      </w:r>
    </w:p>
    <w:p w:rsidR="00037D8E" w:rsidRPr="00EE355B" w:rsidRDefault="00037D8E" w:rsidP="005D332D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037D8E" w:rsidRPr="00EE355B">
        <w:tc>
          <w:tcPr>
            <w:tcW w:w="9571" w:type="dxa"/>
          </w:tcPr>
          <w:p w:rsidR="00037D8E" w:rsidRPr="00EE355B" w:rsidRDefault="00037D8E" w:rsidP="00744716">
            <w:pPr>
              <w:spacing w:after="200" w:line="276" w:lineRule="auto"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EE355B">
              <w:rPr>
                <w:b/>
                <w:bCs/>
                <w:sz w:val="28"/>
                <w:szCs w:val="28"/>
              </w:rPr>
              <w:t>ИНФОРМАЦИОННЫЙ</w:t>
            </w:r>
            <w:r w:rsidRPr="00EE355B">
              <w:rPr>
                <w:b/>
                <w:bCs/>
                <w:sz w:val="28"/>
                <w:szCs w:val="28"/>
              </w:rPr>
              <w:br/>
              <w:t>БЮЛЛЕТЕНЬ</w:t>
            </w:r>
          </w:p>
        </w:tc>
      </w:tr>
    </w:tbl>
    <w:p w:rsidR="00037D8E" w:rsidRDefault="00037D8E" w:rsidP="005D332D"/>
    <w:p w:rsidR="00037D8E" w:rsidRPr="00EE355B" w:rsidRDefault="00037D8E" w:rsidP="005D332D">
      <w:r>
        <w:t>№  15</w:t>
      </w:r>
      <w:r w:rsidRPr="00EE355B">
        <w:t xml:space="preserve">                                                                                                            </w:t>
      </w:r>
      <w:r>
        <w:t xml:space="preserve">  от  29.03.</w:t>
      </w:r>
      <w:r w:rsidRPr="00EE355B">
        <w:t>2019  г</w:t>
      </w:r>
    </w:p>
    <w:p w:rsidR="00037D8E" w:rsidRDefault="00037D8E" w:rsidP="00FA3BE0">
      <w:pPr>
        <w:ind w:left="360"/>
        <w:jc w:val="both"/>
      </w:pPr>
    </w:p>
    <w:p w:rsidR="00037D8E" w:rsidRPr="00442FF3" w:rsidRDefault="00037D8E" w:rsidP="008C0AF1">
      <w:pPr>
        <w:jc w:val="center"/>
        <w:rPr>
          <w:b/>
          <w:bCs/>
        </w:rPr>
      </w:pPr>
    </w:p>
    <w:p w:rsidR="00037D8E" w:rsidRPr="00442FF3" w:rsidRDefault="00037D8E" w:rsidP="008C0AF1">
      <w:pPr>
        <w:jc w:val="center"/>
        <w:rPr>
          <w:b/>
          <w:bCs/>
        </w:rPr>
      </w:pPr>
    </w:p>
    <w:p w:rsidR="00037D8E" w:rsidRPr="00442FF3" w:rsidRDefault="00037D8E" w:rsidP="00EC5466">
      <w:pPr>
        <w:rPr>
          <w:b/>
          <w:bCs/>
        </w:rPr>
      </w:pPr>
      <w:r w:rsidRPr="00442FF3">
        <w:rPr>
          <w:b/>
          <w:bCs/>
        </w:rPr>
        <w:t xml:space="preserve">    Отчет о численности муниципальных служащих Аловского  сельского поселения Атяшевского муниципального района Республики Мордовия и фактических затратах на их денежное содержание </w:t>
      </w:r>
    </w:p>
    <w:p w:rsidR="00037D8E" w:rsidRDefault="00037D8E" w:rsidP="004E15C5">
      <w:pPr>
        <w:rPr>
          <w:b/>
          <w:bCs/>
        </w:rPr>
      </w:pPr>
      <w:r w:rsidRPr="00442FF3">
        <w:rPr>
          <w:b/>
          <w:bCs/>
        </w:rPr>
        <w:t xml:space="preserve">                                                             за  2018 г. </w:t>
      </w:r>
    </w:p>
    <w:p w:rsidR="00037D8E" w:rsidRDefault="00037D8E" w:rsidP="004E15C5">
      <w:pPr>
        <w:rPr>
          <w:b/>
          <w:bCs/>
        </w:rPr>
      </w:pPr>
    </w:p>
    <w:p w:rsidR="00037D8E" w:rsidRPr="00442FF3" w:rsidRDefault="00037D8E" w:rsidP="004E15C5">
      <w:pPr>
        <w:rPr>
          <w:b/>
          <w:bCs/>
        </w:rPr>
      </w:pPr>
    </w:p>
    <w:tbl>
      <w:tblPr>
        <w:tblW w:w="97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24"/>
        <w:gridCol w:w="2492"/>
        <w:gridCol w:w="3131"/>
      </w:tblGrid>
      <w:tr w:rsidR="00037D8E" w:rsidRPr="00442FF3">
        <w:tc>
          <w:tcPr>
            <w:tcW w:w="4124" w:type="dxa"/>
          </w:tcPr>
          <w:p w:rsidR="00037D8E" w:rsidRPr="00442FF3" w:rsidRDefault="00037D8E" w:rsidP="00F03EB1">
            <w:pPr>
              <w:jc w:val="center"/>
            </w:pPr>
            <w:r w:rsidRPr="00442FF3">
              <w:t>Категория получателей бюджетных средств</w:t>
            </w:r>
          </w:p>
        </w:tc>
        <w:tc>
          <w:tcPr>
            <w:tcW w:w="2492" w:type="dxa"/>
          </w:tcPr>
          <w:p w:rsidR="00037D8E" w:rsidRPr="00442FF3" w:rsidRDefault="00037D8E" w:rsidP="00F03EB1">
            <w:pPr>
              <w:jc w:val="center"/>
            </w:pPr>
            <w:r w:rsidRPr="00442FF3">
              <w:t>Численность</w:t>
            </w:r>
          </w:p>
        </w:tc>
        <w:tc>
          <w:tcPr>
            <w:tcW w:w="3131" w:type="dxa"/>
          </w:tcPr>
          <w:p w:rsidR="00037D8E" w:rsidRPr="00442FF3" w:rsidRDefault="00037D8E" w:rsidP="00F03EB1">
            <w:pPr>
              <w:jc w:val="center"/>
            </w:pPr>
            <w:r w:rsidRPr="00442FF3">
              <w:t>Фактические затраты (тыс.руб.)</w:t>
            </w:r>
          </w:p>
        </w:tc>
      </w:tr>
      <w:tr w:rsidR="00037D8E" w:rsidRPr="00442FF3">
        <w:tc>
          <w:tcPr>
            <w:tcW w:w="4124" w:type="dxa"/>
          </w:tcPr>
          <w:p w:rsidR="00037D8E" w:rsidRPr="00442FF3" w:rsidRDefault="00037D8E" w:rsidP="00F03EB1">
            <w:r w:rsidRPr="00442FF3">
              <w:t>Муниципальные служащие</w:t>
            </w:r>
          </w:p>
        </w:tc>
        <w:tc>
          <w:tcPr>
            <w:tcW w:w="2492" w:type="dxa"/>
          </w:tcPr>
          <w:p w:rsidR="00037D8E" w:rsidRPr="00442FF3" w:rsidRDefault="00037D8E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037D8E" w:rsidRPr="00442FF3" w:rsidRDefault="00037D8E" w:rsidP="00FA3BE0">
            <w:pPr>
              <w:jc w:val="center"/>
            </w:pPr>
            <w:r>
              <w:t>1189,4</w:t>
            </w:r>
          </w:p>
        </w:tc>
      </w:tr>
      <w:tr w:rsidR="00037D8E" w:rsidRPr="00442FF3">
        <w:tc>
          <w:tcPr>
            <w:tcW w:w="4124" w:type="dxa"/>
          </w:tcPr>
          <w:p w:rsidR="00037D8E" w:rsidRPr="00442FF3" w:rsidRDefault="00037D8E" w:rsidP="00F03EB1">
            <w:pPr>
              <w:jc w:val="center"/>
              <w:rPr>
                <w:b/>
                <w:bCs/>
              </w:rPr>
            </w:pPr>
            <w:r w:rsidRPr="00442FF3">
              <w:rPr>
                <w:b/>
                <w:bCs/>
              </w:rPr>
              <w:t>Всего:</w:t>
            </w:r>
          </w:p>
        </w:tc>
        <w:tc>
          <w:tcPr>
            <w:tcW w:w="2492" w:type="dxa"/>
          </w:tcPr>
          <w:p w:rsidR="00037D8E" w:rsidRPr="00442FF3" w:rsidRDefault="00037D8E" w:rsidP="00F03EB1">
            <w:pPr>
              <w:jc w:val="center"/>
            </w:pPr>
            <w:r w:rsidRPr="00442FF3">
              <w:t>4</w:t>
            </w:r>
          </w:p>
        </w:tc>
        <w:tc>
          <w:tcPr>
            <w:tcW w:w="3131" w:type="dxa"/>
          </w:tcPr>
          <w:p w:rsidR="00037D8E" w:rsidRPr="00442FF3" w:rsidRDefault="00037D8E" w:rsidP="00FA3BE0">
            <w:pPr>
              <w:jc w:val="center"/>
            </w:pPr>
            <w:r>
              <w:t>1189,4</w:t>
            </w:r>
          </w:p>
        </w:tc>
      </w:tr>
    </w:tbl>
    <w:p w:rsidR="00037D8E" w:rsidRDefault="00037D8E" w:rsidP="00A629C5"/>
    <w:p w:rsidR="00037D8E" w:rsidRDefault="00037D8E" w:rsidP="00A629C5"/>
    <w:p w:rsidR="00037D8E" w:rsidRDefault="00037D8E" w:rsidP="00A629C5"/>
    <w:p w:rsidR="00037D8E" w:rsidRDefault="00037D8E" w:rsidP="00A629C5"/>
    <w:p w:rsidR="00037D8E" w:rsidRDefault="00037D8E" w:rsidP="00A629C5"/>
    <w:p w:rsidR="00037D8E" w:rsidRDefault="00037D8E" w:rsidP="00A629C5"/>
    <w:p w:rsidR="00037D8E" w:rsidRDefault="00037D8E" w:rsidP="00A629C5"/>
    <w:p w:rsidR="00037D8E" w:rsidRDefault="00037D8E" w:rsidP="00A629C5"/>
    <w:p w:rsidR="00037D8E" w:rsidRDefault="00037D8E" w:rsidP="00A629C5"/>
    <w:p w:rsidR="00037D8E" w:rsidRPr="00BC074E" w:rsidRDefault="00037D8E" w:rsidP="004E15C5">
      <w:pPr>
        <w:tabs>
          <w:tab w:val="left" w:pos="2700"/>
        </w:tabs>
      </w:pPr>
      <w:r w:rsidRPr="00BC074E">
        <w:t>Тираж 10 экземпляров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037D8E" w:rsidRPr="00BC074E" w:rsidTr="00E8627A">
        <w:tc>
          <w:tcPr>
            <w:tcW w:w="9571" w:type="dxa"/>
          </w:tcPr>
          <w:p w:rsidR="00037D8E" w:rsidRPr="00BC074E" w:rsidRDefault="00037D8E" w:rsidP="00E8627A">
            <w:r w:rsidRPr="00BC074E">
              <w:t>Учредители: Совет депутатов Аловского сельского поселения</w:t>
            </w:r>
          </w:p>
        </w:tc>
      </w:tr>
      <w:tr w:rsidR="00037D8E" w:rsidRPr="00BC074E" w:rsidTr="00E8627A">
        <w:tc>
          <w:tcPr>
            <w:tcW w:w="9571" w:type="dxa"/>
          </w:tcPr>
          <w:p w:rsidR="00037D8E" w:rsidRPr="00BC074E" w:rsidRDefault="00037D8E" w:rsidP="00E8627A">
            <w:r w:rsidRPr="00BC074E">
              <w:t>Главный редактор: Глава Аловского сельского поселения  - Сорокин А.А.</w:t>
            </w:r>
          </w:p>
        </w:tc>
      </w:tr>
      <w:tr w:rsidR="00037D8E" w:rsidRPr="00BC074E" w:rsidTr="00E8627A">
        <w:tc>
          <w:tcPr>
            <w:tcW w:w="9571" w:type="dxa"/>
          </w:tcPr>
          <w:p w:rsidR="00037D8E" w:rsidRPr="00BC074E" w:rsidRDefault="00037D8E" w:rsidP="00E8627A">
            <w:r w:rsidRPr="00BC074E">
              <w:t>Адрес: 431823 РМ, Атяшевский район, с. Алово, ул. 25 лет Октября, д.6</w:t>
            </w:r>
          </w:p>
        </w:tc>
      </w:tr>
    </w:tbl>
    <w:p w:rsidR="00037D8E" w:rsidRPr="00442FF3" w:rsidRDefault="00037D8E" w:rsidP="00A629C5"/>
    <w:sectPr w:rsidR="00037D8E" w:rsidRPr="00442FF3" w:rsidSect="00103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225C"/>
    <w:rsid w:val="00005247"/>
    <w:rsid w:val="000107A4"/>
    <w:rsid w:val="00012659"/>
    <w:rsid w:val="00021535"/>
    <w:rsid w:val="00027500"/>
    <w:rsid w:val="00037D8E"/>
    <w:rsid w:val="00044E2C"/>
    <w:rsid w:val="00073C47"/>
    <w:rsid w:val="0008268F"/>
    <w:rsid w:val="000829AE"/>
    <w:rsid w:val="00085CD1"/>
    <w:rsid w:val="00086887"/>
    <w:rsid w:val="000870F7"/>
    <w:rsid w:val="000A2ABC"/>
    <w:rsid w:val="000B15AE"/>
    <w:rsid w:val="000C7611"/>
    <w:rsid w:val="000E423D"/>
    <w:rsid w:val="00101573"/>
    <w:rsid w:val="00103E68"/>
    <w:rsid w:val="001174DF"/>
    <w:rsid w:val="001176E1"/>
    <w:rsid w:val="0012143A"/>
    <w:rsid w:val="0013664F"/>
    <w:rsid w:val="0014198F"/>
    <w:rsid w:val="00145F66"/>
    <w:rsid w:val="00153050"/>
    <w:rsid w:val="001569CE"/>
    <w:rsid w:val="0016366F"/>
    <w:rsid w:val="00164AE5"/>
    <w:rsid w:val="00165D62"/>
    <w:rsid w:val="00176206"/>
    <w:rsid w:val="00180AB7"/>
    <w:rsid w:val="00197458"/>
    <w:rsid w:val="001B53CD"/>
    <w:rsid w:val="001F654A"/>
    <w:rsid w:val="00214E1D"/>
    <w:rsid w:val="0022101E"/>
    <w:rsid w:val="00267AB1"/>
    <w:rsid w:val="00276C7A"/>
    <w:rsid w:val="002A5DB1"/>
    <w:rsid w:val="002A7567"/>
    <w:rsid w:val="002B03F7"/>
    <w:rsid w:val="002D3005"/>
    <w:rsid w:val="002F7C67"/>
    <w:rsid w:val="0030222D"/>
    <w:rsid w:val="00314D30"/>
    <w:rsid w:val="00325915"/>
    <w:rsid w:val="00335CC2"/>
    <w:rsid w:val="0035225C"/>
    <w:rsid w:val="00360BDB"/>
    <w:rsid w:val="00365151"/>
    <w:rsid w:val="003716A2"/>
    <w:rsid w:val="003731B1"/>
    <w:rsid w:val="003868A2"/>
    <w:rsid w:val="00391191"/>
    <w:rsid w:val="003B0B5F"/>
    <w:rsid w:val="003B2BCB"/>
    <w:rsid w:val="003C0783"/>
    <w:rsid w:val="003D2DF1"/>
    <w:rsid w:val="003E00A5"/>
    <w:rsid w:val="003E04F3"/>
    <w:rsid w:val="003E1932"/>
    <w:rsid w:val="003F2252"/>
    <w:rsid w:val="004019D5"/>
    <w:rsid w:val="00413D63"/>
    <w:rsid w:val="004208A5"/>
    <w:rsid w:val="00423BAE"/>
    <w:rsid w:val="00423D2F"/>
    <w:rsid w:val="00442FF3"/>
    <w:rsid w:val="00446999"/>
    <w:rsid w:val="004539CC"/>
    <w:rsid w:val="00460D98"/>
    <w:rsid w:val="00481DDF"/>
    <w:rsid w:val="00485C03"/>
    <w:rsid w:val="00490D1A"/>
    <w:rsid w:val="004A420A"/>
    <w:rsid w:val="004B7FF9"/>
    <w:rsid w:val="004C2D41"/>
    <w:rsid w:val="004C2DB3"/>
    <w:rsid w:val="004C732C"/>
    <w:rsid w:val="004D5E19"/>
    <w:rsid w:val="004E15C5"/>
    <w:rsid w:val="00504B28"/>
    <w:rsid w:val="00520164"/>
    <w:rsid w:val="005547C8"/>
    <w:rsid w:val="0058050E"/>
    <w:rsid w:val="00583FAD"/>
    <w:rsid w:val="005B30A9"/>
    <w:rsid w:val="005C0FC2"/>
    <w:rsid w:val="005C3653"/>
    <w:rsid w:val="005C6C87"/>
    <w:rsid w:val="005D0E2A"/>
    <w:rsid w:val="005D332D"/>
    <w:rsid w:val="005D62B3"/>
    <w:rsid w:val="005E6516"/>
    <w:rsid w:val="006172B5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04B79"/>
    <w:rsid w:val="0071583B"/>
    <w:rsid w:val="00716202"/>
    <w:rsid w:val="00736F0A"/>
    <w:rsid w:val="00744716"/>
    <w:rsid w:val="007455B1"/>
    <w:rsid w:val="00767B6B"/>
    <w:rsid w:val="00770293"/>
    <w:rsid w:val="0077316C"/>
    <w:rsid w:val="00776DCE"/>
    <w:rsid w:val="0078539E"/>
    <w:rsid w:val="00785955"/>
    <w:rsid w:val="00790488"/>
    <w:rsid w:val="007965DE"/>
    <w:rsid w:val="007C21A2"/>
    <w:rsid w:val="007D3F29"/>
    <w:rsid w:val="007D44AE"/>
    <w:rsid w:val="007D620E"/>
    <w:rsid w:val="007D6400"/>
    <w:rsid w:val="00804EB5"/>
    <w:rsid w:val="008143D7"/>
    <w:rsid w:val="00815BC5"/>
    <w:rsid w:val="0082757E"/>
    <w:rsid w:val="00875254"/>
    <w:rsid w:val="008A1F48"/>
    <w:rsid w:val="008B19BB"/>
    <w:rsid w:val="008B56B8"/>
    <w:rsid w:val="008C0AF1"/>
    <w:rsid w:val="008C3AA6"/>
    <w:rsid w:val="008C63C2"/>
    <w:rsid w:val="008D10E0"/>
    <w:rsid w:val="008E109F"/>
    <w:rsid w:val="00902604"/>
    <w:rsid w:val="00905D80"/>
    <w:rsid w:val="00910C0A"/>
    <w:rsid w:val="0091433A"/>
    <w:rsid w:val="00917BA9"/>
    <w:rsid w:val="00933A15"/>
    <w:rsid w:val="009370DE"/>
    <w:rsid w:val="00954B6F"/>
    <w:rsid w:val="009856D9"/>
    <w:rsid w:val="009C44D1"/>
    <w:rsid w:val="009C621D"/>
    <w:rsid w:val="009D1806"/>
    <w:rsid w:val="009D48BF"/>
    <w:rsid w:val="009D5DF2"/>
    <w:rsid w:val="009E1640"/>
    <w:rsid w:val="009F456F"/>
    <w:rsid w:val="00A017D5"/>
    <w:rsid w:val="00A122C8"/>
    <w:rsid w:val="00A16E67"/>
    <w:rsid w:val="00A222C2"/>
    <w:rsid w:val="00A43D96"/>
    <w:rsid w:val="00A565DA"/>
    <w:rsid w:val="00A61ADB"/>
    <w:rsid w:val="00A629C5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D6C5E"/>
    <w:rsid w:val="00AE0BDA"/>
    <w:rsid w:val="00B06E6B"/>
    <w:rsid w:val="00B13009"/>
    <w:rsid w:val="00B1603F"/>
    <w:rsid w:val="00B3241C"/>
    <w:rsid w:val="00B404D4"/>
    <w:rsid w:val="00B40E19"/>
    <w:rsid w:val="00B43154"/>
    <w:rsid w:val="00B4660B"/>
    <w:rsid w:val="00B60262"/>
    <w:rsid w:val="00B654CB"/>
    <w:rsid w:val="00B84A8E"/>
    <w:rsid w:val="00B94840"/>
    <w:rsid w:val="00BA0B95"/>
    <w:rsid w:val="00BC074E"/>
    <w:rsid w:val="00BD492A"/>
    <w:rsid w:val="00BE1A10"/>
    <w:rsid w:val="00BF18CB"/>
    <w:rsid w:val="00BF53FB"/>
    <w:rsid w:val="00BF78A1"/>
    <w:rsid w:val="00C07859"/>
    <w:rsid w:val="00C23C27"/>
    <w:rsid w:val="00C31A4C"/>
    <w:rsid w:val="00C43761"/>
    <w:rsid w:val="00C46B14"/>
    <w:rsid w:val="00C52ABF"/>
    <w:rsid w:val="00C53C5F"/>
    <w:rsid w:val="00C56263"/>
    <w:rsid w:val="00C64098"/>
    <w:rsid w:val="00C87F10"/>
    <w:rsid w:val="00C96FFE"/>
    <w:rsid w:val="00CB59B6"/>
    <w:rsid w:val="00CC631C"/>
    <w:rsid w:val="00CC6371"/>
    <w:rsid w:val="00CF549F"/>
    <w:rsid w:val="00D11EF1"/>
    <w:rsid w:val="00D15245"/>
    <w:rsid w:val="00D544E4"/>
    <w:rsid w:val="00D55353"/>
    <w:rsid w:val="00D575D6"/>
    <w:rsid w:val="00D613E9"/>
    <w:rsid w:val="00D64B1F"/>
    <w:rsid w:val="00D75D1C"/>
    <w:rsid w:val="00D8149E"/>
    <w:rsid w:val="00D849D2"/>
    <w:rsid w:val="00DA3A43"/>
    <w:rsid w:val="00DA58D7"/>
    <w:rsid w:val="00DB4352"/>
    <w:rsid w:val="00DD0634"/>
    <w:rsid w:val="00DD08BA"/>
    <w:rsid w:val="00DD5C3C"/>
    <w:rsid w:val="00DD78FC"/>
    <w:rsid w:val="00DE1443"/>
    <w:rsid w:val="00DE2039"/>
    <w:rsid w:val="00DF0404"/>
    <w:rsid w:val="00DF0F56"/>
    <w:rsid w:val="00DF52B8"/>
    <w:rsid w:val="00DF5459"/>
    <w:rsid w:val="00E053D2"/>
    <w:rsid w:val="00E34688"/>
    <w:rsid w:val="00E56A02"/>
    <w:rsid w:val="00E67AFA"/>
    <w:rsid w:val="00E81248"/>
    <w:rsid w:val="00E816A7"/>
    <w:rsid w:val="00E8627A"/>
    <w:rsid w:val="00EA65FC"/>
    <w:rsid w:val="00EC03A0"/>
    <w:rsid w:val="00EC5466"/>
    <w:rsid w:val="00EC5930"/>
    <w:rsid w:val="00EE11BA"/>
    <w:rsid w:val="00EE355B"/>
    <w:rsid w:val="00EE52C5"/>
    <w:rsid w:val="00EF65C9"/>
    <w:rsid w:val="00F03EB1"/>
    <w:rsid w:val="00F140F1"/>
    <w:rsid w:val="00F261EE"/>
    <w:rsid w:val="00F34C22"/>
    <w:rsid w:val="00F36346"/>
    <w:rsid w:val="00F41480"/>
    <w:rsid w:val="00F6146F"/>
    <w:rsid w:val="00F7132E"/>
    <w:rsid w:val="00F8524B"/>
    <w:rsid w:val="00F865CF"/>
    <w:rsid w:val="00F9292F"/>
    <w:rsid w:val="00F93320"/>
    <w:rsid w:val="00FA3BE0"/>
    <w:rsid w:val="00FC1A6C"/>
    <w:rsid w:val="00FC4008"/>
    <w:rsid w:val="00FC6A62"/>
    <w:rsid w:val="00FD3B0F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25C"/>
    <w:rPr>
      <w:rFonts w:ascii="Times New Roman" w:eastAsia="SimSun" w:hAnsi="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225C"/>
    <w:pPr>
      <w:ind w:firstLine="720"/>
      <w:jc w:val="both"/>
    </w:pPr>
    <w:rPr>
      <w:rFonts w:eastAsia="Times New Roman"/>
      <w:sz w:val="28"/>
      <w:szCs w:val="2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225C"/>
    <w:rPr>
      <w:rFonts w:ascii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99"/>
    <w:rsid w:val="00A629C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208A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43D7"/>
    <w:rPr>
      <w:rFonts w:ascii="Times New Roman" w:eastAsia="SimSun" w:hAnsi="Times New Roman" w:cs="Times New Roman"/>
      <w:sz w:val="2"/>
      <w:szCs w:val="2"/>
      <w:lang w:eastAsia="zh-CN"/>
    </w:rPr>
  </w:style>
  <w:style w:type="paragraph" w:customStyle="1" w:styleId="a">
    <w:name w:val="Знак"/>
    <w:basedOn w:val="Normal"/>
    <w:uiPriority w:val="99"/>
    <w:rsid w:val="005D332D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725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</Pages>
  <Words>134</Words>
  <Characters>765</Characters>
  <Application>Microsoft Office Outlook</Application>
  <DocSecurity>0</DocSecurity>
  <Lines>0</Lines>
  <Paragraphs>0</Paragraphs>
  <ScaleCrop>false</ScaleCrop>
  <Company>Совет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subject/>
  <dc:creator>Бухгалтер</dc:creator>
  <cp:keywords/>
  <dc:description/>
  <cp:lastModifiedBy>1</cp:lastModifiedBy>
  <cp:revision>7</cp:revision>
  <cp:lastPrinted>2019-04-08T10:36:00Z</cp:lastPrinted>
  <dcterms:created xsi:type="dcterms:W3CDTF">2019-04-08T07:50:00Z</dcterms:created>
  <dcterms:modified xsi:type="dcterms:W3CDTF">2019-04-08T10:36:00Z</dcterms:modified>
</cp:coreProperties>
</file>