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77B8" w:rsidRPr="00EE355B" w:rsidRDefault="003377B8" w:rsidP="005D332D">
      <w:pPr>
        <w:jc w:val="center"/>
        <w:rPr>
          <w:b/>
          <w:bCs/>
          <w:sz w:val="28"/>
          <w:szCs w:val="28"/>
        </w:rPr>
      </w:pPr>
      <w:r w:rsidRPr="00EE355B">
        <w:rPr>
          <w:b/>
          <w:bCs/>
          <w:sz w:val="28"/>
          <w:szCs w:val="28"/>
        </w:rPr>
        <w:t xml:space="preserve">ИНФОРМАЦИОННЫЙ БЮЛЛЕТЕНЬ </w:t>
      </w:r>
    </w:p>
    <w:p w:rsidR="003377B8" w:rsidRPr="00EE355B" w:rsidRDefault="003377B8" w:rsidP="005D332D">
      <w:pPr>
        <w:jc w:val="center"/>
        <w:rPr>
          <w:b/>
          <w:bCs/>
          <w:sz w:val="28"/>
          <w:szCs w:val="28"/>
        </w:rPr>
      </w:pPr>
      <w:r w:rsidRPr="00EE355B">
        <w:rPr>
          <w:b/>
          <w:bCs/>
          <w:sz w:val="28"/>
          <w:szCs w:val="28"/>
        </w:rPr>
        <w:t>АЛОВСКОГО СЕЛЬСКОГО ПОСЕЛЕНИЯ</w:t>
      </w:r>
    </w:p>
    <w:p w:rsidR="003377B8" w:rsidRPr="00EE355B" w:rsidRDefault="003377B8" w:rsidP="005D332D">
      <w:pPr>
        <w:jc w:val="center"/>
        <w:rPr>
          <w:b/>
          <w:bCs/>
          <w:sz w:val="28"/>
          <w:szCs w:val="28"/>
        </w:rPr>
      </w:pPr>
      <w:r w:rsidRPr="00EE355B">
        <w:rPr>
          <w:b/>
          <w:bCs/>
          <w:sz w:val="28"/>
          <w:szCs w:val="28"/>
        </w:rPr>
        <w:t xml:space="preserve"> АТЯШЕВСКОГО МУНИЦИПАЛЬНОГО РАЙОНА</w:t>
      </w:r>
    </w:p>
    <w:p w:rsidR="003377B8" w:rsidRDefault="003377B8" w:rsidP="005D332D">
      <w:pPr>
        <w:jc w:val="center"/>
        <w:rPr>
          <w:b/>
          <w:bCs/>
          <w:sz w:val="28"/>
          <w:szCs w:val="28"/>
        </w:rPr>
      </w:pPr>
      <w:r w:rsidRPr="00EE355B">
        <w:rPr>
          <w:b/>
          <w:bCs/>
          <w:sz w:val="28"/>
          <w:szCs w:val="28"/>
        </w:rPr>
        <w:t>РЕСПУБЛИКИ МОРДОВИЯ</w:t>
      </w:r>
    </w:p>
    <w:p w:rsidR="003377B8" w:rsidRPr="00EE355B" w:rsidRDefault="003377B8" w:rsidP="005D332D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71"/>
      </w:tblGrid>
      <w:tr w:rsidR="003377B8" w:rsidRPr="00EE355B">
        <w:tc>
          <w:tcPr>
            <w:tcW w:w="9571" w:type="dxa"/>
          </w:tcPr>
          <w:p w:rsidR="003377B8" w:rsidRPr="00EE355B" w:rsidRDefault="003377B8" w:rsidP="00744716">
            <w:pPr>
              <w:spacing w:after="200" w:line="276" w:lineRule="auto"/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 w:rsidRPr="00EE355B">
              <w:rPr>
                <w:b/>
                <w:bCs/>
                <w:sz w:val="28"/>
                <w:szCs w:val="28"/>
              </w:rPr>
              <w:t>ИНФОРМАЦИОННЫЙ</w:t>
            </w:r>
            <w:r w:rsidRPr="00EE355B">
              <w:rPr>
                <w:b/>
                <w:bCs/>
                <w:sz w:val="28"/>
                <w:szCs w:val="28"/>
              </w:rPr>
              <w:br/>
              <w:t>БЮЛЛЕТЕНЬ</w:t>
            </w:r>
          </w:p>
        </w:tc>
      </w:tr>
    </w:tbl>
    <w:p w:rsidR="003377B8" w:rsidRDefault="003377B8" w:rsidP="005D332D"/>
    <w:p w:rsidR="003377B8" w:rsidRPr="00EE355B" w:rsidRDefault="003377B8" w:rsidP="005D332D">
      <w:r>
        <w:t>№  20</w:t>
      </w:r>
      <w:r w:rsidRPr="00EE355B">
        <w:t xml:space="preserve">                                                                                                           </w:t>
      </w:r>
      <w:r>
        <w:t xml:space="preserve">  от  30.04.</w:t>
      </w:r>
      <w:r w:rsidRPr="00EE355B">
        <w:t>2019  г</w:t>
      </w:r>
    </w:p>
    <w:p w:rsidR="003377B8" w:rsidRDefault="003377B8" w:rsidP="00FA3BE0">
      <w:pPr>
        <w:ind w:left="360"/>
        <w:jc w:val="both"/>
      </w:pPr>
    </w:p>
    <w:p w:rsidR="003377B8" w:rsidRPr="00442FF3" w:rsidRDefault="003377B8" w:rsidP="008C0AF1">
      <w:pPr>
        <w:jc w:val="center"/>
        <w:rPr>
          <w:b/>
          <w:bCs/>
        </w:rPr>
      </w:pPr>
    </w:p>
    <w:p w:rsidR="003377B8" w:rsidRPr="00442FF3" w:rsidRDefault="003377B8" w:rsidP="008C0AF1">
      <w:pPr>
        <w:jc w:val="center"/>
        <w:rPr>
          <w:b/>
          <w:bCs/>
        </w:rPr>
      </w:pPr>
    </w:p>
    <w:p w:rsidR="003377B8" w:rsidRPr="00442FF3" w:rsidRDefault="003377B8" w:rsidP="00EC5466">
      <w:pPr>
        <w:rPr>
          <w:b/>
          <w:bCs/>
        </w:rPr>
      </w:pPr>
      <w:r w:rsidRPr="00442FF3">
        <w:rPr>
          <w:b/>
          <w:bCs/>
        </w:rPr>
        <w:t xml:space="preserve">    Отчет о численности муниципальных служащих Аловского  сельского поселения Атяшевского муниципального района Республики Мордовия и фактических затратах на их денежное содержание </w:t>
      </w:r>
    </w:p>
    <w:p w:rsidR="003377B8" w:rsidRDefault="003377B8" w:rsidP="004E15C5">
      <w:pPr>
        <w:rPr>
          <w:b/>
          <w:bCs/>
        </w:rPr>
      </w:pPr>
      <w:r w:rsidRPr="00442FF3">
        <w:rPr>
          <w:b/>
          <w:bCs/>
        </w:rPr>
        <w:t xml:space="preserve">                                                             за  </w:t>
      </w:r>
      <w:r>
        <w:rPr>
          <w:b/>
          <w:bCs/>
        </w:rPr>
        <w:t>1 квартал 2019</w:t>
      </w:r>
      <w:r w:rsidRPr="00442FF3">
        <w:rPr>
          <w:b/>
          <w:bCs/>
        </w:rPr>
        <w:t xml:space="preserve"> г. </w:t>
      </w:r>
    </w:p>
    <w:p w:rsidR="003377B8" w:rsidRDefault="003377B8" w:rsidP="004E15C5">
      <w:pPr>
        <w:rPr>
          <w:b/>
          <w:bCs/>
        </w:rPr>
      </w:pPr>
    </w:p>
    <w:p w:rsidR="003377B8" w:rsidRPr="00442FF3" w:rsidRDefault="003377B8" w:rsidP="004E15C5">
      <w:pPr>
        <w:rPr>
          <w:b/>
          <w:bCs/>
        </w:rPr>
      </w:pPr>
    </w:p>
    <w:tbl>
      <w:tblPr>
        <w:tblW w:w="974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124"/>
        <w:gridCol w:w="2492"/>
        <w:gridCol w:w="3131"/>
      </w:tblGrid>
      <w:tr w:rsidR="003377B8" w:rsidRPr="00442FF3">
        <w:tc>
          <w:tcPr>
            <w:tcW w:w="4124" w:type="dxa"/>
          </w:tcPr>
          <w:p w:rsidR="003377B8" w:rsidRPr="00442FF3" w:rsidRDefault="003377B8" w:rsidP="00F03EB1">
            <w:pPr>
              <w:jc w:val="center"/>
            </w:pPr>
            <w:r w:rsidRPr="00442FF3">
              <w:t>Категория получателей бюджетных средств</w:t>
            </w:r>
          </w:p>
        </w:tc>
        <w:tc>
          <w:tcPr>
            <w:tcW w:w="2492" w:type="dxa"/>
          </w:tcPr>
          <w:p w:rsidR="003377B8" w:rsidRPr="00442FF3" w:rsidRDefault="003377B8" w:rsidP="00F03EB1">
            <w:pPr>
              <w:jc w:val="center"/>
            </w:pPr>
            <w:r w:rsidRPr="00442FF3">
              <w:t>Численность</w:t>
            </w:r>
          </w:p>
        </w:tc>
        <w:tc>
          <w:tcPr>
            <w:tcW w:w="3131" w:type="dxa"/>
          </w:tcPr>
          <w:p w:rsidR="003377B8" w:rsidRPr="00442FF3" w:rsidRDefault="003377B8" w:rsidP="00F03EB1">
            <w:pPr>
              <w:jc w:val="center"/>
            </w:pPr>
            <w:r w:rsidRPr="00442FF3">
              <w:t>Фактические затраты (тыс.руб.)</w:t>
            </w:r>
          </w:p>
        </w:tc>
      </w:tr>
      <w:tr w:rsidR="003377B8" w:rsidRPr="00442FF3">
        <w:tc>
          <w:tcPr>
            <w:tcW w:w="4124" w:type="dxa"/>
          </w:tcPr>
          <w:p w:rsidR="003377B8" w:rsidRPr="00442FF3" w:rsidRDefault="003377B8" w:rsidP="00F03EB1">
            <w:r w:rsidRPr="00442FF3">
              <w:t>Муниципальные служащие</w:t>
            </w:r>
          </w:p>
        </w:tc>
        <w:tc>
          <w:tcPr>
            <w:tcW w:w="2492" w:type="dxa"/>
          </w:tcPr>
          <w:p w:rsidR="003377B8" w:rsidRPr="00442FF3" w:rsidRDefault="003377B8" w:rsidP="00F03EB1">
            <w:pPr>
              <w:jc w:val="center"/>
            </w:pPr>
            <w:r>
              <w:t>3</w:t>
            </w:r>
          </w:p>
        </w:tc>
        <w:tc>
          <w:tcPr>
            <w:tcW w:w="3131" w:type="dxa"/>
          </w:tcPr>
          <w:p w:rsidR="003377B8" w:rsidRPr="00442FF3" w:rsidRDefault="003377B8" w:rsidP="00FA3BE0">
            <w:pPr>
              <w:jc w:val="center"/>
            </w:pPr>
            <w:r>
              <w:t>137,3</w:t>
            </w:r>
          </w:p>
        </w:tc>
      </w:tr>
      <w:tr w:rsidR="003377B8" w:rsidRPr="00442FF3">
        <w:tc>
          <w:tcPr>
            <w:tcW w:w="4124" w:type="dxa"/>
          </w:tcPr>
          <w:p w:rsidR="003377B8" w:rsidRPr="00442FF3" w:rsidRDefault="003377B8" w:rsidP="00F03EB1">
            <w:pPr>
              <w:jc w:val="center"/>
              <w:rPr>
                <w:b/>
                <w:bCs/>
              </w:rPr>
            </w:pPr>
            <w:r w:rsidRPr="00442FF3">
              <w:rPr>
                <w:b/>
                <w:bCs/>
              </w:rPr>
              <w:t>Всего:</w:t>
            </w:r>
          </w:p>
        </w:tc>
        <w:tc>
          <w:tcPr>
            <w:tcW w:w="2492" w:type="dxa"/>
          </w:tcPr>
          <w:p w:rsidR="003377B8" w:rsidRPr="00442FF3" w:rsidRDefault="003377B8" w:rsidP="00F03EB1">
            <w:pPr>
              <w:jc w:val="center"/>
            </w:pPr>
            <w:r>
              <w:t>3</w:t>
            </w:r>
          </w:p>
        </w:tc>
        <w:tc>
          <w:tcPr>
            <w:tcW w:w="3131" w:type="dxa"/>
          </w:tcPr>
          <w:p w:rsidR="003377B8" w:rsidRPr="00442FF3" w:rsidRDefault="003377B8" w:rsidP="00FA3BE0">
            <w:pPr>
              <w:jc w:val="center"/>
            </w:pPr>
            <w:r>
              <w:t>137,3</w:t>
            </w:r>
          </w:p>
        </w:tc>
      </w:tr>
    </w:tbl>
    <w:p w:rsidR="003377B8" w:rsidRDefault="003377B8" w:rsidP="00A629C5"/>
    <w:p w:rsidR="003377B8" w:rsidRDefault="003377B8" w:rsidP="00A629C5"/>
    <w:p w:rsidR="003377B8" w:rsidRDefault="003377B8" w:rsidP="00A629C5"/>
    <w:p w:rsidR="003377B8" w:rsidRDefault="003377B8" w:rsidP="00A629C5"/>
    <w:p w:rsidR="003377B8" w:rsidRDefault="003377B8" w:rsidP="00A629C5"/>
    <w:p w:rsidR="003377B8" w:rsidRDefault="003377B8" w:rsidP="00A629C5"/>
    <w:p w:rsidR="003377B8" w:rsidRDefault="003377B8" w:rsidP="00A629C5"/>
    <w:p w:rsidR="003377B8" w:rsidRDefault="003377B8" w:rsidP="00A629C5"/>
    <w:p w:rsidR="003377B8" w:rsidRDefault="003377B8" w:rsidP="00A629C5"/>
    <w:p w:rsidR="003377B8" w:rsidRPr="00BC074E" w:rsidRDefault="003377B8" w:rsidP="004E15C5">
      <w:pPr>
        <w:tabs>
          <w:tab w:val="left" w:pos="2700"/>
        </w:tabs>
      </w:pPr>
      <w:r w:rsidRPr="00BC074E">
        <w:t>Тираж 10 экземпляров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71"/>
      </w:tblGrid>
      <w:tr w:rsidR="003377B8" w:rsidRPr="00BC074E">
        <w:tc>
          <w:tcPr>
            <w:tcW w:w="9571" w:type="dxa"/>
          </w:tcPr>
          <w:p w:rsidR="003377B8" w:rsidRPr="00BC074E" w:rsidRDefault="003377B8" w:rsidP="00E8627A">
            <w:r w:rsidRPr="00BC074E">
              <w:t>Учредители: Совет депутатов Аловского сельского поселения</w:t>
            </w:r>
          </w:p>
        </w:tc>
      </w:tr>
      <w:tr w:rsidR="003377B8" w:rsidRPr="00BC074E">
        <w:tc>
          <w:tcPr>
            <w:tcW w:w="9571" w:type="dxa"/>
          </w:tcPr>
          <w:p w:rsidR="003377B8" w:rsidRPr="00BC074E" w:rsidRDefault="003377B8" w:rsidP="00E8627A">
            <w:r w:rsidRPr="00BC074E">
              <w:t>Главный редактор: Глава Аловского сельского поселения  - Сорокин А.А.</w:t>
            </w:r>
          </w:p>
        </w:tc>
      </w:tr>
      <w:tr w:rsidR="003377B8" w:rsidRPr="00BC074E">
        <w:tc>
          <w:tcPr>
            <w:tcW w:w="9571" w:type="dxa"/>
          </w:tcPr>
          <w:p w:rsidR="003377B8" w:rsidRPr="00BC074E" w:rsidRDefault="003377B8" w:rsidP="00E8627A">
            <w:r w:rsidRPr="00BC074E">
              <w:t>Адрес: 431823 РМ, Атяшевский район, с. Алово, ул. 25 лет Октября, д.6</w:t>
            </w:r>
          </w:p>
        </w:tc>
      </w:tr>
    </w:tbl>
    <w:p w:rsidR="003377B8" w:rsidRPr="00442FF3" w:rsidRDefault="003377B8" w:rsidP="00A629C5"/>
    <w:sectPr w:rsidR="003377B8" w:rsidRPr="00442FF3" w:rsidSect="00103E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5225C"/>
    <w:rsid w:val="00005247"/>
    <w:rsid w:val="000107A4"/>
    <w:rsid w:val="00012659"/>
    <w:rsid w:val="00021535"/>
    <w:rsid w:val="00027500"/>
    <w:rsid w:val="00037D8E"/>
    <w:rsid w:val="00044E2C"/>
    <w:rsid w:val="00073C47"/>
    <w:rsid w:val="0008268F"/>
    <w:rsid w:val="000829AE"/>
    <w:rsid w:val="00085CD1"/>
    <w:rsid w:val="00086887"/>
    <w:rsid w:val="000870F7"/>
    <w:rsid w:val="000A2ABC"/>
    <w:rsid w:val="000B15AE"/>
    <w:rsid w:val="000C7611"/>
    <w:rsid w:val="000E423D"/>
    <w:rsid w:val="00101573"/>
    <w:rsid w:val="00103E68"/>
    <w:rsid w:val="001174DF"/>
    <w:rsid w:val="001176E1"/>
    <w:rsid w:val="0012143A"/>
    <w:rsid w:val="0013664F"/>
    <w:rsid w:val="0014198F"/>
    <w:rsid w:val="00145F66"/>
    <w:rsid w:val="00153050"/>
    <w:rsid w:val="001569CE"/>
    <w:rsid w:val="0016366F"/>
    <w:rsid w:val="00164AE5"/>
    <w:rsid w:val="00165D62"/>
    <w:rsid w:val="00176206"/>
    <w:rsid w:val="00180AB7"/>
    <w:rsid w:val="00197458"/>
    <w:rsid w:val="001B53CD"/>
    <w:rsid w:val="001F654A"/>
    <w:rsid w:val="00214E1D"/>
    <w:rsid w:val="0022101E"/>
    <w:rsid w:val="00267AB1"/>
    <w:rsid w:val="00276C7A"/>
    <w:rsid w:val="002A5DB1"/>
    <w:rsid w:val="002A7567"/>
    <w:rsid w:val="002B03F7"/>
    <w:rsid w:val="002D3005"/>
    <w:rsid w:val="002F7C67"/>
    <w:rsid w:val="0030222D"/>
    <w:rsid w:val="00314D30"/>
    <w:rsid w:val="00325915"/>
    <w:rsid w:val="00335CC2"/>
    <w:rsid w:val="003377B8"/>
    <w:rsid w:val="0035225C"/>
    <w:rsid w:val="00360BDB"/>
    <w:rsid w:val="00365151"/>
    <w:rsid w:val="003716A2"/>
    <w:rsid w:val="003731B1"/>
    <w:rsid w:val="003868A2"/>
    <w:rsid w:val="00391191"/>
    <w:rsid w:val="003A0669"/>
    <w:rsid w:val="003B0B5F"/>
    <w:rsid w:val="003B2BCB"/>
    <w:rsid w:val="003C0783"/>
    <w:rsid w:val="003D2DF1"/>
    <w:rsid w:val="003E00A5"/>
    <w:rsid w:val="003E04F3"/>
    <w:rsid w:val="003E1932"/>
    <w:rsid w:val="003F2252"/>
    <w:rsid w:val="004019D5"/>
    <w:rsid w:val="00413D63"/>
    <w:rsid w:val="004208A5"/>
    <w:rsid w:val="00423BAE"/>
    <w:rsid w:val="00423D2F"/>
    <w:rsid w:val="00442FF3"/>
    <w:rsid w:val="00446999"/>
    <w:rsid w:val="004539CC"/>
    <w:rsid w:val="00460D98"/>
    <w:rsid w:val="00481DDF"/>
    <w:rsid w:val="00485C03"/>
    <w:rsid w:val="00490D1A"/>
    <w:rsid w:val="004A420A"/>
    <w:rsid w:val="004B7FF9"/>
    <w:rsid w:val="004C2D41"/>
    <w:rsid w:val="004C2DB3"/>
    <w:rsid w:val="004C732C"/>
    <w:rsid w:val="004D5E19"/>
    <w:rsid w:val="004E15C5"/>
    <w:rsid w:val="00504B28"/>
    <w:rsid w:val="00520164"/>
    <w:rsid w:val="005547C8"/>
    <w:rsid w:val="0058050E"/>
    <w:rsid w:val="00583FAD"/>
    <w:rsid w:val="005B30A9"/>
    <w:rsid w:val="005C0FC2"/>
    <w:rsid w:val="005C3653"/>
    <w:rsid w:val="005C6C87"/>
    <w:rsid w:val="005D0E2A"/>
    <w:rsid w:val="005D332D"/>
    <w:rsid w:val="005D62B3"/>
    <w:rsid w:val="005E6516"/>
    <w:rsid w:val="006172B5"/>
    <w:rsid w:val="00637583"/>
    <w:rsid w:val="00640325"/>
    <w:rsid w:val="00661C2B"/>
    <w:rsid w:val="0068185B"/>
    <w:rsid w:val="00682C62"/>
    <w:rsid w:val="006938EC"/>
    <w:rsid w:val="00697956"/>
    <w:rsid w:val="006C5141"/>
    <w:rsid w:val="006E3310"/>
    <w:rsid w:val="006F3235"/>
    <w:rsid w:val="007024B6"/>
    <w:rsid w:val="00704B79"/>
    <w:rsid w:val="00714E3A"/>
    <w:rsid w:val="0071583B"/>
    <w:rsid w:val="00716202"/>
    <w:rsid w:val="00736F0A"/>
    <w:rsid w:val="00744716"/>
    <w:rsid w:val="007455B1"/>
    <w:rsid w:val="00767B6B"/>
    <w:rsid w:val="00770293"/>
    <w:rsid w:val="0077316C"/>
    <w:rsid w:val="00776DCE"/>
    <w:rsid w:val="0078539E"/>
    <w:rsid w:val="00785955"/>
    <w:rsid w:val="00790488"/>
    <w:rsid w:val="007965DE"/>
    <w:rsid w:val="007C21A2"/>
    <w:rsid w:val="007D3F29"/>
    <w:rsid w:val="007D44AE"/>
    <w:rsid w:val="007D620E"/>
    <w:rsid w:val="007D6400"/>
    <w:rsid w:val="00804EB5"/>
    <w:rsid w:val="008143D7"/>
    <w:rsid w:val="00815BC5"/>
    <w:rsid w:val="0082757E"/>
    <w:rsid w:val="00875254"/>
    <w:rsid w:val="008A1F48"/>
    <w:rsid w:val="008B19BB"/>
    <w:rsid w:val="008B56B8"/>
    <w:rsid w:val="008C0AF1"/>
    <w:rsid w:val="008C3AA6"/>
    <w:rsid w:val="008C63C2"/>
    <w:rsid w:val="008D10E0"/>
    <w:rsid w:val="008E109F"/>
    <w:rsid w:val="00902604"/>
    <w:rsid w:val="00905D80"/>
    <w:rsid w:val="00910C0A"/>
    <w:rsid w:val="0091433A"/>
    <w:rsid w:val="00917BA9"/>
    <w:rsid w:val="00933A15"/>
    <w:rsid w:val="009370DE"/>
    <w:rsid w:val="00954B6F"/>
    <w:rsid w:val="009856D9"/>
    <w:rsid w:val="009C44D1"/>
    <w:rsid w:val="009C621D"/>
    <w:rsid w:val="009D1806"/>
    <w:rsid w:val="009D48BF"/>
    <w:rsid w:val="009D5DF2"/>
    <w:rsid w:val="009E1640"/>
    <w:rsid w:val="009F456F"/>
    <w:rsid w:val="00A017D5"/>
    <w:rsid w:val="00A122C8"/>
    <w:rsid w:val="00A16E67"/>
    <w:rsid w:val="00A222C2"/>
    <w:rsid w:val="00A43D96"/>
    <w:rsid w:val="00A565DA"/>
    <w:rsid w:val="00A61ADB"/>
    <w:rsid w:val="00A629C5"/>
    <w:rsid w:val="00A63E2E"/>
    <w:rsid w:val="00A6525A"/>
    <w:rsid w:val="00A860EE"/>
    <w:rsid w:val="00A92B18"/>
    <w:rsid w:val="00AA7046"/>
    <w:rsid w:val="00AB1552"/>
    <w:rsid w:val="00AB6160"/>
    <w:rsid w:val="00AC3907"/>
    <w:rsid w:val="00AC6EE5"/>
    <w:rsid w:val="00AD3FDF"/>
    <w:rsid w:val="00AD6C5E"/>
    <w:rsid w:val="00AE0BDA"/>
    <w:rsid w:val="00B06E6B"/>
    <w:rsid w:val="00B13009"/>
    <w:rsid w:val="00B1603F"/>
    <w:rsid w:val="00B3241C"/>
    <w:rsid w:val="00B404D4"/>
    <w:rsid w:val="00B40E19"/>
    <w:rsid w:val="00B43154"/>
    <w:rsid w:val="00B4660B"/>
    <w:rsid w:val="00B60262"/>
    <w:rsid w:val="00B654CB"/>
    <w:rsid w:val="00B84A8E"/>
    <w:rsid w:val="00B94840"/>
    <w:rsid w:val="00BA0B95"/>
    <w:rsid w:val="00BC074E"/>
    <w:rsid w:val="00BD492A"/>
    <w:rsid w:val="00BE1A10"/>
    <w:rsid w:val="00BF18CB"/>
    <w:rsid w:val="00BF53FB"/>
    <w:rsid w:val="00BF78A1"/>
    <w:rsid w:val="00C07859"/>
    <w:rsid w:val="00C23C27"/>
    <w:rsid w:val="00C31A4C"/>
    <w:rsid w:val="00C43761"/>
    <w:rsid w:val="00C46B14"/>
    <w:rsid w:val="00C52ABF"/>
    <w:rsid w:val="00C53C5F"/>
    <w:rsid w:val="00C56263"/>
    <w:rsid w:val="00C64098"/>
    <w:rsid w:val="00C87F10"/>
    <w:rsid w:val="00C96FFE"/>
    <w:rsid w:val="00CB59B6"/>
    <w:rsid w:val="00CC631C"/>
    <w:rsid w:val="00CC6371"/>
    <w:rsid w:val="00CF549F"/>
    <w:rsid w:val="00D11EF1"/>
    <w:rsid w:val="00D15245"/>
    <w:rsid w:val="00D544E4"/>
    <w:rsid w:val="00D55353"/>
    <w:rsid w:val="00D575D6"/>
    <w:rsid w:val="00D613E9"/>
    <w:rsid w:val="00D64B1F"/>
    <w:rsid w:val="00D75D1C"/>
    <w:rsid w:val="00D8149E"/>
    <w:rsid w:val="00D849D2"/>
    <w:rsid w:val="00DA3A43"/>
    <w:rsid w:val="00DA58D7"/>
    <w:rsid w:val="00DB4352"/>
    <w:rsid w:val="00DD0634"/>
    <w:rsid w:val="00DD08BA"/>
    <w:rsid w:val="00DD5C3C"/>
    <w:rsid w:val="00DD78FC"/>
    <w:rsid w:val="00DE1443"/>
    <w:rsid w:val="00DE2039"/>
    <w:rsid w:val="00DF0404"/>
    <w:rsid w:val="00DF0F56"/>
    <w:rsid w:val="00DF52B8"/>
    <w:rsid w:val="00DF5459"/>
    <w:rsid w:val="00E053D2"/>
    <w:rsid w:val="00E34688"/>
    <w:rsid w:val="00E56A02"/>
    <w:rsid w:val="00E67AFA"/>
    <w:rsid w:val="00E81248"/>
    <w:rsid w:val="00E816A7"/>
    <w:rsid w:val="00E8627A"/>
    <w:rsid w:val="00EA65FC"/>
    <w:rsid w:val="00EC03A0"/>
    <w:rsid w:val="00EC5466"/>
    <w:rsid w:val="00EC5930"/>
    <w:rsid w:val="00EE11BA"/>
    <w:rsid w:val="00EE355B"/>
    <w:rsid w:val="00EE52C5"/>
    <w:rsid w:val="00EF65C9"/>
    <w:rsid w:val="00EF6BFF"/>
    <w:rsid w:val="00F03EB1"/>
    <w:rsid w:val="00F140F1"/>
    <w:rsid w:val="00F261EE"/>
    <w:rsid w:val="00F34C22"/>
    <w:rsid w:val="00F36346"/>
    <w:rsid w:val="00F41480"/>
    <w:rsid w:val="00F6146F"/>
    <w:rsid w:val="00F7132E"/>
    <w:rsid w:val="00F8524B"/>
    <w:rsid w:val="00F865CF"/>
    <w:rsid w:val="00F9292F"/>
    <w:rsid w:val="00F93320"/>
    <w:rsid w:val="00FA3BE0"/>
    <w:rsid w:val="00FC1A6C"/>
    <w:rsid w:val="00FC4008"/>
    <w:rsid w:val="00FC6A62"/>
    <w:rsid w:val="00FD3B0F"/>
    <w:rsid w:val="00FD42E2"/>
    <w:rsid w:val="00FD6CE3"/>
    <w:rsid w:val="00FF2D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225C"/>
    <w:rPr>
      <w:rFonts w:ascii="Times New Roman" w:eastAsia="SimSun" w:hAnsi="Times New Roman"/>
      <w:sz w:val="24"/>
      <w:szCs w:val="24"/>
      <w:lang w:eastAsia="zh-C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rsid w:val="0035225C"/>
    <w:pPr>
      <w:ind w:firstLine="720"/>
      <w:jc w:val="both"/>
    </w:pPr>
    <w:rPr>
      <w:rFonts w:eastAsia="Times New Roman"/>
      <w:sz w:val="28"/>
      <w:szCs w:val="28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35225C"/>
    <w:rPr>
      <w:rFonts w:ascii="Times New Roman" w:hAnsi="Times New Roman" w:cs="Times New Roman"/>
      <w:sz w:val="20"/>
      <w:szCs w:val="20"/>
      <w:lang w:eastAsia="ru-RU"/>
    </w:rPr>
  </w:style>
  <w:style w:type="table" w:styleId="TableGrid">
    <w:name w:val="Table Grid"/>
    <w:basedOn w:val="TableNormal"/>
    <w:uiPriority w:val="99"/>
    <w:rsid w:val="00A629C5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4208A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143D7"/>
    <w:rPr>
      <w:rFonts w:ascii="Times New Roman" w:eastAsia="SimSun" w:hAnsi="Times New Roman" w:cs="Times New Roman"/>
      <w:sz w:val="2"/>
      <w:szCs w:val="2"/>
      <w:lang w:eastAsia="zh-CN"/>
    </w:rPr>
  </w:style>
  <w:style w:type="paragraph" w:customStyle="1" w:styleId="a">
    <w:name w:val="Знак"/>
    <w:basedOn w:val="Normal"/>
    <w:uiPriority w:val="99"/>
    <w:rsid w:val="005D332D"/>
    <w:pPr>
      <w:spacing w:after="160" w:line="240" w:lineRule="exact"/>
    </w:pPr>
    <w:rPr>
      <w:rFonts w:ascii="Verdana" w:eastAsia="Calibri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14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4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4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4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4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4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4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4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4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20</TotalTime>
  <Pages>1</Pages>
  <Words>135</Words>
  <Characters>771</Characters>
  <Application>Microsoft Office Outlook</Application>
  <DocSecurity>0</DocSecurity>
  <Lines>0</Lines>
  <Paragraphs>0</Paragraphs>
  <ScaleCrop>false</ScaleCrop>
  <Company>Совет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 Е Ш Е Н И Е</dc:title>
  <dc:subject/>
  <dc:creator>Бухгалтер</dc:creator>
  <cp:keywords/>
  <dc:description/>
  <cp:lastModifiedBy>1</cp:lastModifiedBy>
  <cp:revision>8</cp:revision>
  <cp:lastPrinted>2019-05-08T12:47:00Z</cp:lastPrinted>
  <dcterms:created xsi:type="dcterms:W3CDTF">2019-04-08T07:50:00Z</dcterms:created>
  <dcterms:modified xsi:type="dcterms:W3CDTF">2019-05-08T12:47:00Z</dcterms:modified>
</cp:coreProperties>
</file>