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D3E" w:rsidRPr="00B1603F" w:rsidRDefault="00E85D3E" w:rsidP="00520164">
      <w:pPr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СОВЕТ</w:t>
      </w:r>
      <w:r w:rsidRPr="00B1603F">
        <w:rPr>
          <w:b/>
          <w:bCs/>
        </w:rPr>
        <w:t xml:space="preserve"> ДЕПУТАТОВ АЛОВСКОГО СЕЛЬСКОГО ПОСЕЛЕНИЯ</w:t>
      </w:r>
    </w:p>
    <w:p w:rsidR="00E85D3E" w:rsidRDefault="00E85D3E" w:rsidP="00520164">
      <w:pPr>
        <w:autoSpaceDN w:val="0"/>
        <w:adjustRightInd w:val="0"/>
        <w:jc w:val="center"/>
        <w:rPr>
          <w:b/>
          <w:bCs/>
        </w:rPr>
      </w:pPr>
      <w:r w:rsidRPr="00B1603F">
        <w:rPr>
          <w:b/>
          <w:bCs/>
        </w:rPr>
        <w:t>А</w:t>
      </w:r>
      <w:r>
        <w:rPr>
          <w:b/>
          <w:bCs/>
        </w:rPr>
        <w:t>ТЯШЕВСКОГО МУНИЦИПАЛЬНОГО РАЙОНА РЕСПУБЛИКИ МОРДОВИЯ</w:t>
      </w:r>
    </w:p>
    <w:p w:rsidR="00E85D3E" w:rsidRDefault="00E85D3E" w:rsidP="00520164">
      <w:pPr>
        <w:jc w:val="center"/>
        <w:rPr>
          <w:b/>
          <w:bCs/>
        </w:rPr>
      </w:pPr>
      <w:r w:rsidRPr="004019D5">
        <w:t xml:space="preserve">                                                   </w:t>
      </w:r>
      <w:r>
        <w:t xml:space="preserve">                    </w:t>
      </w:r>
    </w:p>
    <w:p w:rsidR="00E85D3E" w:rsidRDefault="00E85D3E" w:rsidP="00520164">
      <w:pPr>
        <w:jc w:val="center"/>
        <w:rPr>
          <w:b/>
          <w:bCs/>
        </w:rPr>
      </w:pPr>
      <w:r>
        <w:rPr>
          <w:b/>
          <w:bCs/>
        </w:rPr>
        <w:t>РЕШЕНИЕ</w:t>
      </w:r>
    </w:p>
    <w:p w:rsidR="00E85D3E" w:rsidRDefault="00E85D3E" w:rsidP="00520164">
      <w:pPr>
        <w:autoSpaceDN w:val="0"/>
        <w:adjustRightInd w:val="0"/>
        <w:jc w:val="center"/>
        <w:rPr>
          <w:b/>
          <w:bCs/>
        </w:rPr>
      </w:pPr>
    </w:p>
    <w:p w:rsidR="00E85D3E" w:rsidRDefault="00E85D3E" w:rsidP="00520164">
      <w:r>
        <w:t>от  22 июля 2019 г.                                                                                                           №  6</w:t>
      </w:r>
    </w:p>
    <w:p w:rsidR="00E85D3E" w:rsidRDefault="00E85D3E" w:rsidP="00520164"/>
    <w:p w:rsidR="00E85D3E" w:rsidRDefault="00E85D3E" w:rsidP="00520164">
      <w:r>
        <w:t xml:space="preserve">                                                                        с.Алово</w:t>
      </w:r>
    </w:p>
    <w:p w:rsidR="00E85D3E" w:rsidRDefault="00E85D3E" w:rsidP="00F6439F">
      <w:pPr>
        <w:ind w:firstLine="708"/>
        <w:jc w:val="center"/>
        <w:rPr>
          <w:b/>
          <w:bCs/>
        </w:rPr>
      </w:pPr>
      <w:r w:rsidRPr="00F6439F">
        <w:rPr>
          <w:b/>
          <w:bCs/>
        </w:rPr>
        <w:t>О назначении местного  референдума в Аловском сельском поселении Атяшевского муниципального района Республики Мордовия</w:t>
      </w:r>
    </w:p>
    <w:p w:rsidR="00E85D3E" w:rsidRDefault="00E85D3E" w:rsidP="00F6439F">
      <w:pPr>
        <w:ind w:firstLine="708"/>
        <w:jc w:val="center"/>
        <w:rPr>
          <w:b/>
          <w:bCs/>
        </w:rPr>
      </w:pPr>
    </w:p>
    <w:p w:rsidR="00E85D3E" w:rsidRDefault="00E85D3E" w:rsidP="008A64DD">
      <w:pPr>
        <w:autoSpaceDE w:val="0"/>
        <w:autoSpaceDN w:val="0"/>
        <w:adjustRightInd w:val="0"/>
        <w:jc w:val="both"/>
      </w:pPr>
      <w:r>
        <w:t xml:space="preserve">        В соответствии со статьей 101 Конституции Республики Мордовия, статьями 22, 56 Федерального закона от 06 октября 2003 г. № 131-ФЗ «Об общих принципах организации местного самоуправления в Российской Федерации», статьей 15 Федерального закона от 12 июня 2002 г. № 67-ФЗ «Об основных гарантиях избирательных прав и права на участие в референдуме граждан Российской Федерации», статьями 2, 9 Закона Республики Мордовия от 15 февраля 2007 г. № 15-З «О местном референдуме в Республике Мордовия», </w:t>
      </w:r>
      <w:r w:rsidRPr="0050343D">
        <w:t>статьи 9</w:t>
      </w:r>
      <w:r>
        <w:t xml:space="preserve"> Устава Аловского сельского поселения Атяшевского муниципального района Республики Мордовия, Решением Совета депутатов Аловского сельского поселения Атяшевского муниципального района Республики Мордовия от 27.12.2017 г. № 23 «Об утверждении положения о самообложении граждан, порядке сбора и использования средств самообложения граждан на территории Аловского сельского поселения Атяшевского муниципального района Республики Мордовия, постановлением администрации Аловского сельского поселения  от 22.07.2019 г. № 37 «О назначении местного референдума в Аловском сельском поселении Атяшевского муниципального района Республики Мордовия»</w:t>
      </w:r>
    </w:p>
    <w:p w:rsidR="00E85D3E" w:rsidRDefault="00E85D3E" w:rsidP="008A64DD">
      <w:pPr>
        <w:autoSpaceDE w:val="0"/>
        <w:autoSpaceDN w:val="0"/>
        <w:adjustRightInd w:val="0"/>
        <w:jc w:val="both"/>
      </w:pPr>
    </w:p>
    <w:p w:rsidR="00E85D3E" w:rsidRDefault="00E85D3E" w:rsidP="0050343D">
      <w:pPr>
        <w:pStyle w:val="BodyText"/>
        <w:jc w:val="center"/>
        <w:rPr>
          <w:b/>
          <w:bCs/>
        </w:rPr>
      </w:pPr>
      <w:r w:rsidRPr="0050343D">
        <w:rPr>
          <w:b/>
          <w:bCs/>
        </w:rPr>
        <w:t>С</w:t>
      </w:r>
      <w:r>
        <w:rPr>
          <w:b/>
          <w:bCs/>
        </w:rPr>
        <w:t>овет депутатов Аловского сельского поселения</w:t>
      </w:r>
    </w:p>
    <w:p w:rsidR="00E85D3E" w:rsidRDefault="00E85D3E" w:rsidP="0050343D">
      <w:pPr>
        <w:pStyle w:val="BodyText"/>
        <w:jc w:val="center"/>
        <w:rPr>
          <w:b/>
          <w:bCs/>
        </w:rPr>
      </w:pPr>
      <w:r>
        <w:rPr>
          <w:b/>
          <w:bCs/>
        </w:rPr>
        <w:t xml:space="preserve"> решил:</w:t>
      </w:r>
    </w:p>
    <w:p w:rsidR="00E85D3E" w:rsidRDefault="00E85D3E" w:rsidP="0050343D">
      <w:pPr>
        <w:pStyle w:val="ListParagraph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1.Назначить местный референдум по вопросу введения и использования средств самообложения граждан в Аловском сельском  поселении  на воскресенье 8 сентября  2019 года.</w:t>
      </w:r>
    </w:p>
    <w:p w:rsidR="00E85D3E" w:rsidRDefault="00E85D3E" w:rsidP="0050343D">
      <w:pPr>
        <w:pStyle w:val="ListParagraph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2.Сформулировать вопрос местного референдума следующим образом:</w:t>
      </w:r>
    </w:p>
    <w:p w:rsidR="00E85D3E" w:rsidRDefault="00E85D3E" w:rsidP="008A64DD">
      <w:pPr>
        <w:jc w:val="both"/>
      </w:pPr>
      <w:r>
        <w:t xml:space="preserve">    Согласны ли Вы на введение и использования в срок до 31 декабря 2019 года средств самообложения граждан в 2019 году в сумме 300 рублей с каждого совершеннолетнего жителя, зарегистрированного по месту жительства на территории Аловского сельского поселения, за исключением  студентов численность которых не может превышать 30 процентов от общего числа жителей сельского поселения, и направлением полученных средств на решение вопросов местного значения на следующие мероприятия: </w:t>
      </w:r>
    </w:p>
    <w:p w:rsidR="00E85D3E" w:rsidRDefault="00E85D3E" w:rsidP="008A64DD">
      <w:pPr>
        <w:jc w:val="both"/>
      </w:pPr>
      <w:r>
        <w:t xml:space="preserve">с.Алово - благоустройство сельского кладбища, вырубка деревьев на сумму </w:t>
      </w:r>
      <w:r>
        <w:rPr>
          <w:b/>
          <w:bCs/>
        </w:rPr>
        <w:t xml:space="preserve">193,800 </w:t>
      </w:r>
      <w:r>
        <w:t>(сто девяносто три тысячи восемьсот рублей);</w:t>
      </w:r>
    </w:p>
    <w:p w:rsidR="00E85D3E" w:rsidRPr="001E3F0E" w:rsidRDefault="00E85D3E" w:rsidP="008A64DD">
      <w:pPr>
        <w:jc w:val="both"/>
      </w:pPr>
      <w:r>
        <w:t xml:space="preserve">с.Мордовские Сыреси –ремонт дорожного покрытия на сумму  </w:t>
      </w:r>
      <w:r>
        <w:rPr>
          <w:b/>
          <w:bCs/>
        </w:rPr>
        <w:t xml:space="preserve">21,600 </w:t>
      </w:r>
      <w:r w:rsidRPr="001E3F0E">
        <w:t>(д</w:t>
      </w:r>
      <w:r>
        <w:t>вадцать одна тысяча шестьсот рублей</w:t>
      </w:r>
      <w:r w:rsidRPr="001E3F0E">
        <w:t>)</w:t>
      </w:r>
    </w:p>
    <w:p w:rsidR="00E85D3E" w:rsidRDefault="00E85D3E" w:rsidP="0050343D">
      <w:pPr>
        <w:jc w:val="both"/>
        <w:rPr>
          <w:sz w:val="22"/>
          <w:szCs w:val="22"/>
        </w:rPr>
      </w:pPr>
      <w:r>
        <w:t>3.Расходы, связанные с проведением местного референдума, осуществлять за счет средств бюджета Аловского сельского поселения.</w:t>
      </w:r>
    </w:p>
    <w:p w:rsidR="00E85D3E" w:rsidRPr="0050343D" w:rsidRDefault="00E85D3E" w:rsidP="0050343D">
      <w:pPr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>
        <w:t>Опубликовать настоящее решение в Информационном бюллетене Аловского сельского поселения.</w:t>
      </w:r>
    </w:p>
    <w:p w:rsidR="00E85D3E" w:rsidRDefault="00E85D3E" w:rsidP="0050343D">
      <w:pPr>
        <w:jc w:val="both"/>
      </w:pPr>
      <w:r>
        <w:t xml:space="preserve">5.Настоящее решение вступает в силу со дня его опубликования </w:t>
      </w:r>
      <w:bookmarkStart w:id="0" w:name="_GoBack"/>
      <w:bookmarkEnd w:id="0"/>
      <w:r>
        <w:t xml:space="preserve"> и подлежит опубликованию на сайте администрации Аловского сельского поселения.</w:t>
      </w:r>
    </w:p>
    <w:p w:rsidR="00E85D3E" w:rsidRDefault="00E85D3E" w:rsidP="00442FF3">
      <w:pPr>
        <w:jc w:val="both"/>
      </w:pPr>
      <w:r>
        <w:t xml:space="preserve">   </w:t>
      </w:r>
    </w:p>
    <w:p w:rsidR="00E85D3E" w:rsidRDefault="00E85D3E" w:rsidP="0050343D">
      <w:pPr>
        <w:jc w:val="both"/>
      </w:pPr>
      <w:r>
        <w:t xml:space="preserve">Глава Аловского сельского </w:t>
      </w:r>
      <w:r w:rsidRPr="00442FF3">
        <w:t xml:space="preserve">поселения:                          </w:t>
      </w:r>
      <w:r>
        <w:t xml:space="preserve">                         </w:t>
      </w:r>
      <w:r w:rsidRPr="00442FF3">
        <w:t xml:space="preserve">    </w:t>
      </w:r>
      <w:r>
        <w:t xml:space="preserve">А.А. Сорокин </w:t>
      </w:r>
    </w:p>
    <w:p w:rsidR="00E85D3E" w:rsidRDefault="00E85D3E" w:rsidP="00FA3BE0">
      <w:pPr>
        <w:ind w:left="360"/>
        <w:jc w:val="both"/>
      </w:pPr>
    </w:p>
    <w:sectPr w:rsidR="00E85D3E" w:rsidSect="00103E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37307B"/>
    <w:multiLevelType w:val="hybridMultilevel"/>
    <w:tmpl w:val="3D14BB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225C"/>
    <w:rsid w:val="000107A4"/>
    <w:rsid w:val="00012659"/>
    <w:rsid w:val="00021535"/>
    <w:rsid w:val="00027500"/>
    <w:rsid w:val="00044E2C"/>
    <w:rsid w:val="00073C47"/>
    <w:rsid w:val="0008268F"/>
    <w:rsid w:val="000829AE"/>
    <w:rsid w:val="00085CD1"/>
    <w:rsid w:val="00086887"/>
    <w:rsid w:val="000870F7"/>
    <w:rsid w:val="00094C0F"/>
    <w:rsid w:val="000A2ABC"/>
    <w:rsid w:val="000B15AE"/>
    <w:rsid w:val="000C7611"/>
    <w:rsid w:val="000E423D"/>
    <w:rsid w:val="00101573"/>
    <w:rsid w:val="00103E68"/>
    <w:rsid w:val="001174DF"/>
    <w:rsid w:val="001176E1"/>
    <w:rsid w:val="0012143A"/>
    <w:rsid w:val="0013664F"/>
    <w:rsid w:val="0014198F"/>
    <w:rsid w:val="00145F66"/>
    <w:rsid w:val="00153050"/>
    <w:rsid w:val="001569CE"/>
    <w:rsid w:val="0016366F"/>
    <w:rsid w:val="00164AE5"/>
    <w:rsid w:val="00165D62"/>
    <w:rsid w:val="00176206"/>
    <w:rsid w:val="00180AB7"/>
    <w:rsid w:val="00197458"/>
    <w:rsid w:val="001B3A6B"/>
    <w:rsid w:val="001B53CD"/>
    <w:rsid w:val="001E3F0E"/>
    <w:rsid w:val="001F654A"/>
    <w:rsid w:val="00214E1D"/>
    <w:rsid w:val="0022101E"/>
    <w:rsid w:val="00267AB1"/>
    <w:rsid w:val="00276C7A"/>
    <w:rsid w:val="002A5DB1"/>
    <w:rsid w:val="002A7567"/>
    <w:rsid w:val="002B03F7"/>
    <w:rsid w:val="002D3005"/>
    <w:rsid w:val="002F7C67"/>
    <w:rsid w:val="0030222D"/>
    <w:rsid w:val="00314D30"/>
    <w:rsid w:val="00325915"/>
    <w:rsid w:val="00335CC2"/>
    <w:rsid w:val="0035225C"/>
    <w:rsid w:val="00360BDB"/>
    <w:rsid w:val="00365151"/>
    <w:rsid w:val="003716A2"/>
    <w:rsid w:val="003731B1"/>
    <w:rsid w:val="003868A2"/>
    <w:rsid w:val="00391191"/>
    <w:rsid w:val="003B0B5F"/>
    <w:rsid w:val="003B2BCB"/>
    <w:rsid w:val="003C0783"/>
    <w:rsid w:val="003D2DF1"/>
    <w:rsid w:val="003E00A5"/>
    <w:rsid w:val="003E04F3"/>
    <w:rsid w:val="003E1932"/>
    <w:rsid w:val="003F2252"/>
    <w:rsid w:val="004019D5"/>
    <w:rsid w:val="00413D63"/>
    <w:rsid w:val="004208A5"/>
    <w:rsid w:val="00423BAE"/>
    <w:rsid w:val="00423D2F"/>
    <w:rsid w:val="00430F87"/>
    <w:rsid w:val="00442FF3"/>
    <w:rsid w:val="00446999"/>
    <w:rsid w:val="004539CC"/>
    <w:rsid w:val="004540CD"/>
    <w:rsid w:val="00460D98"/>
    <w:rsid w:val="00481DDF"/>
    <w:rsid w:val="00485C03"/>
    <w:rsid w:val="00490D1A"/>
    <w:rsid w:val="004A420A"/>
    <w:rsid w:val="004B7FF9"/>
    <w:rsid w:val="004C2D41"/>
    <w:rsid w:val="004C2DB3"/>
    <w:rsid w:val="004C732C"/>
    <w:rsid w:val="004C7468"/>
    <w:rsid w:val="004D5E19"/>
    <w:rsid w:val="0050343D"/>
    <w:rsid w:val="00504B28"/>
    <w:rsid w:val="00520164"/>
    <w:rsid w:val="005547C8"/>
    <w:rsid w:val="0058050E"/>
    <w:rsid w:val="00583FAD"/>
    <w:rsid w:val="005B30A9"/>
    <w:rsid w:val="005C0FC2"/>
    <w:rsid w:val="005C3653"/>
    <w:rsid w:val="005C6C87"/>
    <w:rsid w:val="005D0E2A"/>
    <w:rsid w:val="005D62B3"/>
    <w:rsid w:val="005E6516"/>
    <w:rsid w:val="005F2AFE"/>
    <w:rsid w:val="005F7265"/>
    <w:rsid w:val="00637583"/>
    <w:rsid w:val="00640325"/>
    <w:rsid w:val="00661C2B"/>
    <w:rsid w:val="00673730"/>
    <w:rsid w:val="0068185B"/>
    <w:rsid w:val="00682C62"/>
    <w:rsid w:val="006938EC"/>
    <w:rsid w:val="00697956"/>
    <w:rsid w:val="006C5141"/>
    <w:rsid w:val="006E3310"/>
    <w:rsid w:val="006F3235"/>
    <w:rsid w:val="007024B6"/>
    <w:rsid w:val="00704B79"/>
    <w:rsid w:val="0071583B"/>
    <w:rsid w:val="00716202"/>
    <w:rsid w:val="00736F0A"/>
    <w:rsid w:val="007455B1"/>
    <w:rsid w:val="00767B6B"/>
    <w:rsid w:val="00770293"/>
    <w:rsid w:val="0077316C"/>
    <w:rsid w:val="00776DCE"/>
    <w:rsid w:val="0078539E"/>
    <w:rsid w:val="00787282"/>
    <w:rsid w:val="00790488"/>
    <w:rsid w:val="007965DE"/>
    <w:rsid w:val="007C13F6"/>
    <w:rsid w:val="007C21A2"/>
    <w:rsid w:val="007D3F29"/>
    <w:rsid w:val="007D44AE"/>
    <w:rsid w:val="007D620E"/>
    <w:rsid w:val="007D6400"/>
    <w:rsid w:val="007E0BD5"/>
    <w:rsid w:val="00804EB5"/>
    <w:rsid w:val="00815BC5"/>
    <w:rsid w:val="0082757E"/>
    <w:rsid w:val="00875254"/>
    <w:rsid w:val="00885536"/>
    <w:rsid w:val="008A1F48"/>
    <w:rsid w:val="008A64DD"/>
    <w:rsid w:val="008B19BB"/>
    <w:rsid w:val="008B56B8"/>
    <w:rsid w:val="008C0AF1"/>
    <w:rsid w:val="008C3AA6"/>
    <w:rsid w:val="008C63C2"/>
    <w:rsid w:val="008D10E0"/>
    <w:rsid w:val="008E109F"/>
    <w:rsid w:val="00902604"/>
    <w:rsid w:val="00905D80"/>
    <w:rsid w:val="00910C0A"/>
    <w:rsid w:val="0091433A"/>
    <w:rsid w:val="00917BA9"/>
    <w:rsid w:val="00933A15"/>
    <w:rsid w:val="009370DE"/>
    <w:rsid w:val="00954B6F"/>
    <w:rsid w:val="00963D9C"/>
    <w:rsid w:val="009856D9"/>
    <w:rsid w:val="009C44D1"/>
    <w:rsid w:val="009C621D"/>
    <w:rsid w:val="009D1806"/>
    <w:rsid w:val="009D48BF"/>
    <w:rsid w:val="009D5DF2"/>
    <w:rsid w:val="009E1640"/>
    <w:rsid w:val="009F456F"/>
    <w:rsid w:val="00A017D5"/>
    <w:rsid w:val="00A122C8"/>
    <w:rsid w:val="00A16E67"/>
    <w:rsid w:val="00A222C2"/>
    <w:rsid w:val="00A43D96"/>
    <w:rsid w:val="00A565DA"/>
    <w:rsid w:val="00A61ADB"/>
    <w:rsid w:val="00A629C5"/>
    <w:rsid w:val="00A63E2E"/>
    <w:rsid w:val="00A6525A"/>
    <w:rsid w:val="00A860EE"/>
    <w:rsid w:val="00A92B18"/>
    <w:rsid w:val="00AA7046"/>
    <w:rsid w:val="00AB1552"/>
    <w:rsid w:val="00AB6160"/>
    <w:rsid w:val="00AC3907"/>
    <w:rsid w:val="00AC6EE5"/>
    <w:rsid w:val="00AD3FDF"/>
    <w:rsid w:val="00AD6C5E"/>
    <w:rsid w:val="00AE0BDA"/>
    <w:rsid w:val="00B06E6B"/>
    <w:rsid w:val="00B13009"/>
    <w:rsid w:val="00B1603F"/>
    <w:rsid w:val="00B3241C"/>
    <w:rsid w:val="00B404D4"/>
    <w:rsid w:val="00B40E19"/>
    <w:rsid w:val="00B43154"/>
    <w:rsid w:val="00B4660B"/>
    <w:rsid w:val="00B60262"/>
    <w:rsid w:val="00B654CB"/>
    <w:rsid w:val="00B84A8E"/>
    <w:rsid w:val="00B94840"/>
    <w:rsid w:val="00BA0B95"/>
    <w:rsid w:val="00BD492A"/>
    <w:rsid w:val="00BE1A10"/>
    <w:rsid w:val="00BF18CB"/>
    <w:rsid w:val="00BF53FB"/>
    <w:rsid w:val="00BF78A1"/>
    <w:rsid w:val="00C07859"/>
    <w:rsid w:val="00C23C27"/>
    <w:rsid w:val="00C31A4C"/>
    <w:rsid w:val="00C43761"/>
    <w:rsid w:val="00C46B14"/>
    <w:rsid w:val="00C52ABF"/>
    <w:rsid w:val="00C53C5F"/>
    <w:rsid w:val="00C56263"/>
    <w:rsid w:val="00C64098"/>
    <w:rsid w:val="00C87F10"/>
    <w:rsid w:val="00C96FFE"/>
    <w:rsid w:val="00CB59B6"/>
    <w:rsid w:val="00CC631C"/>
    <w:rsid w:val="00CC6371"/>
    <w:rsid w:val="00CF549F"/>
    <w:rsid w:val="00D11EF1"/>
    <w:rsid w:val="00D15245"/>
    <w:rsid w:val="00D17FD1"/>
    <w:rsid w:val="00D544E4"/>
    <w:rsid w:val="00D55353"/>
    <w:rsid w:val="00D575D6"/>
    <w:rsid w:val="00D613E9"/>
    <w:rsid w:val="00D64B1F"/>
    <w:rsid w:val="00D67E64"/>
    <w:rsid w:val="00D75D1C"/>
    <w:rsid w:val="00D849D2"/>
    <w:rsid w:val="00DA3A43"/>
    <w:rsid w:val="00DA58D7"/>
    <w:rsid w:val="00DB4352"/>
    <w:rsid w:val="00DD0634"/>
    <w:rsid w:val="00DD08BA"/>
    <w:rsid w:val="00DD5C3C"/>
    <w:rsid w:val="00DD78FC"/>
    <w:rsid w:val="00DE1443"/>
    <w:rsid w:val="00DE2039"/>
    <w:rsid w:val="00DF0404"/>
    <w:rsid w:val="00DF0F56"/>
    <w:rsid w:val="00DF52B8"/>
    <w:rsid w:val="00DF5459"/>
    <w:rsid w:val="00E053D2"/>
    <w:rsid w:val="00E31E27"/>
    <w:rsid w:val="00E34688"/>
    <w:rsid w:val="00E56A02"/>
    <w:rsid w:val="00E67AFA"/>
    <w:rsid w:val="00E81248"/>
    <w:rsid w:val="00E816A7"/>
    <w:rsid w:val="00E85D3E"/>
    <w:rsid w:val="00EA65FC"/>
    <w:rsid w:val="00EC03A0"/>
    <w:rsid w:val="00EC5466"/>
    <w:rsid w:val="00EC5930"/>
    <w:rsid w:val="00EE11BA"/>
    <w:rsid w:val="00EE52C5"/>
    <w:rsid w:val="00EF65C9"/>
    <w:rsid w:val="00F03EB1"/>
    <w:rsid w:val="00F131CD"/>
    <w:rsid w:val="00F140F1"/>
    <w:rsid w:val="00F261EE"/>
    <w:rsid w:val="00F34C22"/>
    <w:rsid w:val="00F36346"/>
    <w:rsid w:val="00F41480"/>
    <w:rsid w:val="00F426DC"/>
    <w:rsid w:val="00F47AF4"/>
    <w:rsid w:val="00F6146F"/>
    <w:rsid w:val="00F6439F"/>
    <w:rsid w:val="00F7132E"/>
    <w:rsid w:val="00F80B92"/>
    <w:rsid w:val="00F8524B"/>
    <w:rsid w:val="00F865CF"/>
    <w:rsid w:val="00F9292F"/>
    <w:rsid w:val="00F93320"/>
    <w:rsid w:val="00FA3BE0"/>
    <w:rsid w:val="00FC1A6C"/>
    <w:rsid w:val="00FC4008"/>
    <w:rsid w:val="00FC6A62"/>
    <w:rsid w:val="00FD3B0F"/>
    <w:rsid w:val="00FD42E2"/>
    <w:rsid w:val="00FD51A4"/>
    <w:rsid w:val="00FD6CE3"/>
    <w:rsid w:val="00FF2D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25C"/>
    <w:rPr>
      <w:rFonts w:ascii="Times New Roman" w:eastAsia="SimSun" w:hAnsi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rsid w:val="0035225C"/>
    <w:pPr>
      <w:ind w:firstLine="720"/>
      <w:jc w:val="both"/>
    </w:pPr>
    <w:rPr>
      <w:rFonts w:eastAsia="Times New Roman"/>
      <w:sz w:val="28"/>
      <w:szCs w:val="28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35225C"/>
    <w:rPr>
      <w:rFonts w:ascii="Times New Roman" w:hAnsi="Times New Roman" w:cs="Times New Roman"/>
      <w:sz w:val="20"/>
      <w:szCs w:val="20"/>
      <w:lang w:eastAsia="ru-RU"/>
    </w:rPr>
  </w:style>
  <w:style w:type="table" w:styleId="TableGrid">
    <w:name w:val="Table Grid"/>
    <w:basedOn w:val="TableNormal"/>
    <w:uiPriority w:val="99"/>
    <w:rsid w:val="00A629C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4208A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80B92"/>
    <w:rPr>
      <w:rFonts w:ascii="Times New Roman" w:eastAsia="SimSun" w:hAnsi="Times New Roman" w:cs="Times New Roman"/>
      <w:sz w:val="2"/>
      <w:szCs w:val="2"/>
      <w:lang w:eastAsia="zh-CN"/>
    </w:rPr>
  </w:style>
  <w:style w:type="paragraph" w:styleId="BodyText">
    <w:name w:val="Body Text"/>
    <w:basedOn w:val="Normal"/>
    <w:link w:val="BodyTextChar"/>
    <w:uiPriority w:val="99"/>
    <w:rsid w:val="008A64D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94C0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ListParagraph">
    <w:name w:val="List Paragraph"/>
    <w:basedOn w:val="Normal"/>
    <w:uiPriority w:val="99"/>
    <w:qFormat/>
    <w:rsid w:val="008A64DD"/>
    <w:pPr>
      <w:widowControl w:val="0"/>
      <w:ind w:left="720"/>
    </w:pPr>
    <w:rPr>
      <w:rFonts w:ascii="Courier New" w:eastAsia="Calibri" w:hAnsi="Courier New" w:cs="Courier New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259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9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9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9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9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9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9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9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9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9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47</TotalTime>
  <Pages>2</Pages>
  <Words>465</Words>
  <Characters>2656</Characters>
  <Application>Microsoft Office Outlook</Application>
  <DocSecurity>0</DocSecurity>
  <Lines>0</Lines>
  <Paragraphs>0</Paragraphs>
  <ScaleCrop>false</ScaleCrop>
  <Company>Совет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Ш Е Н И Е</dc:title>
  <dc:subject/>
  <dc:creator>Бухгалтер</dc:creator>
  <cp:keywords/>
  <dc:description/>
  <cp:lastModifiedBy>1</cp:lastModifiedBy>
  <cp:revision>13</cp:revision>
  <cp:lastPrinted>2019-07-23T07:28:00Z</cp:lastPrinted>
  <dcterms:created xsi:type="dcterms:W3CDTF">2019-04-08T07:50:00Z</dcterms:created>
  <dcterms:modified xsi:type="dcterms:W3CDTF">2019-07-23T07:28:00Z</dcterms:modified>
</cp:coreProperties>
</file>