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E1E" w:rsidRPr="00A27A03" w:rsidRDefault="00005E1E" w:rsidP="00C62411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005E1E" w:rsidRPr="00A27A03" w:rsidRDefault="00005E1E" w:rsidP="00214691"/>
    <w:p w:rsidR="00005E1E" w:rsidRPr="00A27A03" w:rsidRDefault="00005E1E" w:rsidP="00214691"/>
    <w:p w:rsidR="00005E1E" w:rsidRPr="00A27A03" w:rsidRDefault="00005E1E" w:rsidP="00214691"/>
    <w:p w:rsidR="00005E1E" w:rsidRPr="00A27A03" w:rsidRDefault="00005E1E" w:rsidP="00214691"/>
    <w:p w:rsidR="00005E1E" w:rsidRPr="00C6241B" w:rsidRDefault="00005E1E" w:rsidP="00C6241B">
      <w:pPr>
        <w:autoSpaceDN w:val="0"/>
        <w:adjustRightInd w:val="0"/>
        <w:jc w:val="center"/>
        <w:rPr>
          <w:b/>
          <w:bCs/>
        </w:rPr>
      </w:pPr>
      <w:r w:rsidRPr="00C6241B">
        <w:rPr>
          <w:b/>
          <w:bCs/>
        </w:rPr>
        <w:t>СОВЕТ ДЕПУТАТОВ АЛОВСКОГО СЕЛЬСКОГО ПОСЕЛЕНИЯ</w:t>
      </w:r>
    </w:p>
    <w:p w:rsidR="00005E1E" w:rsidRPr="00C6241B" w:rsidRDefault="00005E1E" w:rsidP="00C6241B">
      <w:pPr>
        <w:autoSpaceDN w:val="0"/>
        <w:adjustRightInd w:val="0"/>
        <w:jc w:val="center"/>
        <w:rPr>
          <w:b/>
          <w:bCs/>
        </w:rPr>
      </w:pPr>
      <w:r w:rsidRPr="00C6241B">
        <w:rPr>
          <w:b/>
          <w:bCs/>
        </w:rPr>
        <w:t>АТЯШЕВСКОГО МУНИЦИПАЛЬНОГО РАЙОНА</w:t>
      </w:r>
      <w:r>
        <w:rPr>
          <w:b/>
          <w:bCs/>
        </w:rPr>
        <w:t xml:space="preserve"> РЕСПУБЛИКИ МОРДОВИЯ</w:t>
      </w:r>
    </w:p>
    <w:p w:rsidR="00005E1E" w:rsidRPr="00C6241B" w:rsidRDefault="00005E1E" w:rsidP="00C6241B">
      <w:pPr>
        <w:autoSpaceDN w:val="0"/>
        <w:adjustRightInd w:val="0"/>
        <w:jc w:val="center"/>
        <w:rPr>
          <w:b/>
          <w:bCs/>
        </w:rPr>
      </w:pPr>
    </w:p>
    <w:p w:rsidR="00005E1E" w:rsidRPr="00C6241B" w:rsidRDefault="00005E1E" w:rsidP="00C6241B">
      <w:pPr>
        <w:jc w:val="center"/>
        <w:rPr>
          <w:b/>
          <w:bCs/>
        </w:rPr>
      </w:pPr>
      <w:r w:rsidRPr="00C6241B">
        <w:t xml:space="preserve">                                                                         </w:t>
      </w:r>
    </w:p>
    <w:p w:rsidR="00005E1E" w:rsidRPr="00C6241B" w:rsidRDefault="00005E1E" w:rsidP="00C6241B">
      <w:pPr>
        <w:jc w:val="center"/>
        <w:rPr>
          <w:b/>
          <w:bCs/>
        </w:rPr>
      </w:pPr>
      <w:r w:rsidRPr="00C6241B">
        <w:rPr>
          <w:b/>
          <w:bCs/>
        </w:rPr>
        <w:t>РЕШЕНИЕ</w:t>
      </w:r>
    </w:p>
    <w:p w:rsidR="00005E1E" w:rsidRPr="00C6241B" w:rsidRDefault="00005E1E" w:rsidP="00C6241B">
      <w:pPr>
        <w:autoSpaceDN w:val="0"/>
        <w:adjustRightInd w:val="0"/>
        <w:jc w:val="center"/>
        <w:rPr>
          <w:b/>
          <w:bCs/>
        </w:rPr>
      </w:pPr>
    </w:p>
    <w:p w:rsidR="00005E1E" w:rsidRPr="00C6241B" w:rsidRDefault="00005E1E" w:rsidP="00C6241B">
      <w:r w:rsidRPr="00C6241B">
        <w:t xml:space="preserve">от  22 июля 2019 г.                                                                     </w:t>
      </w:r>
      <w:r>
        <w:t xml:space="preserve">                            №  7</w:t>
      </w:r>
    </w:p>
    <w:p w:rsidR="00005E1E" w:rsidRPr="00C6241B" w:rsidRDefault="00005E1E" w:rsidP="00C6241B"/>
    <w:p w:rsidR="00005E1E" w:rsidRPr="00C6241B" w:rsidRDefault="00005E1E" w:rsidP="00C6241B">
      <w:r w:rsidRPr="00C6241B">
        <w:t xml:space="preserve">                                                                        с.Алово</w:t>
      </w:r>
    </w:p>
    <w:p w:rsidR="00005E1E" w:rsidRPr="00C6241B" w:rsidRDefault="00005E1E" w:rsidP="00214691"/>
    <w:p w:rsidR="00005E1E" w:rsidRPr="00C6241B" w:rsidRDefault="00005E1E" w:rsidP="00214691"/>
    <w:p w:rsidR="00005E1E" w:rsidRPr="00C6241B" w:rsidRDefault="00005E1E" w:rsidP="00214691">
      <w:pPr>
        <w:jc w:val="center"/>
        <w:rPr>
          <w:b/>
          <w:bCs/>
        </w:rPr>
      </w:pPr>
      <w:r w:rsidRPr="00C6241B">
        <w:rPr>
          <w:b/>
          <w:bCs/>
        </w:rPr>
        <w:t xml:space="preserve">О признании утратившим силу Решения Совета депутатов </w:t>
      </w:r>
      <w:r>
        <w:rPr>
          <w:b/>
          <w:bCs/>
        </w:rPr>
        <w:t>Алов</w:t>
      </w:r>
      <w:r w:rsidRPr="00C6241B">
        <w:rPr>
          <w:b/>
          <w:bCs/>
        </w:rPr>
        <w:t>ского сельского поселения  Атяшевского м</w:t>
      </w:r>
      <w:r>
        <w:rPr>
          <w:b/>
          <w:bCs/>
        </w:rPr>
        <w:t>униципального района от 28 апреля 2016 года № 7</w:t>
      </w:r>
      <w:r w:rsidRPr="00C6241B">
        <w:rPr>
          <w:b/>
          <w:bCs/>
        </w:rPr>
        <w:t xml:space="preserve"> «</w:t>
      </w:r>
      <w:r>
        <w:rPr>
          <w:b/>
          <w:bCs/>
        </w:rPr>
        <w:t>О  предоставлении лицами</w:t>
      </w:r>
      <w:r w:rsidRPr="00C6241B">
        <w:rPr>
          <w:b/>
          <w:bCs/>
        </w:rPr>
        <w:t xml:space="preserve">, замещающими муниципальные должности в </w:t>
      </w:r>
      <w:r>
        <w:rPr>
          <w:b/>
          <w:bCs/>
        </w:rPr>
        <w:t>Алов</w:t>
      </w:r>
      <w:r w:rsidRPr="00C6241B">
        <w:rPr>
          <w:b/>
          <w:bCs/>
        </w:rPr>
        <w:t>ском сельском поселении, сведений о доходах, расходах,  об имуществе и обязательствах имущественного характера на себя, своих супруг</w:t>
      </w:r>
      <w:r>
        <w:rPr>
          <w:b/>
          <w:bCs/>
        </w:rPr>
        <w:t xml:space="preserve"> </w:t>
      </w:r>
      <w:r w:rsidRPr="00C6241B">
        <w:rPr>
          <w:b/>
          <w:bCs/>
        </w:rPr>
        <w:t xml:space="preserve">( супругов ) и несовершеннолетних детей» </w:t>
      </w:r>
    </w:p>
    <w:p w:rsidR="00005E1E" w:rsidRPr="00C6241B" w:rsidRDefault="00005E1E" w:rsidP="00214691">
      <w:pPr>
        <w:jc w:val="center"/>
        <w:rPr>
          <w:b/>
          <w:bCs/>
        </w:rPr>
      </w:pPr>
    </w:p>
    <w:p w:rsidR="00005E1E" w:rsidRPr="00C6241B" w:rsidRDefault="00005E1E" w:rsidP="00214691">
      <w:pPr>
        <w:jc w:val="both"/>
        <w:rPr>
          <w:b/>
          <w:bCs/>
        </w:rPr>
      </w:pPr>
    </w:p>
    <w:p w:rsidR="00005E1E" w:rsidRPr="00C6241B" w:rsidRDefault="00005E1E" w:rsidP="00887C60">
      <w:pPr>
        <w:jc w:val="center"/>
      </w:pPr>
      <w:r w:rsidRPr="00C6241B">
        <w:t>На основании Закона Республики Мордовия от 8 июня 2007 года №54-З  «О противодействии коррупции в Республике Мордовия»</w:t>
      </w:r>
    </w:p>
    <w:p w:rsidR="00005E1E" w:rsidRPr="00C6241B" w:rsidRDefault="00005E1E" w:rsidP="00214691">
      <w:pPr>
        <w:jc w:val="both"/>
      </w:pPr>
    </w:p>
    <w:p w:rsidR="00005E1E" w:rsidRDefault="00005E1E" w:rsidP="00C6241B">
      <w:pPr>
        <w:jc w:val="center"/>
      </w:pPr>
      <w:r w:rsidRPr="00C6241B">
        <w:t xml:space="preserve">Совет депутатов </w:t>
      </w:r>
      <w:r>
        <w:t>Алов</w:t>
      </w:r>
      <w:r w:rsidRPr="00C6241B">
        <w:t xml:space="preserve">ского сельского поселения </w:t>
      </w:r>
    </w:p>
    <w:p w:rsidR="00005E1E" w:rsidRDefault="00005E1E" w:rsidP="00C6241B">
      <w:pPr>
        <w:jc w:val="center"/>
      </w:pPr>
      <w:r w:rsidRPr="00C6241B">
        <w:t xml:space="preserve">Атяшевского муниципального района </w:t>
      </w:r>
    </w:p>
    <w:p w:rsidR="00005E1E" w:rsidRPr="00C6241B" w:rsidRDefault="00005E1E" w:rsidP="00C6241B">
      <w:pPr>
        <w:jc w:val="center"/>
      </w:pPr>
      <w:r w:rsidRPr="00C6241B">
        <w:t xml:space="preserve"> решил:</w:t>
      </w:r>
    </w:p>
    <w:p w:rsidR="00005E1E" w:rsidRPr="00C6241B" w:rsidRDefault="00005E1E" w:rsidP="00C6241B">
      <w:pPr>
        <w:jc w:val="center"/>
      </w:pPr>
    </w:p>
    <w:p w:rsidR="00005E1E" w:rsidRPr="00C6241B" w:rsidRDefault="00005E1E" w:rsidP="00214691">
      <w:pPr>
        <w:jc w:val="both"/>
      </w:pPr>
      <w:r w:rsidRPr="00C6241B">
        <w:tab/>
        <w:t>1. Признать утратившим силу Решение Совета депутатов</w:t>
      </w:r>
      <w:r>
        <w:t xml:space="preserve"> Аловского сельского поселения </w:t>
      </w:r>
      <w:r w:rsidRPr="00C6241B">
        <w:t xml:space="preserve"> Атяшевского муниципального рай</w:t>
      </w:r>
      <w:r>
        <w:t xml:space="preserve">она от  28 апреля 2016 года № 7 </w:t>
      </w:r>
      <w:r w:rsidRPr="00C6241B">
        <w:t>«О представлении лицами, замеща</w:t>
      </w:r>
      <w:r>
        <w:t>ющими муниципальные должности в Алов</w:t>
      </w:r>
      <w:r w:rsidRPr="00C6241B">
        <w:t>ском сельском поселении  сведений о доходах, расходах, об имуществе и обязательствах имущественного характера на себя, своих супруг (супругов) и несовершеннолетних детей».</w:t>
      </w:r>
    </w:p>
    <w:p w:rsidR="00005E1E" w:rsidRPr="00C6241B" w:rsidRDefault="00005E1E" w:rsidP="00214691">
      <w:pPr>
        <w:jc w:val="both"/>
      </w:pPr>
      <w:r w:rsidRPr="00C6241B">
        <w:tab/>
        <w:t>2. Настоящее Решение вступает в силу после дня его официального опубликования.</w:t>
      </w:r>
    </w:p>
    <w:p w:rsidR="00005E1E" w:rsidRPr="00C6241B" w:rsidRDefault="00005E1E" w:rsidP="00214691">
      <w:pPr>
        <w:jc w:val="both"/>
      </w:pPr>
    </w:p>
    <w:p w:rsidR="00005E1E" w:rsidRPr="00C6241B" w:rsidRDefault="00005E1E" w:rsidP="00214691">
      <w:pPr>
        <w:jc w:val="both"/>
      </w:pPr>
    </w:p>
    <w:p w:rsidR="00005E1E" w:rsidRPr="00C6241B" w:rsidRDefault="00005E1E" w:rsidP="00214691">
      <w:pPr>
        <w:jc w:val="both"/>
      </w:pPr>
    </w:p>
    <w:p w:rsidR="00005E1E" w:rsidRPr="00C6241B" w:rsidRDefault="00005E1E" w:rsidP="00214691">
      <w:pPr>
        <w:jc w:val="both"/>
      </w:pPr>
    </w:p>
    <w:p w:rsidR="00005E1E" w:rsidRPr="00C6241B" w:rsidRDefault="00005E1E" w:rsidP="00214691">
      <w:pPr>
        <w:jc w:val="both"/>
      </w:pPr>
    </w:p>
    <w:p w:rsidR="00005E1E" w:rsidRPr="00C6241B" w:rsidRDefault="00005E1E" w:rsidP="00214691">
      <w:r>
        <w:t>Глава Аловского сельского поселения:</w:t>
      </w:r>
      <w:r w:rsidRPr="00C6241B">
        <w:t xml:space="preserve">              </w:t>
      </w:r>
      <w:r>
        <w:t xml:space="preserve">                              А.А.Сорокин</w:t>
      </w:r>
      <w:r w:rsidRPr="00C6241B">
        <w:t xml:space="preserve">        </w:t>
      </w:r>
    </w:p>
    <w:p w:rsidR="00005E1E" w:rsidRPr="00C6241B" w:rsidRDefault="00005E1E" w:rsidP="00214691"/>
    <w:p w:rsidR="00005E1E" w:rsidRPr="00C6241B" w:rsidRDefault="00005E1E"/>
    <w:sectPr w:rsidR="00005E1E" w:rsidRPr="00C6241B" w:rsidSect="00C62411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4691"/>
    <w:rsid w:val="00005E1E"/>
    <w:rsid w:val="00186C5B"/>
    <w:rsid w:val="00214691"/>
    <w:rsid w:val="0057683B"/>
    <w:rsid w:val="005D1669"/>
    <w:rsid w:val="00684D4C"/>
    <w:rsid w:val="006F4447"/>
    <w:rsid w:val="00743BD1"/>
    <w:rsid w:val="00887C60"/>
    <w:rsid w:val="008A40BC"/>
    <w:rsid w:val="0094085E"/>
    <w:rsid w:val="009B27B6"/>
    <w:rsid w:val="00A27A03"/>
    <w:rsid w:val="00C46F8C"/>
    <w:rsid w:val="00C62411"/>
    <w:rsid w:val="00C6241B"/>
    <w:rsid w:val="00DA6523"/>
    <w:rsid w:val="00E46B8C"/>
    <w:rsid w:val="00E92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69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uiPriority w:val="99"/>
    <w:rsid w:val="00214691"/>
    <w:rPr>
      <w:b/>
      <w:bCs/>
      <w:color w:val="auto"/>
    </w:rPr>
  </w:style>
  <w:style w:type="paragraph" w:styleId="NoSpacing">
    <w:name w:val="No Spacing"/>
    <w:uiPriority w:val="99"/>
    <w:qFormat/>
    <w:rsid w:val="00214691"/>
    <w:rPr>
      <w:rFonts w:eastAsia="Times New Roman" w:cs="Calibri"/>
    </w:rPr>
  </w:style>
  <w:style w:type="paragraph" w:styleId="BalloonText">
    <w:name w:val="Balloon Text"/>
    <w:basedOn w:val="Normal"/>
    <w:link w:val="BalloonTextChar"/>
    <w:uiPriority w:val="99"/>
    <w:semiHidden/>
    <w:rsid w:val="00C624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234</Words>
  <Characters>1334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</cp:revision>
  <cp:lastPrinted>2019-07-19T05:58:00Z</cp:lastPrinted>
  <dcterms:created xsi:type="dcterms:W3CDTF">2019-05-08T07:14:00Z</dcterms:created>
  <dcterms:modified xsi:type="dcterms:W3CDTF">2019-07-22T07:44:00Z</dcterms:modified>
</cp:coreProperties>
</file>