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0C4" w:rsidRPr="00B1603F" w:rsidRDefault="00BD30C4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BD30C4" w:rsidRDefault="00BD30C4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BD30C4" w:rsidRDefault="00BD30C4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BD30C4" w:rsidRDefault="00BD30C4" w:rsidP="00C50A04">
      <w:pPr>
        <w:autoSpaceDN w:val="0"/>
        <w:adjustRightInd w:val="0"/>
        <w:jc w:val="center"/>
        <w:rPr>
          <w:b/>
          <w:bCs/>
        </w:rPr>
      </w:pPr>
    </w:p>
    <w:p w:rsidR="00BD30C4" w:rsidRDefault="00BD30C4" w:rsidP="00C50A04">
      <w:pPr>
        <w:jc w:val="center"/>
        <w:rPr>
          <w:b/>
          <w:bCs/>
        </w:rPr>
      </w:pPr>
      <w:r w:rsidRPr="004019D5">
        <w:t xml:space="preserve">                                                     </w:t>
      </w:r>
      <w:r>
        <w:t xml:space="preserve">                    </w:t>
      </w:r>
    </w:p>
    <w:p w:rsidR="00BD30C4" w:rsidRDefault="00BD30C4" w:rsidP="00C50A0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BD30C4" w:rsidRDefault="00BD30C4" w:rsidP="00C50A04">
      <w:pPr>
        <w:autoSpaceDN w:val="0"/>
        <w:adjustRightInd w:val="0"/>
        <w:jc w:val="center"/>
        <w:rPr>
          <w:b/>
          <w:bCs/>
        </w:rPr>
      </w:pPr>
    </w:p>
    <w:p w:rsidR="00BD30C4" w:rsidRDefault="00BD30C4" w:rsidP="00C50A04">
      <w:r>
        <w:t>от  22 июля   2019 г.                                                                                                             №  9</w:t>
      </w:r>
    </w:p>
    <w:p w:rsidR="00BD30C4" w:rsidRDefault="00BD30C4" w:rsidP="00C50A04"/>
    <w:p w:rsidR="00BD30C4" w:rsidRDefault="00BD30C4" w:rsidP="00C50A04">
      <w:r>
        <w:t xml:space="preserve">                                                                  с.Алово</w:t>
      </w:r>
    </w:p>
    <w:p w:rsidR="00BD30C4" w:rsidRDefault="00BD30C4" w:rsidP="0035225C">
      <w:pPr>
        <w:ind w:left="360"/>
        <w:jc w:val="center"/>
        <w:rPr>
          <w:b/>
          <w:bCs/>
          <w:sz w:val="28"/>
          <w:szCs w:val="28"/>
        </w:rPr>
      </w:pPr>
    </w:p>
    <w:p w:rsidR="00BD30C4" w:rsidRPr="00C50A04" w:rsidRDefault="00BD30C4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28.12.2018 г. № 30 «О бюджете Аловского сельского поселения на 2019 год и плановый период 2020-2021 годов»</w:t>
      </w:r>
    </w:p>
    <w:p w:rsidR="00BD30C4" w:rsidRPr="00C50A04" w:rsidRDefault="00BD30C4" w:rsidP="009B12E7">
      <w:pPr>
        <w:autoSpaceDE w:val="0"/>
        <w:autoSpaceDN w:val="0"/>
        <w:ind w:firstLine="540"/>
      </w:pPr>
    </w:p>
    <w:p w:rsidR="00BD30C4" w:rsidRPr="00C50A04" w:rsidRDefault="00BD30C4" w:rsidP="00CB18E6">
      <w:pPr>
        <w:jc w:val="both"/>
      </w:pPr>
    </w:p>
    <w:p w:rsidR="00BD30C4" w:rsidRPr="00C50A04" w:rsidRDefault="00BD30C4" w:rsidP="00CB18E6"/>
    <w:p w:rsidR="00BD30C4" w:rsidRPr="00C50A04" w:rsidRDefault="00BD30C4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BD30C4" w:rsidRPr="00C50A04" w:rsidRDefault="00BD30C4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BD30C4" w:rsidRPr="00C50A04" w:rsidRDefault="00BD30C4" w:rsidP="00CB18E6">
      <w:pPr>
        <w:jc w:val="center"/>
      </w:pPr>
    </w:p>
    <w:p w:rsidR="00BD30C4" w:rsidRPr="00C50A04" w:rsidRDefault="00BD30C4" w:rsidP="00CB18E6">
      <w:pPr>
        <w:jc w:val="both"/>
      </w:pPr>
      <w:r w:rsidRPr="00C50A04">
        <w:t xml:space="preserve">      </w:t>
      </w:r>
    </w:p>
    <w:p w:rsidR="00BD30C4" w:rsidRPr="00C50A04" w:rsidRDefault="00BD30C4" w:rsidP="00CB18E6">
      <w:pPr>
        <w:jc w:val="both"/>
      </w:pPr>
    </w:p>
    <w:p w:rsidR="00BD30C4" w:rsidRPr="00C50A04" w:rsidRDefault="00BD30C4" w:rsidP="00CB18E6">
      <w:pPr>
        <w:jc w:val="both"/>
      </w:pPr>
      <w:r w:rsidRPr="00C50A04">
        <w:t xml:space="preserve">     Внести в решение Совета депутатов Ало</w:t>
      </w:r>
      <w:r>
        <w:t>вского сельского поселения от 28.12.2018 года № 3</w:t>
      </w:r>
      <w:r w:rsidRPr="00C50A04">
        <w:t>0 «О бюджете Аловс</w:t>
      </w:r>
      <w:r>
        <w:t>кого сельского поселения на 2019 год и плановый период 2020-2021</w:t>
      </w:r>
      <w:r w:rsidRPr="00C50A04">
        <w:t xml:space="preserve"> годов»</w:t>
      </w:r>
      <w:r>
        <w:t xml:space="preserve"> следующие изменения:</w:t>
      </w:r>
    </w:p>
    <w:p w:rsidR="00BD30C4" w:rsidRPr="00C50A04" w:rsidRDefault="00BD30C4" w:rsidP="00CB18E6">
      <w:pPr>
        <w:jc w:val="both"/>
      </w:pPr>
    </w:p>
    <w:p w:rsidR="00BD30C4" w:rsidRPr="00C50A04" w:rsidRDefault="00BD30C4" w:rsidP="00CB18E6">
      <w:pPr>
        <w:jc w:val="both"/>
      </w:pPr>
      <w:r w:rsidRPr="00C50A04">
        <w:t xml:space="preserve">1.Статью 1 изложить в следующей  редакции   </w:t>
      </w:r>
    </w:p>
    <w:p w:rsidR="00BD30C4" w:rsidRPr="00C50A04" w:rsidRDefault="00BD30C4" w:rsidP="00CB18E6">
      <w:pPr>
        <w:jc w:val="both"/>
      </w:pPr>
      <w:r w:rsidRPr="00C50A04">
        <w:t xml:space="preserve"> Утвердить бюджет Аловс</w:t>
      </w:r>
      <w:r>
        <w:t>кого сельского поселения на 2019</w:t>
      </w:r>
      <w:r w:rsidRPr="00C50A04">
        <w:t xml:space="preserve"> год по доходам в сумме  </w:t>
      </w:r>
      <w:r>
        <w:t xml:space="preserve">1512,8 тысячи рублей и по расходам в сумме 1722,3 тысяч </w:t>
      </w:r>
      <w:r w:rsidRPr="00C50A04">
        <w:t xml:space="preserve">рублей, с превышением расходов над доходами  в сумме </w:t>
      </w:r>
      <w:r>
        <w:t>209,5 тысяч</w:t>
      </w:r>
      <w:r w:rsidRPr="00C50A04">
        <w:t xml:space="preserve"> рублей.</w:t>
      </w:r>
    </w:p>
    <w:p w:rsidR="00BD30C4" w:rsidRPr="00C50A04" w:rsidRDefault="00BD30C4" w:rsidP="00CB18E6">
      <w:pPr>
        <w:jc w:val="both"/>
      </w:pPr>
    </w:p>
    <w:p w:rsidR="00BD30C4" w:rsidRPr="00C50A04" w:rsidRDefault="00BD30C4" w:rsidP="00CB18E6">
      <w:pPr>
        <w:jc w:val="both"/>
      </w:pPr>
      <w:r w:rsidRPr="00C50A04">
        <w:t>2.Приложения 3,4</w:t>
      </w:r>
      <w:r>
        <w:t>,6</w:t>
      </w:r>
      <w:r w:rsidRPr="00C50A04">
        <w:t xml:space="preserve"> изложить в новой редакции </w:t>
      </w:r>
    </w:p>
    <w:p w:rsidR="00BD30C4" w:rsidRPr="00C50A04" w:rsidRDefault="00BD30C4" w:rsidP="00CB18E6">
      <w:pPr>
        <w:jc w:val="both"/>
      </w:pPr>
    </w:p>
    <w:p w:rsidR="00BD30C4" w:rsidRPr="00C50A04" w:rsidRDefault="00BD30C4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BD30C4" w:rsidRPr="00C50A04" w:rsidRDefault="00BD30C4" w:rsidP="00CB18E6"/>
    <w:p w:rsidR="00BD30C4" w:rsidRPr="00C50A04" w:rsidRDefault="00BD30C4" w:rsidP="00CB18E6"/>
    <w:p w:rsidR="00BD30C4" w:rsidRPr="00C50A04" w:rsidRDefault="00BD30C4" w:rsidP="00CB18E6"/>
    <w:p w:rsidR="00BD30C4" w:rsidRPr="00C50A04" w:rsidRDefault="00BD30C4" w:rsidP="00CB18E6"/>
    <w:p w:rsidR="00BD30C4" w:rsidRPr="00C50A04" w:rsidRDefault="00BD30C4" w:rsidP="00CB18E6"/>
    <w:p w:rsidR="00BD30C4" w:rsidRPr="00C50A04" w:rsidRDefault="00BD30C4" w:rsidP="00CB18E6"/>
    <w:p w:rsidR="00BD30C4" w:rsidRPr="00C50A04" w:rsidRDefault="00BD30C4" w:rsidP="00CB18E6"/>
    <w:p w:rsidR="00BD30C4" w:rsidRPr="00C50A04" w:rsidRDefault="00BD30C4" w:rsidP="00CB18E6"/>
    <w:p w:rsidR="00BD30C4" w:rsidRPr="00C50A04" w:rsidRDefault="00BD30C4" w:rsidP="00CB18E6">
      <w:r w:rsidRPr="00C50A04">
        <w:t xml:space="preserve">Глава </w:t>
      </w:r>
      <w:r>
        <w:t xml:space="preserve">Аловского сельского </w:t>
      </w:r>
      <w:r w:rsidRPr="00C50A04">
        <w:t xml:space="preserve">поселения:                                      </w:t>
      </w:r>
      <w:r>
        <w:t xml:space="preserve">          </w:t>
      </w:r>
      <w:r w:rsidRPr="00C50A04">
        <w:t>А.А.Сорокин</w:t>
      </w:r>
    </w:p>
    <w:p w:rsidR="00BD30C4" w:rsidRPr="00C50A04" w:rsidRDefault="00BD30C4" w:rsidP="00CB18E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D30C4" w:rsidRPr="00C50A04" w:rsidRDefault="00BD30C4"/>
    <w:p w:rsidR="00BD30C4" w:rsidRPr="00C50A0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tbl>
      <w:tblPr>
        <w:tblW w:w="10188" w:type="dxa"/>
        <w:tblInd w:w="-106" w:type="dxa"/>
        <w:tblLayout w:type="fixed"/>
        <w:tblLook w:val="0000"/>
      </w:tblPr>
      <w:tblGrid>
        <w:gridCol w:w="885"/>
        <w:gridCol w:w="2535"/>
        <w:gridCol w:w="1745"/>
        <w:gridCol w:w="620"/>
        <w:gridCol w:w="407"/>
        <w:gridCol w:w="233"/>
        <w:gridCol w:w="520"/>
        <w:gridCol w:w="183"/>
        <w:gridCol w:w="217"/>
        <w:gridCol w:w="287"/>
        <w:gridCol w:w="113"/>
        <w:gridCol w:w="463"/>
        <w:gridCol w:w="237"/>
        <w:gridCol w:w="303"/>
        <w:gridCol w:w="180"/>
        <w:gridCol w:w="56"/>
        <w:gridCol w:w="540"/>
        <w:gridCol w:w="48"/>
        <w:gridCol w:w="132"/>
        <w:gridCol w:w="236"/>
        <w:gridCol w:w="248"/>
      </w:tblGrid>
      <w:tr w:rsidR="00BD30C4" w:rsidRPr="002F1CDC" w:rsidTr="003C1215">
        <w:trPr>
          <w:trHeight w:val="315"/>
        </w:trPr>
        <w:tc>
          <w:tcPr>
            <w:tcW w:w="61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2308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Приложение №3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61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к Решению Совета депутатов  Аловского сельского поселения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BD30C4" w:rsidRPr="002F1CDC" w:rsidRDefault="00BD30C4" w:rsidP="000F1D2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480"/>
        </w:trPr>
        <w:tc>
          <w:tcPr>
            <w:tcW w:w="61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"О бюджете  А</w:t>
            </w:r>
            <w:r>
              <w:rPr>
                <w:rFonts w:eastAsia="Times New Roman"/>
                <w:lang w:eastAsia="ru-RU"/>
              </w:rPr>
              <w:t xml:space="preserve">ловского сельского поселения на </w:t>
            </w:r>
            <w:r w:rsidRPr="002F1CDC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BD30C4" w:rsidRPr="002F1CDC" w:rsidRDefault="00BD30C4" w:rsidP="000F1D2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61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74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и на план</w:t>
            </w:r>
            <w:r>
              <w:rPr>
                <w:rFonts w:eastAsia="Times New Roman"/>
                <w:lang w:eastAsia="ru-RU"/>
              </w:rPr>
              <w:t xml:space="preserve">овый период 2019 и 2020 годов»  </w:t>
            </w:r>
            <w:r w:rsidRPr="002F1CDC">
              <w:rPr>
                <w:rFonts w:eastAsia="Times New Roman"/>
                <w:lang w:eastAsia="ru-RU"/>
              </w:rPr>
              <w:t>от  28 декабря 2018г № 30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61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0F1D2B">
            <w:pPr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BD30C4" w:rsidRPr="002F1CDC" w:rsidRDefault="00BD30C4" w:rsidP="000F1D2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61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735"/>
        </w:trPr>
        <w:tc>
          <w:tcPr>
            <w:tcW w:w="820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Объем поступлений доходов бюджета  Аловского поселения по основным источникам на 2019 год  и на плановый период 2020 и 2021 годов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70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70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70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Наименование доходов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         Сумма </w:t>
            </w:r>
          </w:p>
        </w:tc>
        <w:tc>
          <w:tcPr>
            <w:tcW w:w="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1CD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1CD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70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2019 год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1CD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F1CD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1CD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2F1CDC" w:rsidRDefault="00BD30C4" w:rsidP="002F1CD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F1CD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000 1 00 00000 00 0000 000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Доходы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989,7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1334,2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1358,4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000 1 01 00000 00 0000 000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Налоги на прибыль, доходы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83,3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86,6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89,9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000 1 01 02000 01 0000 110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Налог на доходы физических лиц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83,3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86,6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89,9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220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000 1 01 02010 01 0000 110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83,3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86,6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89,9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000 1 05 00000 00 0000 000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Налоги на совокупный доход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000 1 05 03000 01 0000 110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Единый сельхоз налог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26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000 1 05 03010 01 0000 110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 xml:space="preserve"> Единый сельхоз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63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000 1 05 03011 01 0000 110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jc w:val="both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Единый сельхоз налог, уплачиваемый организациями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000 1 06 00000 00 0000 000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Налоги на имущество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887,1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915,5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937,7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000 1 06 01000 03 0000 110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Налог на имущество физических лиц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184,10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191,40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199,10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26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000 1 06 06033 10 0000 110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24,0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724,1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738,6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26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000 1 06 06043 10 0000 110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679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26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000 1 14 06014100 0000 110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26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000 1 11 00000 00 0000 000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Доходы от использования имущества,находящегося в государственной и муниципальной собственности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19,3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20,8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220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000 111 05010 10 0000 120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both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89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000 1 11 05035 10 0000 120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19,3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20,8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220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000 1 16 51040 02 0000 140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Денежные взыскания(штрафы),установленные законами субъектов Российской Федерации за несоблюдение муниципальных правовых актов,зачисляемые в бюджеты поселений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46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000 1 16 33050 10 0000 140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63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000 1 17 05050 10 0000 180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94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000 1 14 06025 10 0000 430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213,6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154,4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154,4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94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000 2 02 15001 10 0000 151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Субсидии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31,3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0,0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0,0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94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000 2 02 29999 10 0000 151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63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000 2 02 29999 10 0000 151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31,3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Субвенции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75,7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75,7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75,7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57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 000 2 02 30024 10 0000 151 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Субвенции бюджетам поселений на 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26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 000 2 02 35118 10 0000 151 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75,5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75,5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75,5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Межбюджетные трансферты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106,6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78,7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lang w:eastAsia="ru-RU"/>
              </w:rPr>
            </w:pPr>
            <w:r w:rsidRPr="002F1CDC">
              <w:rPr>
                <w:rFonts w:eastAsia="Times New Roman"/>
                <w:lang w:eastAsia="ru-RU"/>
              </w:rPr>
              <w:t>78,7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220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 000 2 02 40014 10 0000 151 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78,7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78,7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78,7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189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 000 2 02 04052 10 0000 151 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94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 000 2 02 49999 10 0000 151 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27,9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630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 xml:space="preserve"> 000 2 02 04999 10 0000 151 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2F1CDC" w:rsidTr="003C1215">
        <w:trPr>
          <w:trHeight w:val="315"/>
        </w:trPr>
        <w:tc>
          <w:tcPr>
            <w:tcW w:w="3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Всего доходов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1203,3</w:t>
            </w:r>
          </w:p>
        </w:tc>
        <w:tc>
          <w:tcPr>
            <w:tcW w:w="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1488,6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0C4" w:rsidRPr="002F1CDC" w:rsidRDefault="00BD30C4" w:rsidP="002F1CDC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F1CDC">
              <w:rPr>
                <w:rFonts w:eastAsia="Times New Roman"/>
                <w:b/>
                <w:bCs/>
                <w:lang w:eastAsia="ru-RU"/>
              </w:rPr>
              <w:t>1512,8</w:t>
            </w:r>
          </w:p>
        </w:tc>
        <w:tc>
          <w:tcPr>
            <w:tcW w:w="236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vAlign w:val="center"/>
          </w:tcPr>
          <w:p w:rsidR="00BD30C4" w:rsidRPr="002F1CDC" w:rsidRDefault="00BD30C4" w:rsidP="002F1C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30C4" w:rsidRPr="00762B8E" w:rsidTr="003C1215">
        <w:trPr>
          <w:gridBefore w:val="1"/>
          <w:gridAfter w:val="4"/>
          <w:wBefore w:w="885" w:type="dxa"/>
          <w:wAfter w:w="664" w:type="dxa"/>
          <w:trHeight w:val="28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3739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Default="00BD30C4" w:rsidP="00762B8E">
            <w:pPr>
              <w:rPr>
                <w:rFonts w:eastAsia="Times New Roman"/>
                <w:lang w:eastAsia="ru-RU"/>
              </w:rPr>
            </w:pPr>
          </w:p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Приложение №4</w:t>
            </w:r>
          </w:p>
        </w:tc>
      </w:tr>
      <w:tr w:rsidR="00BD30C4" w:rsidRPr="00762B8E" w:rsidTr="003C1215">
        <w:trPr>
          <w:gridBefore w:val="1"/>
          <w:gridAfter w:val="4"/>
          <w:wBefore w:w="885" w:type="dxa"/>
          <w:wAfter w:w="664" w:type="dxa"/>
          <w:trHeight w:val="2100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37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к Решению Совета депутатов Аловского сельского поселения "О бюджете Аловского сельского поселения на 2019 год и на плановый период 2020 и 2021 годов» от  28 декабря 2018 года № 30</w:t>
            </w:r>
          </w:p>
        </w:tc>
      </w:tr>
      <w:tr w:rsidR="00BD30C4" w:rsidRPr="00762B8E" w:rsidTr="003C1215">
        <w:trPr>
          <w:gridBefore w:val="1"/>
          <w:gridAfter w:val="4"/>
          <w:wBefore w:w="885" w:type="dxa"/>
          <w:wAfter w:w="664" w:type="dxa"/>
          <w:trHeight w:val="34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3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4"/>
          <w:wBefore w:w="885" w:type="dxa"/>
          <w:wAfter w:w="664" w:type="dxa"/>
          <w:trHeight w:val="1395"/>
        </w:trPr>
        <w:tc>
          <w:tcPr>
            <w:tcW w:w="863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Распределение бюджетных ассигнований бюджета Аловского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0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2019 год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963,1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2019-2021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227,7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68,8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259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89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619,4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2016-2020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619,2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619,2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619,2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587,9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377,7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290,1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87,6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210,2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200,0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1,7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31,3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259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0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0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89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28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27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52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Другие 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42,3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85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84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9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9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9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00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Национальная оборона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75,5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54,1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129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16,4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122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03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Водное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62B8E">
              <w:rPr>
                <w:rFonts w:eastAsia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28,2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62B8E">
              <w:rPr>
                <w:rFonts w:eastAsia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107,3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60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107,0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107,0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107,0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49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44102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76,7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44102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76,7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42340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30,3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42370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09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42370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819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44107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44107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62B8E">
              <w:rPr>
                <w:rFonts w:eastAsia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421,3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42170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00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42170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243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421,3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Муниципальная программа Аловского сельского поселения "Благоустройство Аловского сельского поселения на 2016-2018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420,5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420,5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420,5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Уличное освещение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120,5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120,5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Основное мероприятие "Организация озеленения"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Озеленение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43030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43030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250,0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250,0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250,0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44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46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44104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44104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43040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243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76270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76270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243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62B8E">
              <w:rPr>
                <w:rFonts w:eastAsia="Times New Roman"/>
                <w:b/>
                <w:bCs/>
                <w:color w:val="000000"/>
                <w:lang w:eastAsia="ru-RU"/>
              </w:rPr>
              <w:t>Охрана окружающей  среды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62B8E">
              <w:rPr>
                <w:rFonts w:eastAsia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0,9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Охрана объектов растительного и животного мира и среды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44106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44106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Культура, кинематография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27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0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283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Подпрограмма "Развитие библиотечного дела на селе"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62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8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62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76000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57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76010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51470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Субсидии бюджетным учреждениям на иные цели.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51470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62B8E">
              <w:rPr>
                <w:rFonts w:eastAsia="Times New Roman"/>
                <w:b/>
                <w:b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10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126,0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94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126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Доплаты к пенсиям муниципальных служащих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630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color w:val="000000"/>
                <w:lang w:eastAsia="ru-RU"/>
              </w:rPr>
            </w:pPr>
            <w:r w:rsidRPr="00762B8E">
              <w:rPr>
                <w:rFonts w:eastAsia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jc w:val="right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62B8E" w:rsidTr="003C1215">
        <w:trPr>
          <w:gridBefore w:val="1"/>
          <w:gridAfter w:val="3"/>
          <w:wBefore w:w="885" w:type="dxa"/>
          <w:wAfter w:w="616" w:type="dxa"/>
          <w:trHeight w:val="315"/>
        </w:trPr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62B8E" w:rsidRDefault="00BD30C4" w:rsidP="00762B8E">
            <w:pPr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ВСЕГО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center"/>
              <w:rPr>
                <w:rFonts w:eastAsia="Times New Roman"/>
                <w:lang w:eastAsia="ru-RU"/>
              </w:rPr>
            </w:pPr>
            <w:r w:rsidRPr="00762B8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62B8E" w:rsidRDefault="00BD30C4" w:rsidP="00762B8E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62B8E">
              <w:rPr>
                <w:rFonts w:eastAsia="Times New Roman"/>
                <w:b/>
                <w:bCs/>
                <w:lang w:eastAsia="ru-RU"/>
              </w:rPr>
              <w:t>1 722,3</w:t>
            </w:r>
          </w:p>
        </w:tc>
      </w:tr>
    </w:tbl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p w:rsidR="00BD30C4" w:rsidRDefault="00BD30C4"/>
    <w:tbl>
      <w:tblPr>
        <w:tblW w:w="10095" w:type="dxa"/>
        <w:tblInd w:w="2" w:type="dxa"/>
        <w:tblLayout w:type="fixed"/>
        <w:tblLook w:val="0000"/>
      </w:tblPr>
      <w:tblGrid>
        <w:gridCol w:w="4155"/>
        <w:gridCol w:w="122"/>
        <w:gridCol w:w="767"/>
        <w:gridCol w:w="696"/>
        <w:gridCol w:w="640"/>
        <w:gridCol w:w="519"/>
        <w:gridCol w:w="399"/>
        <w:gridCol w:w="456"/>
        <w:gridCol w:w="816"/>
        <w:gridCol w:w="625"/>
        <w:gridCol w:w="900"/>
      </w:tblGrid>
      <w:tr w:rsidR="00BD30C4" w:rsidRPr="0078475A">
        <w:trPr>
          <w:trHeight w:val="285"/>
        </w:trPr>
        <w:tc>
          <w:tcPr>
            <w:tcW w:w="42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435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Приложение №6</w:t>
            </w:r>
          </w:p>
        </w:tc>
      </w:tr>
      <w:tr w:rsidR="00BD30C4" w:rsidRPr="0078475A">
        <w:trPr>
          <w:trHeight w:val="2070"/>
        </w:trPr>
        <w:tc>
          <w:tcPr>
            <w:tcW w:w="42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435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к Решению Совета депутатов Аловского сельского поселения "О бюджете Аловского сельского поселения на 2018 год и на плановый период 2019 и 2020 годов» от  28 декабря 2018 года № 30</w:t>
            </w:r>
          </w:p>
        </w:tc>
      </w:tr>
      <w:tr w:rsidR="00BD30C4" w:rsidRPr="0078475A">
        <w:trPr>
          <w:trHeight w:val="345"/>
        </w:trPr>
        <w:tc>
          <w:tcPr>
            <w:tcW w:w="42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0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675"/>
        </w:trPr>
        <w:tc>
          <w:tcPr>
            <w:tcW w:w="1009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 xml:space="preserve">Ведомственная структура расходов бюджета  Аловского сельского поселения на 2019 год 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ind w:left="-46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</w:t>
            </w:r>
            <w:r w:rsidRPr="0078475A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2019 год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ind w:left="-108" w:firstLine="108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963,1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2019-2021 годы"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296,5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227,7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68,8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259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189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619,4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2019-2021 годы"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619,2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619,2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619,2</w:t>
            </w:r>
          </w:p>
        </w:tc>
      </w:tr>
      <w:tr w:rsidR="00BD30C4" w:rsidRPr="0078475A">
        <w:trPr>
          <w:trHeight w:val="6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587,9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377,7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290,1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87,6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210,2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2,0</w:t>
            </w:r>
          </w:p>
        </w:tc>
      </w:tr>
      <w:tr w:rsidR="00BD30C4" w:rsidRPr="0078475A">
        <w:trPr>
          <w:trHeight w:val="9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200,0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1,7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4,5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31,3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259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90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90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8475A">
        <w:trPr>
          <w:trHeight w:val="90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8475A">
        <w:trPr>
          <w:trHeight w:val="189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0,2</w:t>
            </w:r>
          </w:p>
        </w:tc>
      </w:tr>
      <w:tr w:rsidR="00BD30C4" w:rsidRPr="0078475A">
        <w:trPr>
          <w:trHeight w:val="28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8475A">
        <w:trPr>
          <w:trHeight w:val="27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4,9</w:t>
            </w:r>
          </w:p>
        </w:tc>
      </w:tr>
      <w:tr w:rsidR="00BD30C4" w:rsidRPr="0078475A">
        <w:trPr>
          <w:trHeight w:val="525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Другие общегосударственные вопросы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42,3</w:t>
            </w:r>
          </w:p>
        </w:tc>
      </w:tr>
      <w:tr w:rsidR="00BD30C4" w:rsidRPr="0078475A">
        <w:trPr>
          <w:trHeight w:val="9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8475A">
        <w:trPr>
          <w:trHeight w:val="9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8475A">
        <w:trPr>
          <w:trHeight w:val="69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8475A">
        <w:trPr>
          <w:trHeight w:val="9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42,3</w:t>
            </w:r>
          </w:p>
        </w:tc>
      </w:tr>
      <w:tr w:rsidR="00BD30C4" w:rsidRPr="0078475A">
        <w:trPr>
          <w:trHeight w:val="150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02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300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Национальная оборона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75,5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75,5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54,1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16,4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103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51180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5,0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Водное хозяйство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8475A">
              <w:rPr>
                <w:rFonts w:eastAsia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28,2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28,2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107,3</w:t>
            </w:r>
          </w:p>
        </w:tc>
      </w:tr>
      <w:tr w:rsidR="00BD30C4" w:rsidRPr="0078475A">
        <w:trPr>
          <w:trHeight w:val="3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107,0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107,0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107,0</w:t>
            </w:r>
          </w:p>
        </w:tc>
      </w:tr>
      <w:tr w:rsidR="00BD30C4" w:rsidRPr="0078475A">
        <w:trPr>
          <w:trHeight w:val="598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76,7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76,7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42340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30,3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42370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42370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819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0,3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8475A">
              <w:rPr>
                <w:rFonts w:eastAsia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421,3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42170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00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42170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421,3</w:t>
            </w:r>
          </w:p>
        </w:tc>
      </w:tr>
      <w:tr w:rsidR="00BD30C4" w:rsidRPr="0078475A">
        <w:trPr>
          <w:trHeight w:val="12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Муниципальная программа Аловского сельского поселения "Благоустройство Аловского сельского поселения на 2019-2021 годы"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420,5</w:t>
            </w:r>
          </w:p>
        </w:tc>
      </w:tr>
      <w:tr w:rsidR="00BD30C4" w:rsidRPr="0078475A">
        <w:trPr>
          <w:trHeight w:val="9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420,5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420,5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Уличное освещение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120,5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120,5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Основное мероприятие "Организация озеленения"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Озеленение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50,0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250,0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250,0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250,0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8475A">
        <w:trPr>
          <w:trHeight w:val="346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0,8</w:t>
            </w:r>
          </w:p>
        </w:tc>
      </w:tr>
      <w:tr w:rsidR="00BD30C4" w:rsidRPr="0078475A">
        <w:trPr>
          <w:trHeight w:val="103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43040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76270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9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76270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450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8475A">
              <w:rPr>
                <w:rFonts w:eastAsia="Times New Roman"/>
                <w:b/>
                <w:bCs/>
                <w:color w:val="000000"/>
                <w:lang w:eastAsia="ru-RU"/>
              </w:rPr>
              <w:t>Охрана окружающей среды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8475A">
              <w:rPr>
                <w:rFonts w:eastAsia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0,9</w:t>
            </w:r>
          </w:p>
        </w:tc>
      </w:tr>
      <w:tr w:rsidR="00BD30C4" w:rsidRPr="0078475A">
        <w:trPr>
          <w:trHeight w:val="72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Охрана объектов растительного и животного мира и среды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8475A">
        <w:trPr>
          <w:trHeight w:val="9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8475A">
        <w:trPr>
          <w:trHeight w:val="142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8475A">
        <w:trPr>
          <w:trHeight w:val="160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8475A">
        <w:trPr>
          <w:trHeight w:val="9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44106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0,9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Культура, кинематография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0,0</w:t>
            </w:r>
          </w:p>
        </w:tc>
      </w:tr>
      <w:tr w:rsidR="00BD30C4" w:rsidRPr="0078475A">
        <w:trPr>
          <w:trHeight w:val="27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Муниципальная программа Аловского сельского поселения "Развитие культуры на 2016-2020 годы"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60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259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 xml:space="preserve">Иные межбюджетные трансферты 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Подпрограмма "Развитие библиотечного дела на селе"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62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190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62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76000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0,0</w:t>
            </w:r>
          </w:p>
        </w:tc>
      </w:tr>
      <w:tr w:rsidR="00BD30C4" w:rsidRPr="0078475A">
        <w:trPr>
          <w:trHeight w:val="157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76010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51470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Субсидии бюджетны организациям на иные цели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51470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8475A">
              <w:rPr>
                <w:rFonts w:eastAsia="Times New Roman"/>
                <w:b/>
                <w:b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126,0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8475A">
        <w:trPr>
          <w:trHeight w:val="94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8475A">
        <w:trPr>
          <w:trHeight w:val="126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Доплаты к пенсиям муниципальных служащих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8475A">
        <w:trPr>
          <w:trHeight w:val="630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126,0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78475A">
              <w:rPr>
                <w:rFonts w:eastAsia="Times New Roman"/>
                <w:color w:val="000000"/>
                <w:lang w:eastAsia="ru-RU"/>
              </w:rPr>
              <w:t>909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jc w:val="right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</w:tr>
      <w:tr w:rsidR="00BD30C4" w:rsidRPr="0078475A">
        <w:trPr>
          <w:trHeight w:val="315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ВСЕГО РАСХОДОВ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C4" w:rsidRPr="0078475A" w:rsidRDefault="00BD30C4" w:rsidP="0078475A">
            <w:pPr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center"/>
              <w:rPr>
                <w:rFonts w:eastAsia="Times New Roman"/>
                <w:lang w:eastAsia="ru-RU"/>
              </w:rPr>
            </w:pPr>
            <w:r w:rsidRPr="0078475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0C4" w:rsidRPr="0078475A" w:rsidRDefault="00BD30C4" w:rsidP="0078475A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78475A">
              <w:rPr>
                <w:rFonts w:eastAsia="Times New Roman"/>
                <w:b/>
                <w:bCs/>
                <w:lang w:eastAsia="ru-RU"/>
              </w:rPr>
              <w:t>1 722,3</w:t>
            </w:r>
          </w:p>
        </w:tc>
      </w:tr>
    </w:tbl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p w:rsidR="00BD30C4" w:rsidRDefault="00BD30C4" w:rsidP="0078475A">
      <w:pPr>
        <w:tabs>
          <w:tab w:val="left" w:pos="9000"/>
        </w:tabs>
      </w:pPr>
    </w:p>
    <w:sectPr w:rsidR="00BD30C4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7DBE"/>
    <w:rsid w:val="000107A4"/>
    <w:rsid w:val="00012659"/>
    <w:rsid w:val="00021535"/>
    <w:rsid w:val="00027500"/>
    <w:rsid w:val="00073C47"/>
    <w:rsid w:val="0008268F"/>
    <w:rsid w:val="000829AE"/>
    <w:rsid w:val="00086887"/>
    <w:rsid w:val="000870F7"/>
    <w:rsid w:val="000A2ABC"/>
    <w:rsid w:val="000B15AE"/>
    <w:rsid w:val="000B2CBB"/>
    <w:rsid w:val="000C7611"/>
    <w:rsid w:val="000E423D"/>
    <w:rsid w:val="000F1D2B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97458"/>
    <w:rsid w:val="001B53CD"/>
    <w:rsid w:val="0022101E"/>
    <w:rsid w:val="00276C7A"/>
    <w:rsid w:val="00290CF7"/>
    <w:rsid w:val="002A55CC"/>
    <w:rsid w:val="002A5DB1"/>
    <w:rsid w:val="002A7567"/>
    <w:rsid w:val="002B03F7"/>
    <w:rsid w:val="002F1CDC"/>
    <w:rsid w:val="0030222D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1215"/>
    <w:rsid w:val="003C28FA"/>
    <w:rsid w:val="003D2DF1"/>
    <w:rsid w:val="003E00A5"/>
    <w:rsid w:val="003E31C5"/>
    <w:rsid w:val="003F2252"/>
    <w:rsid w:val="004019D5"/>
    <w:rsid w:val="00413D63"/>
    <w:rsid w:val="00423BAE"/>
    <w:rsid w:val="00423D2F"/>
    <w:rsid w:val="00446999"/>
    <w:rsid w:val="004539CC"/>
    <w:rsid w:val="00481DDF"/>
    <w:rsid w:val="0048479A"/>
    <w:rsid w:val="00490D1A"/>
    <w:rsid w:val="004A420A"/>
    <w:rsid w:val="004A647D"/>
    <w:rsid w:val="004B7FF9"/>
    <w:rsid w:val="004C2D41"/>
    <w:rsid w:val="004C2DB3"/>
    <w:rsid w:val="004C732C"/>
    <w:rsid w:val="004D5E19"/>
    <w:rsid w:val="004E0537"/>
    <w:rsid w:val="00504B28"/>
    <w:rsid w:val="005621B7"/>
    <w:rsid w:val="0058050E"/>
    <w:rsid w:val="00583878"/>
    <w:rsid w:val="00583FAD"/>
    <w:rsid w:val="005A6101"/>
    <w:rsid w:val="005B30A9"/>
    <w:rsid w:val="005C0FC2"/>
    <w:rsid w:val="005C3653"/>
    <w:rsid w:val="005C6C87"/>
    <w:rsid w:val="005D0E2A"/>
    <w:rsid w:val="005D5815"/>
    <w:rsid w:val="005D62B3"/>
    <w:rsid w:val="005E6516"/>
    <w:rsid w:val="005F014F"/>
    <w:rsid w:val="00617D36"/>
    <w:rsid w:val="00637583"/>
    <w:rsid w:val="00640325"/>
    <w:rsid w:val="00661C2B"/>
    <w:rsid w:val="00665A2E"/>
    <w:rsid w:val="0068185B"/>
    <w:rsid w:val="00682C62"/>
    <w:rsid w:val="006938EC"/>
    <w:rsid w:val="00697956"/>
    <w:rsid w:val="006A5566"/>
    <w:rsid w:val="006B3965"/>
    <w:rsid w:val="006C3FF1"/>
    <w:rsid w:val="006C5141"/>
    <w:rsid w:val="006E3310"/>
    <w:rsid w:val="006F3235"/>
    <w:rsid w:val="006F5771"/>
    <w:rsid w:val="0070093F"/>
    <w:rsid w:val="007024B6"/>
    <w:rsid w:val="0071583B"/>
    <w:rsid w:val="00716202"/>
    <w:rsid w:val="00734A50"/>
    <w:rsid w:val="00736F0A"/>
    <w:rsid w:val="00747B80"/>
    <w:rsid w:val="007540EF"/>
    <w:rsid w:val="00762B8E"/>
    <w:rsid w:val="00767B6B"/>
    <w:rsid w:val="00770293"/>
    <w:rsid w:val="0077316C"/>
    <w:rsid w:val="00776DCE"/>
    <w:rsid w:val="0078475A"/>
    <w:rsid w:val="0078539E"/>
    <w:rsid w:val="00790488"/>
    <w:rsid w:val="007965DE"/>
    <w:rsid w:val="007D104D"/>
    <w:rsid w:val="007D44AE"/>
    <w:rsid w:val="007D620E"/>
    <w:rsid w:val="007D6400"/>
    <w:rsid w:val="007D6FB4"/>
    <w:rsid w:val="007F3A48"/>
    <w:rsid w:val="00800970"/>
    <w:rsid w:val="0082062F"/>
    <w:rsid w:val="0082757E"/>
    <w:rsid w:val="00875254"/>
    <w:rsid w:val="008A6F6A"/>
    <w:rsid w:val="008B19BB"/>
    <w:rsid w:val="008C0AF1"/>
    <w:rsid w:val="008C3AA6"/>
    <w:rsid w:val="008C63C2"/>
    <w:rsid w:val="008C7FC5"/>
    <w:rsid w:val="008D10E0"/>
    <w:rsid w:val="008D445E"/>
    <w:rsid w:val="008E109F"/>
    <w:rsid w:val="00902604"/>
    <w:rsid w:val="00905D80"/>
    <w:rsid w:val="00910C0A"/>
    <w:rsid w:val="009126D4"/>
    <w:rsid w:val="0091433A"/>
    <w:rsid w:val="00917BA9"/>
    <w:rsid w:val="009370DE"/>
    <w:rsid w:val="009525F8"/>
    <w:rsid w:val="00954B6F"/>
    <w:rsid w:val="009B12E7"/>
    <w:rsid w:val="009C621D"/>
    <w:rsid w:val="009D1806"/>
    <w:rsid w:val="009D48BF"/>
    <w:rsid w:val="009F456F"/>
    <w:rsid w:val="00A017D5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60EE"/>
    <w:rsid w:val="00A92B18"/>
    <w:rsid w:val="00AA3C66"/>
    <w:rsid w:val="00AA7046"/>
    <w:rsid w:val="00AB1552"/>
    <w:rsid w:val="00AB6160"/>
    <w:rsid w:val="00AB7510"/>
    <w:rsid w:val="00AC3907"/>
    <w:rsid w:val="00AC6EE5"/>
    <w:rsid w:val="00AD3FDF"/>
    <w:rsid w:val="00AE0BDA"/>
    <w:rsid w:val="00B06E6B"/>
    <w:rsid w:val="00B10E7A"/>
    <w:rsid w:val="00B13009"/>
    <w:rsid w:val="00B14A60"/>
    <w:rsid w:val="00B1603F"/>
    <w:rsid w:val="00B3241C"/>
    <w:rsid w:val="00B404D4"/>
    <w:rsid w:val="00B40E19"/>
    <w:rsid w:val="00B60262"/>
    <w:rsid w:val="00B654CB"/>
    <w:rsid w:val="00B71ECB"/>
    <w:rsid w:val="00B84A8E"/>
    <w:rsid w:val="00B87832"/>
    <w:rsid w:val="00B94840"/>
    <w:rsid w:val="00BA0B95"/>
    <w:rsid w:val="00BD30C4"/>
    <w:rsid w:val="00BD492A"/>
    <w:rsid w:val="00BE1A10"/>
    <w:rsid w:val="00BF18CB"/>
    <w:rsid w:val="00BF6C86"/>
    <w:rsid w:val="00BF78A1"/>
    <w:rsid w:val="00C07859"/>
    <w:rsid w:val="00C4080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6FFE"/>
    <w:rsid w:val="00CB18E6"/>
    <w:rsid w:val="00CB3982"/>
    <w:rsid w:val="00CB59B6"/>
    <w:rsid w:val="00CC05DD"/>
    <w:rsid w:val="00CC631C"/>
    <w:rsid w:val="00CC6371"/>
    <w:rsid w:val="00D11EF1"/>
    <w:rsid w:val="00D15245"/>
    <w:rsid w:val="00D34A09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B4352"/>
    <w:rsid w:val="00DD5C3C"/>
    <w:rsid w:val="00DD78FC"/>
    <w:rsid w:val="00DE1443"/>
    <w:rsid w:val="00DF0404"/>
    <w:rsid w:val="00DF0F56"/>
    <w:rsid w:val="00DF52B8"/>
    <w:rsid w:val="00E053D2"/>
    <w:rsid w:val="00E12461"/>
    <w:rsid w:val="00E1650F"/>
    <w:rsid w:val="00E2275D"/>
    <w:rsid w:val="00E26638"/>
    <w:rsid w:val="00E34688"/>
    <w:rsid w:val="00E6385E"/>
    <w:rsid w:val="00E67AFA"/>
    <w:rsid w:val="00E81248"/>
    <w:rsid w:val="00E816A7"/>
    <w:rsid w:val="00EA65FC"/>
    <w:rsid w:val="00EB4C3D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473C4"/>
    <w:rsid w:val="00F6146F"/>
    <w:rsid w:val="00F7132E"/>
    <w:rsid w:val="00F81277"/>
    <w:rsid w:val="00F8524B"/>
    <w:rsid w:val="00F865CF"/>
    <w:rsid w:val="00F93320"/>
    <w:rsid w:val="00FA3E0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734A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34A50"/>
    <w:rPr>
      <w:color w:val="800080"/>
      <w:u w:val="single"/>
    </w:rPr>
  </w:style>
  <w:style w:type="paragraph" w:customStyle="1" w:styleId="xl65">
    <w:name w:val="xl65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6">
    <w:name w:val="xl66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7">
    <w:name w:val="xl67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8">
    <w:name w:val="xl68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9">
    <w:name w:val="xl69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0">
    <w:name w:val="xl70"/>
    <w:basedOn w:val="Normal"/>
    <w:uiPriority w:val="99"/>
    <w:rsid w:val="00734A50"/>
    <w:pP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71">
    <w:name w:val="xl71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2">
    <w:name w:val="xl72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73">
    <w:name w:val="xl73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5">
    <w:name w:val="xl75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6">
    <w:name w:val="xl76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8">
    <w:name w:val="xl78"/>
    <w:basedOn w:val="Normal"/>
    <w:uiPriority w:val="99"/>
    <w:rsid w:val="00734A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9">
    <w:name w:val="xl79"/>
    <w:basedOn w:val="Normal"/>
    <w:uiPriority w:val="99"/>
    <w:rsid w:val="00734A50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80">
    <w:name w:val="xl80"/>
    <w:basedOn w:val="Normal"/>
    <w:uiPriority w:val="99"/>
    <w:rsid w:val="00734A50"/>
    <w:pP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1">
    <w:name w:val="xl8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2">
    <w:name w:val="xl8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3">
    <w:name w:val="xl83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4">
    <w:name w:val="xl8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5">
    <w:name w:val="xl8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86">
    <w:name w:val="xl8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87">
    <w:name w:val="xl8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88">
    <w:name w:val="xl88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89">
    <w:name w:val="xl8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lang w:eastAsia="ru-RU"/>
    </w:rPr>
  </w:style>
  <w:style w:type="paragraph" w:customStyle="1" w:styleId="xl90">
    <w:name w:val="xl9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color w:val="000000"/>
      <w:lang w:eastAsia="ru-RU"/>
    </w:rPr>
  </w:style>
  <w:style w:type="paragraph" w:customStyle="1" w:styleId="xl91">
    <w:name w:val="xl9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lang w:eastAsia="ru-RU"/>
    </w:rPr>
  </w:style>
  <w:style w:type="paragraph" w:customStyle="1" w:styleId="xl92">
    <w:name w:val="xl9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  <w:color w:val="FF0000"/>
      <w:lang w:eastAsia="ru-RU"/>
    </w:rPr>
  </w:style>
  <w:style w:type="paragraph" w:customStyle="1" w:styleId="xl93">
    <w:name w:val="xl93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94">
    <w:name w:val="xl9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95">
    <w:name w:val="xl9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eastAsia="Calibri"/>
      <w:lang w:eastAsia="ru-RU"/>
    </w:rPr>
  </w:style>
  <w:style w:type="paragraph" w:customStyle="1" w:styleId="xl96">
    <w:name w:val="xl9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7">
    <w:name w:val="xl9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eastAsia="Calibri"/>
      <w:lang w:eastAsia="ru-RU"/>
    </w:rPr>
  </w:style>
  <w:style w:type="paragraph" w:customStyle="1" w:styleId="xl98">
    <w:name w:val="xl98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99">
    <w:name w:val="xl9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00">
    <w:name w:val="xl10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101">
    <w:name w:val="xl10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2">
    <w:name w:val="xl10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3">
    <w:name w:val="xl103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Calibri"/>
      <w:lang w:eastAsia="ru-RU"/>
    </w:rPr>
  </w:style>
  <w:style w:type="paragraph" w:customStyle="1" w:styleId="xl104">
    <w:name w:val="xl10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5">
    <w:name w:val="xl10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06">
    <w:name w:val="xl10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07">
    <w:name w:val="xl10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8">
    <w:name w:val="xl108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09">
    <w:name w:val="xl10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10">
    <w:name w:val="xl11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1">
    <w:name w:val="xl111"/>
    <w:basedOn w:val="Normal"/>
    <w:uiPriority w:val="99"/>
    <w:rsid w:val="00784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2">
    <w:name w:val="xl112"/>
    <w:basedOn w:val="Normal"/>
    <w:uiPriority w:val="99"/>
    <w:rsid w:val="00784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3">
    <w:name w:val="xl113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14">
    <w:name w:val="xl114"/>
    <w:basedOn w:val="Normal"/>
    <w:uiPriority w:val="99"/>
    <w:rsid w:val="0078475A"/>
    <w:pPr>
      <w:spacing w:before="100" w:beforeAutospacing="1" w:after="100" w:afterAutospacing="1"/>
      <w:textAlignment w:val="top"/>
    </w:pPr>
    <w:rPr>
      <w:rFonts w:eastAsia="Calibri"/>
      <w:lang w:eastAsia="ru-RU"/>
    </w:rPr>
  </w:style>
  <w:style w:type="paragraph" w:customStyle="1" w:styleId="xl115">
    <w:name w:val="xl115"/>
    <w:basedOn w:val="Normal"/>
    <w:uiPriority w:val="99"/>
    <w:rsid w:val="0078475A"/>
    <w:pPr>
      <w:shd w:val="clear" w:color="auto" w:fill="FFFFFF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116">
    <w:name w:val="xl116"/>
    <w:basedOn w:val="Normal"/>
    <w:uiPriority w:val="99"/>
    <w:rsid w:val="0078475A"/>
    <w:pPr>
      <w:spacing w:before="100" w:beforeAutospacing="1" w:after="100" w:afterAutospacing="1"/>
      <w:jc w:val="center"/>
    </w:pPr>
    <w:rPr>
      <w:rFonts w:eastAsia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85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32</Pages>
  <Words>6552</Words>
  <Characters>-32766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13</cp:revision>
  <cp:lastPrinted>2019-02-07T09:31:00Z</cp:lastPrinted>
  <dcterms:created xsi:type="dcterms:W3CDTF">2019-02-07T08:52:00Z</dcterms:created>
  <dcterms:modified xsi:type="dcterms:W3CDTF">2019-07-26T10:03:00Z</dcterms:modified>
</cp:coreProperties>
</file>