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552" w:rsidRDefault="007A2552" w:rsidP="00497E7B">
      <w:pPr>
        <w:jc w:val="right"/>
        <w:rPr>
          <w:b/>
          <w:bCs/>
          <w:i/>
          <w:iCs/>
        </w:rPr>
      </w:pPr>
      <w:bookmarkStart w:id="0" w:name="_GoBack"/>
      <w:bookmarkEnd w:id="0"/>
      <w:r w:rsidRPr="00497E7B">
        <w:rPr>
          <w:b/>
          <w:bCs/>
          <w:i/>
          <w:iCs/>
        </w:rPr>
        <w:t>ПРОЕКТ</w:t>
      </w:r>
    </w:p>
    <w:p w:rsidR="007A2552" w:rsidRPr="00497E7B" w:rsidRDefault="007A2552" w:rsidP="00497E7B">
      <w:pPr>
        <w:jc w:val="right"/>
        <w:rPr>
          <w:b/>
          <w:bCs/>
          <w:i/>
          <w:iCs/>
        </w:rPr>
      </w:pPr>
    </w:p>
    <w:p w:rsidR="007A2552" w:rsidRDefault="007A2552" w:rsidP="00514A17">
      <w:pPr>
        <w:jc w:val="center"/>
        <w:rPr>
          <w:b/>
          <w:bCs/>
        </w:rPr>
      </w:pPr>
      <w:r>
        <w:rPr>
          <w:b/>
          <w:bCs/>
        </w:rPr>
        <w:t xml:space="preserve">СОВЕТ ДЕПУТАТОВ АЛОВСКОГО СЕЛЬСКОГО ПОСЕЛЕНИЯ </w:t>
      </w:r>
    </w:p>
    <w:p w:rsidR="007A2552" w:rsidRDefault="007A2552" w:rsidP="00514A17">
      <w:pPr>
        <w:jc w:val="center"/>
        <w:rPr>
          <w:b/>
          <w:bCs/>
        </w:rPr>
      </w:pPr>
      <w:r>
        <w:rPr>
          <w:b/>
          <w:bCs/>
        </w:rPr>
        <w:t>АТЯШЕВСКОГО МУНИЦИПАЛЬНОГО РАЙОНА</w:t>
      </w:r>
    </w:p>
    <w:p w:rsidR="007A2552" w:rsidRDefault="007A2552" w:rsidP="00514A17">
      <w:pPr>
        <w:jc w:val="center"/>
        <w:rPr>
          <w:b/>
          <w:bCs/>
        </w:rPr>
      </w:pPr>
      <w:r>
        <w:rPr>
          <w:b/>
          <w:bCs/>
        </w:rPr>
        <w:t xml:space="preserve"> РЕСПУБЛИКИ МОРДОВИЯ</w:t>
      </w:r>
    </w:p>
    <w:p w:rsidR="007A2552" w:rsidRDefault="007A2552" w:rsidP="00514A17">
      <w:pPr>
        <w:jc w:val="center"/>
      </w:pPr>
    </w:p>
    <w:p w:rsidR="007A2552" w:rsidRDefault="007A2552" w:rsidP="00514A17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РЕШЕНИЕ</w:t>
      </w:r>
    </w:p>
    <w:p w:rsidR="007A2552" w:rsidRDefault="007A2552" w:rsidP="00514A17">
      <w:pPr>
        <w:numPr>
          <w:ilvl w:val="0"/>
          <w:numId w:val="1"/>
        </w:numPr>
        <w:jc w:val="center"/>
        <w:rPr>
          <w:b/>
          <w:bCs/>
        </w:rPr>
      </w:pPr>
    </w:p>
    <w:p w:rsidR="007A2552" w:rsidRDefault="007A2552" w:rsidP="008F46A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от                       2019 года                                                                                  № </w:t>
      </w:r>
    </w:p>
    <w:p w:rsidR="007A2552" w:rsidRDefault="007A2552" w:rsidP="00514A17">
      <w:pPr>
        <w:jc w:val="center"/>
        <w:rPr>
          <w:b/>
          <w:bCs/>
          <w:sz w:val="28"/>
          <w:szCs w:val="28"/>
        </w:rPr>
      </w:pPr>
    </w:p>
    <w:p w:rsidR="007A2552" w:rsidRDefault="007A2552" w:rsidP="00514A17">
      <w:pPr>
        <w:jc w:val="center"/>
        <w:rPr>
          <w:b/>
          <w:bCs/>
          <w:sz w:val="28"/>
          <w:szCs w:val="28"/>
        </w:rPr>
      </w:pPr>
    </w:p>
    <w:p w:rsidR="007A2552" w:rsidRDefault="007A2552" w:rsidP="00514A1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Аловского сельского поселения Атяшевского муниципального района  от 8 ноября 2005 года № 1  «Об установлении  земельного налога» </w:t>
      </w:r>
    </w:p>
    <w:p w:rsidR="007A2552" w:rsidRDefault="007A2552" w:rsidP="00514A17">
      <w:pPr>
        <w:ind w:firstLine="567"/>
        <w:jc w:val="both"/>
        <w:rPr>
          <w:sz w:val="28"/>
          <w:szCs w:val="28"/>
        </w:rPr>
      </w:pPr>
    </w:p>
    <w:p w:rsidR="007A2552" w:rsidRPr="008F46AE" w:rsidRDefault="007A2552" w:rsidP="008F46A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46AE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от 8 ноября 2005 года № 1</w:t>
      </w:r>
      <w:r w:rsidRPr="008F46AE">
        <w:rPr>
          <w:rFonts w:ascii="Times New Roman" w:hAnsi="Times New Roman" w:cs="Times New Roman"/>
          <w:sz w:val="28"/>
          <w:szCs w:val="28"/>
        </w:rPr>
        <w:t xml:space="preserve">  «Об установлении  земельного налога»  следующие изменения:</w:t>
      </w:r>
    </w:p>
    <w:p w:rsidR="007A2552" w:rsidRDefault="007A2552" w:rsidP="008F46A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4 подпункта 1 пункта 2 изложить в следующей редакции:</w:t>
      </w:r>
    </w:p>
    <w:p w:rsidR="007A2552" w:rsidRDefault="007A2552" w:rsidP="008F46A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5" w:history="1">
        <w:r>
          <w:rPr>
            <w:rStyle w:val="Hyperlink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Федерации";»</w:t>
      </w:r>
    </w:p>
    <w:p w:rsidR="007A2552" w:rsidRDefault="007A2552" w:rsidP="008F46A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5 изложить в следующей редакции:</w:t>
      </w:r>
    </w:p>
    <w:p w:rsidR="007A2552" w:rsidRDefault="007A2552" w:rsidP="008F46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«5. 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вычет.»</w:t>
      </w:r>
    </w:p>
    <w:p w:rsidR="007A2552" w:rsidRDefault="007A2552" w:rsidP="008F46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2552" w:rsidRDefault="007A2552" w:rsidP="008F46AE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2020 года, но не ранее,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7A2552" w:rsidRDefault="007A2552"/>
    <w:p w:rsidR="007A2552" w:rsidRDefault="007A2552"/>
    <w:p w:rsidR="007A2552" w:rsidRDefault="007A2552"/>
    <w:p w:rsidR="007A2552" w:rsidRDefault="007A2552"/>
    <w:p w:rsidR="007A2552" w:rsidRDefault="007A2552"/>
    <w:p w:rsidR="007A2552" w:rsidRDefault="007A2552" w:rsidP="009004EE">
      <w:pPr>
        <w:rPr>
          <w:sz w:val="28"/>
          <w:szCs w:val="28"/>
        </w:rPr>
      </w:pPr>
      <w:r>
        <w:rPr>
          <w:sz w:val="28"/>
          <w:szCs w:val="28"/>
        </w:rPr>
        <w:t xml:space="preserve">Глава Аловского сельского поселения:                                              А.А.Сорокин </w:t>
      </w:r>
    </w:p>
    <w:p w:rsidR="007A2552" w:rsidRDefault="007A2552" w:rsidP="009004EE">
      <w:pPr>
        <w:rPr>
          <w:sz w:val="28"/>
          <w:szCs w:val="28"/>
        </w:rPr>
      </w:pPr>
    </w:p>
    <w:p w:rsidR="007A2552" w:rsidRDefault="007A2552"/>
    <w:sectPr w:rsidR="007A2552" w:rsidSect="00514A1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AE4781E"/>
    <w:multiLevelType w:val="hybridMultilevel"/>
    <w:tmpl w:val="73B44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C44793"/>
    <w:multiLevelType w:val="hybridMultilevel"/>
    <w:tmpl w:val="D0805CDA"/>
    <w:lvl w:ilvl="0" w:tplc="DC18FF2C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4A17"/>
    <w:rsid w:val="0000710B"/>
    <w:rsid w:val="002A2D75"/>
    <w:rsid w:val="00497E7B"/>
    <w:rsid w:val="004C3F06"/>
    <w:rsid w:val="00514A17"/>
    <w:rsid w:val="005414E4"/>
    <w:rsid w:val="007A2552"/>
    <w:rsid w:val="008D6542"/>
    <w:rsid w:val="008F46AE"/>
    <w:rsid w:val="00900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A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F46AE"/>
    <w:pPr>
      <w:suppressAutoHyphens w:val="0"/>
      <w:spacing w:after="160" w:line="25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rsid w:val="008F46A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97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09"/>
    <w:rPr>
      <w:rFonts w:ascii="Times New Roman" w:eastAsia="Times New Roman" w:hAnsi="Times New Roman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30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5EE013D8911706EC07F2702AC68F604B3161D87FBEB7E304BB6743571A1E43952AADF49358125BE3609AF637Ay7c8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274</Words>
  <Characters>1567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</cp:revision>
  <cp:lastPrinted>2019-09-25T05:26:00Z</cp:lastPrinted>
  <dcterms:created xsi:type="dcterms:W3CDTF">2019-09-24T10:59:00Z</dcterms:created>
  <dcterms:modified xsi:type="dcterms:W3CDTF">2019-09-25T05:27:00Z</dcterms:modified>
</cp:coreProperties>
</file>