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5F3" w:rsidRPr="00CC26CC" w:rsidRDefault="004915F3" w:rsidP="00CC26CC">
      <w:pPr>
        <w:jc w:val="right"/>
        <w:rPr>
          <w:b/>
          <w:bCs/>
          <w:i/>
          <w:iCs/>
        </w:rPr>
      </w:pPr>
    </w:p>
    <w:p w:rsidR="004915F3" w:rsidRPr="00063DD9" w:rsidRDefault="004915F3" w:rsidP="004D0133">
      <w:pPr>
        <w:jc w:val="center"/>
        <w:rPr>
          <w:b/>
          <w:bCs/>
        </w:rPr>
      </w:pPr>
      <w:r w:rsidRPr="00063DD9">
        <w:rPr>
          <w:b/>
          <w:bCs/>
        </w:rPr>
        <w:t xml:space="preserve">СОВЕТ ДЕПУТАТОВ АЛОВСКОГО СЕЛЬСКОГО ПОСЕЛЕНИЯ </w:t>
      </w:r>
    </w:p>
    <w:p w:rsidR="004915F3" w:rsidRPr="00063DD9" w:rsidRDefault="004915F3" w:rsidP="004D0133">
      <w:pPr>
        <w:jc w:val="center"/>
        <w:rPr>
          <w:b/>
          <w:bCs/>
        </w:rPr>
      </w:pPr>
      <w:r w:rsidRPr="00063DD9">
        <w:rPr>
          <w:b/>
          <w:bCs/>
        </w:rPr>
        <w:t>АТЯШЕВСКОГО МУНИЦИПАЛЬНОГО РАЙОНА</w:t>
      </w:r>
    </w:p>
    <w:p w:rsidR="004915F3" w:rsidRPr="00063DD9" w:rsidRDefault="004915F3" w:rsidP="004D0133">
      <w:pPr>
        <w:jc w:val="center"/>
        <w:rPr>
          <w:b/>
          <w:bCs/>
        </w:rPr>
      </w:pPr>
      <w:r w:rsidRPr="00063DD9">
        <w:rPr>
          <w:b/>
          <w:bCs/>
        </w:rPr>
        <w:t xml:space="preserve"> РЕСПУБЛИКИ МОРДОВИЯ</w:t>
      </w:r>
    </w:p>
    <w:p w:rsidR="004915F3" w:rsidRPr="00063DD9" w:rsidRDefault="004915F3" w:rsidP="004D0133">
      <w:pPr>
        <w:jc w:val="center"/>
      </w:pPr>
    </w:p>
    <w:p w:rsidR="004915F3" w:rsidRPr="00063DD9" w:rsidRDefault="004915F3" w:rsidP="004D0133">
      <w:pPr>
        <w:numPr>
          <w:ilvl w:val="0"/>
          <w:numId w:val="1"/>
        </w:numPr>
        <w:jc w:val="center"/>
        <w:rPr>
          <w:b/>
          <w:bCs/>
        </w:rPr>
      </w:pPr>
      <w:r w:rsidRPr="00063DD9">
        <w:rPr>
          <w:b/>
          <w:bCs/>
        </w:rPr>
        <w:t>РЕШЕНИЕ</w:t>
      </w:r>
    </w:p>
    <w:p w:rsidR="004915F3" w:rsidRPr="00063DD9" w:rsidRDefault="004915F3" w:rsidP="004D0133">
      <w:pPr>
        <w:numPr>
          <w:ilvl w:val="0"/>
          <w:numId w:val="1"/>
        </w:numPr>
        <w:jc w:val="center"/>
        <w:rPr>
          <w:b/>
          <w:bCs/>
        </w:rPr>
      </w:pPr>
    </w:p>
    <w:p w:rsidR="004915F3" w:rsidRPr="00063DD9" w:rsidRDefault="004915F3" w:rsidP="00CC26CC">
      <w:pPr>
        <w:numPr>
          <w:ilvl w:val="0"/>
          <w:numId w:val="1"/>
        </w:numPr>
      </w:pPr>
      <w:r>
        <w:t xml:space="preserve">от  21 октября </w:t>
      </w:r>
      <w:r w:rsidRPr="00063DD9">
        <w:t xml:space="preserve">2019 года                                                                                              № </w:t>
      </w:r>
      <w:r>
        <w:t>19</w:t>
      </w:r>
    </w:p>
    <w:p w:rsidR="004915F3" w:rsidRPr="00063DD9" w:rsidRDefault="004915F3" w:rsidP="004D0133">
      <w:pPr>
        <w:jc w:val="center"/>
        <w:rPr>
          <w:b/>
          <w:bCs/>
        </w:rPr>
      </w:pPr>
    </w:p>
    <w:p w:rsidR="004915F3" w:rsidRPr="00063DD9" w:rsidRDefault="004915F3" w:rsidP="004D0133">
      <w:pPr>
        <w:jc w:val="center"/>
        <w:rPr>
          <w:b/>
          <w:bCs/>
        </w:rPr>
      </w:pPr>
    </w:p>
    <w:p w:rsidR="004915F3" w:rsidRPr="00063DD9" w:rsidRDefault="004915F3" w:rsidP="004D0133">
      <w:pPr>
        <w:jc w:val="center"/>
        <w:rPr>
          <w:b/>
          <w:bCs/>
        </w:rPr>
      </w:pPr>
      <w:r w:rsidRPr="00063DD9">
        <w:rPr>
          <w:b/>
          <w:bCs/>
        </w:rPr>
        <w:t>О внесении изменений в решение Совета депутатов Аловского сельского поселения Атяшевского муниципального района от 25 ноября 2014 года</w:t>
      </w:r>
    </w:p>
    <w:p w:rsidR="004915F3" w:rsidRPr="00063DD9" w:rsidRDefault="004915F3" w:rsidP="004D0133">
      <w:pPr>
        <w:jc w:val="center"/>
        <w:rPr>
          <w:b/>
          <w:bCs/>
        </w:rPr>
      </w:pPr>
      <w:r w:rsidRPr="00063DD9">
        <w:rPr>
          <w:b/>
          <w:bCs/>
        </w:rPr>
        <w:t xml:space="preserve"> № 33 «О налоге на имущество физических лиц»</w:t>
      </w:r>
    </w:p>
    <w:p w:rsidR="004915F3" w:rsidRPr="00063DD9" w:rsidRDefault="004915F3" w:rsidP="00FB2EEF"/>
    <w:p w:rsidR="004915F3" w:rsidRPr="00063DD9" w:rsidRDefault="004915F3" w:rsidP="00B64FAC">
      <w:pPr>
        <w:ind w:left="360"/>
        <w:jc w:val="both"/>
        <w:rPr>
          <w:lang w:eastAsia="en-US"/>
        </w:rPr>
      </w:pPr>
      <w:r w:rsidRPr="00063DD9">
        <w:t>1.Внести в решение Совета депутатов Совета депутатов Аловского сельского поселения Атяшевского муниципального района от 25 ноября 2014 года № 33 «О налоге на имущество физических лиц»  следующее изменение:</w:t>
      </w:r>
    </w:p>
    <w:p w:rsidR="004915F3" w:rsidRPr="00063DD9" w:rsidRDefault="004915F3" w:rsidP="00FB2EEF">
      <w:pPr>
        <w:ind w:firstLine="709"/>
      </w:pPr>
      <w:r w:rsidRPr="00063DD9">
        <w:t>абзац 11 пункта 3 изложить в следующей редакции:</w:t>
      </w:r>
    </w:p>
    <w:p w:rsidR="004915F3" w:rsidRPr="00063DD9" w:rsidRDefault="004915F3" w:rsidP="00FB2EEF">
      <w:pPr>
        <w:ind w:firstLine="709"/>
        <w:jc w:val="both"/>
      </w:pPr>
      <w:r w:rsidRPr="00063DD9">
        <w:t>«Уведомление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льгота.»</w:t>
      </w:r>
    </w:p>
    <w:p w:rsidR="004915F3" w:rsidRPr="00063DD9" w:rsidRDefault="004915F3" w:rsidP="00ED6B50">
      <w:pPr>
        <w:ind w:left="360"/>
        <w:jc w:val="both"/>
      </w:pPr>
      <w:r w:rsidRPr="00063DD9">
        <w:t>2.Настоящее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налогу на имущество физических лиц.</w:t>
      </w:r>
    </w:p>
    <w:p w:rsidR="004915F3" w:rsidRPr="00063DD9" w:rsidRDefault="004915F3" w:rsidP="00ED6B50">
      <w:pPr>
        <w:ind w:left="360"/>
        <w:jc w:val="both"/>
      </w:pPr>
    </w:p>
    <w:p w:rsidR="004915F3" w:rsidRPr="00063DD9" w:rsidRDefault="004915F3" w:rsidP="00ED6B50">
      <w:pPr>
        <w:ind w:left="360"/>
        <w:jc w:val="both"/>
      </w:pPr>
    </w:p>
    <w:p w:rsidR="004915F3" w:rsidRPr="00063DD9" w:rsidRDefault="004915F3" w:rsidP="00ED6B50">
      <w:pPr>
        <w:ind w:left="360"/>
        <w:jc w:val="both"/>
      </w:pPr>
    </w:p>
    <w:p w:rsidR="004915F3" w:rsidRDefault="004915F3" w:rsidP="00ED6B50">
      <w:pPr>
        <w:ind w:left="360"/>
        <w:jc w:val="both"/>
      </w:pPr>
    </w:p>
    <w:p w:rsidR="004915F3" w:rsidRDefault="004915F3" w:rsidP="00ED6B50">
      <w:pPr>
        <w:ind w:left="360"/>
        <w:jc w:val="both"/>
      </w:pPr>
    </w:p>
    <w:p w:rsidR="004915F3" w:rsidRPr="00063DD9" w:rsidRDefault="004915F3" w:rsidP="00ED6B50">
      <w:pPr>
        <w:ind w:left="360"/>
        <w:jc w:val="both"/>
      </w:pPr>
    </w:p>
    <w:p w:rsidR="004915F3" w:rsidRPr="00063DD9" w:rsidRDefault="004915F3" w:rsidP="00ED6B50">
      <w:pPr>
        <w:ind w:left="360"/>
        <w:jc w:val="both"/>
      </w:pPr>
    </w:p>
    <w:p w:rsidR="004915F3" w:rsidRPr="00063DD9" w:rsidRDefault="004915F3" w:rsidP="00ED6B50">
      <w:pPr>
        <w:ind w:left="360"/>
        <w:jc w:val="both"/>
      </w:pPr>
    </w:p>
    <w:p w:rsidR="004915F3" w:rsidRPr="00063DD9" w:rsidRDefault="004915F3" w:rsidP="00C076F9">
      <w:r w:rsidRPr="00063DD9">
        <w:t xml:space="preserve">Глава Аловского сельского поселения:                              </w:t>
      </w:r>
      <w:r>
        <w:t xml:space="preserve">   </w:t>
      </w:r>
      <w:r w:rsidRPr="00063DD9">
        <w:t>А.А.Сорокин</w:t>
      </w:r>
    </w:p>
    <w:p w:rsidR="004915F3" w:rsidRPr="00063DD9" w:rsidRDefault="004915F3"/>
    <w:sectPr w:rsidR="004915F3" w:rsidRPr="00063DD9" w:rsidSect="00B64FA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7AAB4389"/>
    <w:multiLevelType w:val="hybridMultilevel"/>
    <w:tmpl w:val="795C2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133"/>
    <w:rsid w:val="00063DD9"/>
    <w:rsid w:val="000D5F57"/>
    <w:rsid w:val="004915F3"/>
    <w:rsid w:val="004B0ACF"/>
    <w:rsid w:val="004D0133"/>
    <w:rsid w:val="005E71FB"/>
    <w:rsid w:val="00781CC1"/>
    <w:rsid w:val="0083500B"/>
    <w:rsid w:val="0087516B"/>
    <w:rsid w:val="009E1688"/>
    <w:rsid w:val="00B64FAC"/>
    <w:rsid w:val="00B71BC2"/>
    <w:rsid w:val="00C076F9"/>
    <w:rsid w:val="00CC26CC"/>
    <w:rsid w:val="00ED6B50"/>
    <w:rsid w:val="00FB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13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2EEF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C26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00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195</Words>
  <Characters>1115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2019-10-30T13:08:00Z</cp:lastPrinted>
  <dcterms:created xsi:type="dcterms:W3CDTF">2019-09-24T11:00:00Z</dcterms:created>
  <dcterms:modified xsi:type="dcterms:W3CDTF">2019-10-30T13:09:00Z</dcterms:modified>
</cp:coreProperties>
</file>