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E2" w:rsidRPr="007065E2" w:rsidRDefault="001120E2" w:rsidP="001739FE">
      <w:pPr>
        <w:rPr>
          <w:sz w:val="28"/>
          <w:szCs w:val="28"/>
        </w:rPr>
      </w:pPr>
    </w:p>
    <w:p w:rsidR="001120E2" w:rsidRPr="007065E2" w:rsidRDefault="001120E2" w:rsidP="001739FE">
      <w:pPr>
        <w:tabs>
          <w:tab w:val="left" w:pos="6510"/>
        </w:tabs>
        <w:ind w:right="-625"/>
        <w:rPr>
          <w:sz w:val="28"/>
          <w:szCs w:val="28"/>
        </w:rPr>
      </w:pPr>
      <w:r w:rsidRPr="007065E2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1120E2" w:rsidRPr="007065E2" w:rsidRDefault="001120E2" w:rsidP="001739FE">
      <w:pPr>
        <w:ind w:right="-625"/>
        <w:rPr>
          <w:sz w:val="28"/>
          <w:szCs w:val="28"/>
        </w:rPr>
      </w:pPr>
    </w:p>
    <w:p w:rsidR="001120E2" w:rsidRPr="007065E2" w:rsidRDefault="001120E2" w:rsidP="001739F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sz w:val="28"/>
          <w:szCs w:val="28"/>
        </w:rPr>
        <w:t>СОВЕТ ДЕПУТАТОВ САБАНЧЕЕВСКОГО СЕЛЬСКОГО ПОСЕЛЕНИЯ</w:t>
      </w:r>
    </w:p>
    <w:p w:rsidR="001120E2" w:rsidRPr="007065E2" w:rsidRDefault="001120E2" w:rsidP="001739F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sz w:val="28"/>
          <w:szCs w:val="28"/>
        </w:rPr>
        <w:t>АТЯШЕВСКОГО МУНИЦИПАЛЬНОГО РАЙОНА</w:t>
      </w:r>
    </w:p>
    <w:p w:rsidR="001120E2" w:rsidRPr="007065E2" w:rsidRDefault="001120E2" w:rsidP="001739F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1120E2" w:rsidRPr="007065E2" w:rsidRDefault="001120E2" w:rsidP="001739FE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1120E2" w:rsidRPr="007065E2" w:rsidRDefault="001120E2" w:rsidP="001739F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 w:rsidR="001120E2" w:rsidRPr="007065E2" w:rsidRDefault="001120E2" w:rsidP="001739FE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1120E2" w:rsidRPr="007065E2" w:rsidRDefault="001120E2" w:rsidP="001739FE">
      <w:pPr>
        <w:pStyle w:val="ConsTitle"/>
        <w:widowControl/>
        <w:ind w:right="0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28 октября 2019 г.                                                           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</w:t>
      </w:r>
      <w:r w:rsidRPr="007065E2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№ 15</w:t>
      </w:r>
    </w:p>
    <w:p w:rsidR="001120E2" w:rsidRPr="007065E2" w:rsidRDefault="001120E2" w:rsidP="001739F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065E2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</w:t>
      </w:r>
    </w:p>
    <w:p w:rsidR="001120E2" w:rsidRPr="007065E2" w:rsidRDefault="001120E2" w:rsidP="001739FE">
      <w:pPr>
        <w:jc w:val="center"/>
        <w:rPr>
          <w:b/>
          <w:bCs/>
          <w:sz w:val="28"/>
          <w:szCs w:val="28"/>
        </w:rPr>
      </w:pPr>
      <w:r w:rsidRPr="007065E2">
        <w:rPr>
          <w:b/>
          <w:bCs/>
          <w:sz w:val="28"/>
          <w:szCs w:val="28"/>
        </w:rPr>
        <w:t>О внесении изменений в решение Совета депутатов  Сабанчеевского сельского поселения  Атяшевского муниципального района  от 28.12.2018 г. № 24 «О бюджете Сабанчеевского сельского поселения на 2019 год и плановый период 2020-2021 годов»</w:t>
      </w:r>
    </w:p>
    <w:p w:rsidR="001120E2" w:rsidRPr="007065E2" w:rsidRDefault="001120E2" w:rsidP="001739FE">
      <w:pPr>
        <w:autoSpaceDE w:val="0"/>
        <w:autoSpaceDN w:val="0"/>
        <w:ind w:firstLine="540"/>
        <w:rPr>
          <w:sz w:val="28"/>
          <w:szCs w:val="28"/>
        </w:rPr>
      </w:pPr>
    </w:p>
    <w:p w:rsidR="001120E2" w:rsidRPr="007065E2" w:rsidRDefault="001120E2" w:rsidP="001739FE">
      <w:pPr>
        <w:jc w:val="both"/>
        <w:rPr>
          <w:sz w:val="28"/>
          <w:szCs w:val="28"/>
        </w:rPr>
      </w:pPr>
    </w:p>
    <w:p w:rsidR="001120E2" w:rsidRPr="007065E2" w:rsidRDefault="001120E2" w:rsidP="001739FE">
      <w:pPr>
        <w:rPr>
          <w:sz w:val="28"/>
          <w:szCs w:val="28"/>
        </w:rPr>
      </w:pPr>
    </w:p>
    <w:p w:rsidR="001120E2" w:rsidRPr="007065E2" w:rsidRDefault="001120E2" w:rsidP="001739FE">
      <w:pPr>
        <w:jc w:val="center"/>
        <w:rPr>
          <w:bCs/>
          <w:sz w:val="28"/>
          <w:szCs w:val="28"/>
        </w:rPr>
      </w:pPr>
      <w:r w:rsidRPr="007065E2">
        <w:rPr>
          <w:bCs/>
          <w:sz w:val="28"/>
          <w:szCs w:val="28"/>
        </w:rPr>
        <w:t>Совет депутатов Сабанчеевского сельского поселения Атяшевского муниципального района решил:</w:t>
      </w:r>
    </w:p>
    <w:p w:rsidR="001120E2" w:rsidRPr="007065E2" w:rsidRDefault="001120E2" w:rsidP="001739FE">
      <w:pPr>
        <w:jc w:val="center"/>
        <w:rPr>
          <w:sz w:val="28"/>
          <w:szCs w:val="28"/>
        </w:rPr>
      </w:pPr>
    </w:p>
    <w:p w:rsidR="001120E2" w:rsidRPr="007065E2" w:rsidRDefault="001120E2" w:rsidP="001739FE">
      <w:pPr>
        <w:jc w:val="both"/>
        <w:rPr>
          <w:sz w:val="28"/>
          <w:szCs w:val="28"/>
        </w:rPr>
      </w:pPr>
      <w:r w:rsidRPr="007065E2">
        <w:rPr>
          <w:sz w:val="28"/>
          <w:szCs w:val="28"/>
        </w:rPr>
        <w:t xml:space="preserve">      </w:t>
      </w:r>
    </w:p>
    <w:p w:rsidR="001120E2" w:rsidRPr="007065E2" w:rsidRDefault="001120E2" w:rsidP="001739FE">
      <w:pPr>
        <w:jc w:val="both"/>
        <w:rPr>
          <w:sz w:val="28"/>
          <w:szCs w:val="28"/>
        </w:rPr>
      </w:pPr>
      <w:r w:rsidRPr="007065E2">
        <w:rPr>
          <w:sz w:val="28"/>
          <w:szCs w:val="28"/>
        </w:rPr>
        <w:t xml:space="preserve">       Внести в решение Совета депутатов Сабанчеевского сельского поселения Атяшевского муниципального района от 28.12.2018 года № 24 «О бюджете Сабанчеевского сельского поселения на 2019 год и плановый период 2020-2021 годов» следующие изменения: </w:t>
      </w:r>
    </w:p>
    <w:p w:rsidR="001120E2" w:rsidRPr="007065E2" w:rsidRDefault="001120E2" w:rsidP="001739FE">
      <w:pPr>
        <w:jc w:val="both"/>
        <w:rPr>
          <w:sz w:val="28"/>
          <w:szCs w:val="28"/>
        </w:rPr>
      </w:pPr>
      <w:r w:rsidRPr="007065E2">
        <w:rPr>
          <w:sz w:val="28"/>
          <w:szCs w:val="28"/>
        </w:rPr>
        <w:t>1. Пункт 1 статьи 1 изложить в следующей редакции:</w:t>
      </w:r>
    </w:p>
    <w:p w:rsidR="001120E2" w:rsidRPr="007065E2" w:rsidRDefault="001120E2" w:rsidP="001739F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065E2">
        <w:rPr>
          <w:rFonts w:ascii="Times New Roman" w:hAnsi="Times New Roman" w:cs="Times New Roman"/>
          <w:sz w:val="28"/>
          <w:szCs w:val="28"/>
        </w:rPr>
        <w:t xml:space="preserve">     «1. Утвердить бюджет Сабанчеевского сельского поселения Атяшевского муниципального района на 2019 год по доходам в сумме </w:t>
      </w:r>
      <w:r w:rsidRPr="007065E2">
        <w:rPr>
          <w:rFonts w:ascii="Times New Roman" w:hAnsi="Times New Roman" w:cs="Times New Roman"/>
          <w:bCs/>
          <w:sz w:val="28"/>
          <w:szCs w:val="28"/>
        </w:rPr>
        <w:t xml:space="preserve">3614,2 </w:t>
      </w:r>
      <w:r w:rsidRPr="007065E2">
        <w:rPr>
          <w:rFonts w:ascii="Times New Roman" w:hAnsi="Times New Roman" w:cs="Times New Roman"/>
          <w:sz w:val="28"/>
          <w:szCs w:val="28"/>
        </w:rPr>
        <w:t>рублей и по расходам в сумме 3765,5 тыс.рублей, с превышением расходов над доходами  в сумме  151,3 рублей, исходя из уровня инфляции, не превышающего 5,0 процента (декабрь 2019 года к декабрю 2018 года)».</w:t>
      </w:r>
    </w:p>
    <w:p w:rsidR="001120E2" w:rsidRPr="007065E2" w:rsidRDefault="001120E2" w:rsidP="001739FE">
      <w:pPr>
        <w:rPr>
          <w:sz w:val="28"/>
          <w:szCs w:val="28"/>
        </w:rPr>
      </w:pPr>
      <w:r w:rsidRPr="007065E2">
        <w:rPr>
          <w:sz w:val="28"/>
          <w:szCs w:val="28"/>
        </w:rPr>
        <w:t>2. Приложения  3, 4, 5, 6 изложить в новой редакции.</w:t>
      </w:r>
    </w:p>
    <w:p w:rsidR="001120E2" w:rsidRPr="007065E2" w:rsidRDefault="001120E2" w:rsidP="001739FE">
      <w:pPr>
        <w:jc w:val="both"/>
        <w:rPr>
          <w:sz w:val="28"/>
          <w:szCs w:val="28"/>
        </w:rPr>
      </w:pPr>
      <w:r w:rsidRPr="007065E2">
        <w:rPr>
          <w:sz w:val="28"/>
          <w:szCs w:val="28"/>
        </w:rPr>
        <w:t>3. Опубликовать настоящее решение в Информационном бюллетене Сабанчеевского сельского поселения Атяшевского муниципального района.</w:t>
      </w:r>
    </w:p>
    <w:p w:rsidR="001120E2" w:rsidRPr="007065E2" w:rsidRDefault="001120E2" w:rsidP="001739FE">
      <w:pPr>
        <w:rPr>
          <w:sz w:val="28"/>
          <w:szCs w:val="28"/>
        </w:rPr>
      </w:pPr>
    </w:p>
    <w:p w:rsidR="001120E2" w:rsidRPr="007065E2" w:rsidRDefault="001120E2" w:rsidP="001739FE">
      <w:pPr>
        <w:pStyle w:val="ConsTitle"/>
        <w:widowControl/>
        <w:ind w:right="0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120E2" w:rsidRPr="007065E2" w:rsidRDefault="001120E2" w:rsidP="009D0ACB">
      <w:pPr>
        <w:rPr>
          <w:sz w:val="28"/>
          <w:szCs w:val="28"/>
        </w:rPr>
      </w:pPr>
    </w:p>
    <w:p w:rsidR="001120E2" w:rsidRPr="007065E2" w:rsidRDefault="001120E2" w:rsidP="00210F46">
      <w:pPr>
        <w:tabs>
          <w:tab w:val="left" w:pos="6510"/>
        </w:tabs>
        <w:ind w:right="-625"/>
        <w:rPr>
          <w:sz w:val="28"/>
          <w:szCs w:val="28"/>
        </w:rPr>
      </w:pPr>
      <w:r w:rsidRPr="007065E2">
        <w:rPr>
          <w:sz w:val="28"/>
          <w:szCs w:val="28"/>
        </w:rPr>
        <w:t xml:space="preserve">                                                  </w:t>
      </w:r>
    </w:p>
    <w:p w:rsidR="001120E2" w:rsidRPr="007065E2" w:rsidRDefault="001120E2" w:rsidP="001739F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1120E2" w:rsidRPr="007065E2" w:rsidRDefault="001120E2" w:rsidP="00723C27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65E2">
        <w:rPr>
          <w:rFonts w:ascii="Times New Roman" w:hAnsi="Times New Roman" w:cs="Times New Roman"/>
          <w:sz w:val="28"/>
          <w:szCs w:val="28"/>
        </w:rPr>
        <w:t xml:space="preserve"> Глава </w:t>
      </w:r>
    </w:p>
    <w:p w:rsidR="001120E2" w:rsidRPr="007065E2" w:rsidRDefault="001120E2" w:rsidP="00723C27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65E2">
        <w:rPr>
          <w:rFonts w:ascii="Times New Roman" w:hAnsi="Times New Roman" w:cs="Times New Roman"/>
          <w:sz w:val="28"/>
          <w:szCs w:val="28"/>
        </w:rPr>
        <w:t xml:space="preserve">Сабанчеевского сельского поселения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065E2">
        <w:rPr>
          <w:rFonts w:ascii="Times New Roman" w:hAnsi="Times New Roman" w:cs="Times New Roman"/>
          <w:sz w:val="28"/>
          <w:szCs w:val="28"/>
        </w:rPr>
        <w:t xml:space="preserve"> В.П. Сидоров</w:t>
      </w:r>
    </w:p>
    <w:p w:rsidR="001120E2" w:rsidRPr="007065E2" w:rsidRDefault="001120E2" w:rsidP="007065E2">
      <w:pPr>
        <w:tabs>
          <w:tab w:val="left" w:pos="7140"/>
        </w:tabs>
      </w:pPr>
    </w:p>
    <w:p w:rsidR="001120E2" w:rsidRPr="007065E2" w:rsidRDefault="001120E2" w:rsidP="009D0ACB"/>
    <w:p w:rsidR="001120E2" w:rsidRPr="007065E2" w:rsidRDefault="001120E2" w:rsidP="00632E30">
      <w:pPr>
        <w:tabs>
          <w:tab w:val="left" w:pos="7140"/>
        </w:tabs>
      </w:pPr>
    </w:p>
    <w:p w:rsidR="001120E2" w:rsidRDefault="001120E2" w:rsidP="009D0ACB">
      <w:pPr>
        <w:tabs>
          <w:tab w:val="left" w:pos="7140"/>
        </w:tabs>
        <w:jc w:val="right"/>
      </w:pPr>
    </w:p>
    <w:p w:rsidR="001120E2" w:rsidRDefault="001120E2" w:rsidP="009D0ACB">
      <w:pPr>
        <w:tabs>
          <w:tab w:val="left" w:pos="7140"/>
        </w:tabs>
        <w:jc w:val="right"/>
      </w:pP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ПРИЛОЖЕНИЕ 3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к решению Совета депутатов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 xml:space="preserve"> Сабанчеевского сельского поселения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от 28.10.2019 г. № 15</w:t>
      </w:r>
    </w:p>
    <w:p w:rsidR="001120E2" w:rsidRPr="007065E2" w:rsidRDefault="001120E2" w:rsidP="009D0ACB">
      <w:pPr>
        <w:rPr>
          <w:b/>
          <w:bCs/>
          <w:color w:val="000000"/>
        </w:rPr>
      </w:pPr>
    </w:p>
    <w:p w:rsidR="001120E2" w:rsidRPr="007065E2" w:rsidRDefault="001120E2" w:rsidP="00632E30">
      <w:pPr>
        <w:jc w:val="center"/>
        <w:rPr>
          <w:b/>
          <w:bCs/>
          <w:color w:val="000000"/>
        </w:rPr>
      </w:pPr>
      <w:r w:rsidRPr="007065E2">
        <w:rPr>
          <w:b/>
          <w:bCs/>
          <w:color w:val="000000"/>
        </w:rPr>
        <w:t>Объем поступлений доходов бюджета   Сабанчеевского поселения по основным источникам</w:t>
      </w:r>
    </w:p>
    <w:p w:rsidR="001120E2" w:rsidRPr="007065E2" w:rsidRDefault="001120E2" w:rsidP="00632E30">
      <w:pPr>
        <w:jc w:val="center"/>
        <w:rPr>
          <w:b/>
          <w:bCs/>
          <w:color w:val="000000"/>
        </w:rPr>
      </w:pPr>
    </w:p>
    <w:tbl>
      <w:tblPr>
        <w:tblW w:w="10335" w:type="dxa"/>
        <w:tblInd w:w="-69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35"/>
        <w:gridCol w:w="3945"/>
        <w:gridCol w:w="1381"/>
        <w:gridCol w:w="796"/>
        <w:gridCol w:w="978"/>
      </w:tblGrid>
      <w:tr w:rsidR="001120E2" w:rsidRPr="007065E2" w:rsidTr="006F01EB">
        <w:trPr>
          <w:trHeight w:val="840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2019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2020 год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2021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000 1 00 00000 00 0000 000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Доходы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713,7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736,9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755,4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182 1 01 00000 00 0000 000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112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119,9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124,4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182 1 01 02000 01 0000 110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112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119,9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124,4</w:t>
            </w:r>
          </w:p>
        </w:tc>
      </w:tr>
      <w:tr w:rsidR="001120E2" w:rsidRPr="007065E2" w:rsidTr="006F01EB">
        <w:trPr>
          <w:trHeight w:val="16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182 1 01 02010 01 0000 110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112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119,9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124,4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182 1 05 00000 00 0000 000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Налоги на совокупный доход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182 1 05 03000 01 0000 110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Единый сельхоз налог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182 1 05 03010 01 0000 110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 Единый сельхоз налог, взимаемый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 налогоплательщиков, выбравших в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 качестве объекта налогообложения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 доходы, уменьшенные на величину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 расходов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475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000 1 05 03011 01 0000 110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Единый сельхоз налог,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уплачиваемый организациями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000 1 06 00000 00 0000 000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Налоги на имущество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000 1 06 01000 03 0000 110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41,7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43,3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45,1</w:t>
            </w:r>
          </w:p>
        </w:tc>
      </w:tr>
      <w:tr w:rsidR="001120E2" w:rsidRPr="007065E2" w:rsidTr="006F01EB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000 1 06 06033 10 0000 110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172,3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537,2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547,9</w:t>
            </w:r>
          </w:p>
        </w:tc>
      </w:tr>
      <w:tr w:rsidR="001120E2" w:rsidRPr="007065E2" w:rsidTr="006F01EB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182 1 06 06043 10 0000 110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349,3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</w:t>
            </w:r>
          </w:p>
        </w:tc>
      </w:tr>
      <w:tr w:rsidR="001120E2" w:rsidRPr="007065E2" w:rsidTr="006F01EB">
        <w:trPr>
          <w:trHeight w:val="142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926 111 0507510 0000 120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9,6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39,9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41,5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Безвозмездные поступления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885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926 2 02 1500110 0000 150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153,6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183,5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165,5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Субсидии 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173,5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199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211,9</w:t>
            </w:r>
          </w:p>
        </w:tc>
      </w:tr>
      <w:tr w:rsidR="001120E2" w:rsidRPr="007065E2" w:rsidTr="006F01EB">
        <w:trPr>
          <w:trHeight w:val="71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926 2 02  49 99910 0000 150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173,5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199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211,9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Субвенции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75,7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75,7</w:t>
            </w:r>
          </w:p>
        </w:tc>
      </w:tr>
      <w:tr w:rsidR="001120E2" w:rsidRPr="007065E2" w:rsidTr="006F01EB">
        <w:trPr>
          <w:trHeight w:val="1190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926 2 02 030241 00000 150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953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926 2 02 3511810 0000 150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75,6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75,6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Межбюджетные трансферты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2705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4D70D3">
        <w:trPr>
          <w:trHeight w:val="89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926 2 02 4001410 0000 150 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76,1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74,1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926 2 02 2756710 0000 150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2322,5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929 2 02 4999910 0000 150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301,5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3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Всего доходов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3614,2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1271,1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1284,5</w:t>
            </w:r>
          </w:p>
        </w:tc>
      </w:tr>
    </w:tbl>
    <w:p w:rsidR="001120E2" w:rsidRPr="007065E2" w:rsidRDefault="001120E2" w:rsidP="009D0ACB"/>
    <w:p w:rsidR="001120E2" w:rsidRPr="007065E2" w:rsidRDefault="001120E2" w:rsidP="009D0ACB"/>
    <w:p w:rsidR="001120E2" w:rsidRPr="007065E2" w:rsidRDefault="001120E2" w:rsidP="009D0ACB"/>
    <w:p w:rsidR="001120E2" w:rsidRPr="007065E2" w:rsidRDefault="001120E2" w:rsidP="009D0ACB"/>
    <w:p w:rsidR="001120E2" w:rsidRPr="007065E2" w:rsidRDefault="001120E2" w:rsidP="009D0ACB"/>
    <w:p w:rsidR="001120E2" w:rsidRPr="007065E2" w:rsidRDefault="001120E2" w:rsidP="00632E30">
      <w:pPr>
        <w:tabs>
          <w:tab w:val="left" w:pos="7140"/>
        </w:tabs>
      </w:pPr>
    </w:p>
    <w:p w:rsidR="001120E2" w:rsidRPr="007065E2" w:rsidRDefault="001120E2" w:rsidP="009D0ACB">
      <w:pPr>
        <w:tabs>
          <w:tab w:val="left" w:pos="7140"/>
        </w:tabs>
        <w:jc w:val="right"/>
      </w:pPr>
    </w:p>
    <w:p w:rsidR="001120E2" w:rsidRDefault="001120E2" w:rsidP="009D0ACB">
      <w:pPr>
        <w:tabs>
          <w:tab w:val="left" w:pos="7140"/>
        </w:tabs>
        <w:jc w:val="right"/>
      </w:pP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ПРИЛОЖЕНИЕ 4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к решению Совета депутатов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 xml:space="preserve"> Сабанчеевского сельского поселения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 xml:space="preserve">от 28.10.2019 г.№15 </w:t>
      </w:r>
    </w:p>
    <w:p w:rsidR="001120E2" w:rsidRPr="007065E2" w:rsidRDefault="001120E2" w:rsidP="00632E30">
      <w:pPr>
        <w:jc w:val="center"/>
        <w:rPr>
          <w:b/>
          <w:color w:val="000000"/>
        </w:rPr>
      </w:pPr>
    </w:p>
    <w:p w:rsidR="001120E2" w:rsidRPr="007065E2" w:rsidRDefault="001120E2" w:rsidP="00632E30">
      <w:pPr>
        <w:jc w:val="center"/>
        <w:rPr>
          <w:b/>
          <w:color w:val="000000"/>
        </w:rPr>
      </w:pPr>
      <w:r w:rsidRPr="007065E2">
        <w:rPr>
          <w:b/>
          <w:color w:val="000000"/>
        </w:rPr>
        <w:t>Распределение бюджетных ассигнований бюджета  Сабанчеевского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2019 год и плановый период</w:t>
      </w:r>
    </w:p>
    <w:p w:rsidR="001120E2" w:rsidRPr="007065E2" w:rsidRDefault="001120E2" w:rsidP="00632E30">
      <w:pPr>
        <w:jc w:val="center"/>
        <w:rPr>
          <w:b/>
          <w:color w:val="000000"/>
        </w:rPr>
      </w:pPr>
      <w:r w:rsidRPr="007065E2">
        <w:rPr>
          <w:b/>
          <w:color w:val="000000"/>
        </w:rPr>
        <w:t xml:space="preserve"> 2020 - 2021 годов</w:t>
      </w:r>
    </w:p>
    <w:p w:rsidR="001120E2" w:rsidRPr="007065E2" w:rsidRDefault="001120E2" w:rsidP="009D0ACB"/>
    <w:tbl>
      <w:tblPr>
        <w:tblW w:w="97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70"/>
        <w:gridCol w:w="537"/>
        <w:gridCol w:w="550"/>
        <w:gridCol w:w="713"/>
        <w:gridCol w:w="353"/>
        <w:gridCol w:w="523"/>
        <w:gridCol w:w="744"/>
        <w:gridCol w:w="540"/>
        <w:gridCol w:w="880"/>
        <w:gridCol w:w="812"/>
        <w:gridCol w:w="818"/>
      </w:tblGrid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Наименование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Рз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ПРз</w:t>
            </w:r>
          </w:p>
        </w:tc>
        <w:tc>
          <w:tcPr>
            <w:tcW w:w="23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ЦСР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ВР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2019 год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2020 год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2021 год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Администрация  Сабанчеевского сельского поселения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1 083,5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1089,3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1094,1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296,5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296,5</w:t>
            </w:r>
          </w:p>
        </w:tc>
      </w:tr>
      <w:tr w:rsidR="001120E2" w:rsidRPr="007065E2" w:rsidTr="006F01EB">
        <w:trPr>
          <w:trHeight w:val="1519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 Сабанчеевского сельского поселения на 2016-2020 годы"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Подпрограмма "Обеспечение деятельности Администрации  Сабанчеевского сельского поселения"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41000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32E30">
        <w:trPr>
          <w:trHeight w:val="53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206,1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206,1</w:t>
            </w:r>
          </w:p>
        </w:tc>
      </w:tr>
      <w:tr w:rsidR="001120E2" w:rsidRPr="007065E2" w:rsidTr="006F01EB">
        <w:trPr>
          <w:trHeight w:val="126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68,8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68,8</w:t>
            </w:r>
          </w:p>
        </w:tc>
      </w:tr>
      <w:tr w:rsidR="001120E2" w:rsidRPr="007065E2" w:rsidTr="006F01EB">
        <w:trPr>
          <w:trHeight w:val="126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208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1519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1519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 Сабанчеевского сельского поселения "Повышение эффективности муниципального управления  Сабанчеевского сельского поселения на 2016-2020 годы"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деятельности Администрации  Сабанчеевского сельского поселения"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494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41000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  <w:highlight w:val="green"/>
              </w:rPr>
            </w:pPr>
            <w:r w:rsidRPr="007065E2">
              <w:rPr>
                <w:color w:val="000000"/>
              </w:rPr>
              <w:t>305,4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632,3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212,5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307,7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307,7</w:t>
            </w:r>
          </w:p>
        </w:tc>
      </w:tr>
      <w:tr w:rsidR="001120E2" w:rsidRPr="007065E2" w:rsidTr="006F01EB">
        <w:trPr>
          <w:trHeight w:val="126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86,4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86,4</w:t>
            </w:r>
          </w:p>
        </w:tc>
      </w:tr>
      <w:tr w:rsidR="001120E2" w:rsidRPr="007065E2" w:rsidTr="006F01EB">
        <w:trPr>
          <w:trHeight w:val="83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</w:pPr>
            <w:r w:rsidRPr="007065E2">
              <w:t>176,6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</w:pPr>
            <w:r w:rsidRPr="007065E2">
              <w:t>235,9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2,7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0,4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0,4</w:t>
            </w:r>
          </w:p>
        </w:tc>
      </w:tr>
      <w:tr w:rsidR="001120E2" w:rsidRPr="007065E2" w:rsidTr="006F01EB">
        <w:trPr>
          <w:trHeight w:val="770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113,7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223,8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8,4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9,8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1,5</w:t>
            </w: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Уплата иных платежей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853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2,7</w:t>
            </w:r>
          </w:p>
        </w:tc>
      </w:tr>
      <w:tr w:rsidR="001120E2" w:rsidRPr="007065E2" w:rsidTr="006B199D">
        <w:trPr>
          <w:trHeight w:val="536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145,6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4D70D3">
        <w:trPr>
          <w:trHeight w:val="89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212,6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67,0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6F01EB">
        <w:trPr>
          <w:trHeight w:val="72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145,6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95,6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108,5</w:t>
            </w:r>
          </w:p>
        </w:tc>
      </w:tr>
      <w:tr w:rsidR="001120E2" w:rsidRPr="007065E2" w:rsidTr="006F01EB">
        <w:trPr>
          <w:trHeight w:val="72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97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1519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77000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126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Резервные фонды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21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Резервные средства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870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42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68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97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674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103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240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Национальная оборона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53,6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53,6</w:t>
            </w:r>
          </w:p>
        </w:tc>
      </w:tr>
      <w:tr w:rsidR="001120E2" w:rsidRPr="007065E2" w:rsidTr="006F01EB">
        <w:trPr>
          <w:trHeight w:val="126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16,2</w:t>
            </w:r>
          </w:p>
        </w:tc>
      </w:tr>
      <w:tr w:rsidR="001120E2" w:rsidRPr="007065E2" w:rsidTr="00AD79E5">
        <w:trPr>
          <w:trHeight w:val="1414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5,7</w:t>
            </w:r>
          </w:p>
        </w:tc>
      </w:tr>
      <w:tr w:rsidR="001120E2" w:rsidRPr="007065E2" w:rsidTr="004D70D3">
        <w:trPr>
          <w:trHeight w:val="49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Противопаводковые мероприятия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80190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27,9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Национальная экономика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74,1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74,3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74,3</w:t>
            </w:r>
          </w:p>
        </w:tc>
      </w:tr>
      <w:tr w:rsidR="001120E2" w:rsidRPr="007065E2" w:rsidTr="006F01EB">
        <w:trPr>
          <w:trHeight w:val="73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подготовленной на основе генеральных планов поселения 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0,3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Закупка товаров, работ и услуг для обеспечения государственных(муниципальных)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42370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245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59,9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217,8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224,5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Благоустройство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213,9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224,5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1025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 Сабанчеевского сельского поселения "Благоустройство Сабанчеевского сельского поселения на 2016-2018 годы"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213,9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78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43000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Уличное освещение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rPr>
                <w:color w:val="000000"/>
              </w:rPr>
            </w:pPr>
          </w:p>
          <w:p w:rsidR="001120E2" w:rsidRPr="007065E2" w:rsidRDefault="001120E2" w:rsidP="006F01EB">
            <w:pPr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B199D">
        <w:trPr>
          <w:trHeight w:val="35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34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Пенсионное обеспечение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7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101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Доплаты к пенсиям муниципальных служащих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50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312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63,0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Физическая культура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Муниципальная программа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«Устойчивое развитие сельских территорий Сабанчеевского сельского поселения на 2016-2018 годы и на период до 2020 года». 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Субсидия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 (Мероприятия по развитию сети плоскостных спортивных сооружений в сельской местности. 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Мордовия. Бюджетные инвестиции в объекты капитального строительства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414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2322,5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 (собственная часть финансирования 2,7%)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414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63,559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2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ВСЕГО РАСХОДОВ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3734,5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1322,3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1307,9</w:t>
            </w:r>
          </w:p>
        </w:tc>
      </w:tr>
    </w:tbl>
    <w:p w:rsidR="001120E2" w:rsidRPr="007065E2" w:rsidRDefault="001120E2" w:rsidP="009D0ACB">
      <w:pPr>
        <w:tabs>
          <w:tab w:val="left" w:pos="7140"/>
        </w:tabs>
      </w:pPr>
    </w:p>
    <w:p w:rsidR="001120E2" w:rsidRPr="007065E2" w:rsidRDefault="001120E2" w:rsidP="009D0ACB">
      <w:pPr>
        <w:tabs>
          <w:tab w:val="left" w:pos="7140"/>
        </w:tabs>
        <w:jc w:val="right"/>
      </w:pPr>
    </w:p>
    <w:p w:rsidR="001120E2" w:rsidRPr="007065E2" w:rsidRDefault="001120E2" w:rsidP="009D0ACB">
      <w:pPr>
        <w:tabs>
          <w:tab w:val="left" w:pos="7140"/>
        </w:tabs>
        <w:jc w:val="right"/>
      </w:pPr>
    </w:p>
    <w:p w:rsidR="001120E2" w:rsidRPr="007065E2" w:rsidRDefault="001120E2" w:rsidP="009D0ACB">
      <w:pPr>
        <w:tabs>
          <w:tab w:val="left" w:pos="7140"/>
        </w:tabs>
      </w:pP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ПРИЛОЖЕНИЕ 5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к решению Совета депутатов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 xml:space="preserve"> Сабанчеевского сельского поселения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от 28.10.2019 г. № 15</w:t>
      </w:r>
    </w:p>
    <w:p w:rsidR="001120E2" w:rsidRPr="007065E2" w:rsidRDefault="001120E2" w:rsidP="00AD79E5">
      <w:pPr>
        <w:jc w:val="center"/>
        <w:rPr>
          <w:color w:val="000000"/>
        </w:rPr>
      </w:pPr>
    </w:p>
    <w:p w:rsidR="001120E2" w:rsidRPr="007065E2" w:rsidRDefault="001120E2" w:rsidP="00AD79E5">
      <w:pPr>
        <w:jc w:val="center"/>
        <w:rPr>
          <w:b/>
          <w:color w:val="000000"/>
        </w:rPr>
      </w:pPr>
      <w:r w:rsidRPr="007065E2">
        <w:rPr>
          <w:b/>
          <w:color w:val="000000"/>
        </w:rPr>
        <w:t>Ведомственная структура расходов бюджета  Сабанчеевского сельского поселения на 2019 год и на плановый период 2020 – 2021 годов</w:t>
      </w:r>
    </w:p>
    <w:p w:rsidR="001120E2" w:rsidRPr="007065E2" w:rsidRDefault="001120E2" w:rsidP="009D0ACB"/>
    <w:tbl>
      <w:tblPr>
        <w:tblW w:w="10643" w:type="dxa"/>
        <w:tblInd w:w="-69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00"/>
        <w:gridCol w:w="720"/>
        <w:gridCol w:w="550"/>
        <w:gridCol w:w="564"/>
        <w:gridCol w:w="506"/>
        <w:gridCol w:w="310"/>
        <w:gridCol w:w="360"/>
        <w:gridCol w:w="773"/>
        <w:gridCol w:w="509"/>
        <w:gridCol w:w="1050"/>
        <w:gridCol w:w="932"/>
        <w:gridCol w:w="769"/>
      </w:tblGrid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Наименование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АДМ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Рз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ПРз</w:t>
            </w:r>
          </w:p>
        </w:tc>
        <w:tc>
          <w:tcPr>
            <w:tcW w:w="1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ЦСР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ВР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 xml:space="preserve">2019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2020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2021 год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1 083,5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1 089,3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1094,1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296,5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296,5</w:t>
            </w:r>
          </w:p>
        </w:tc>
      </w:tr>
      <w:tr w:rsidR="001120E2" w:rsidRPr="007065E2" w:rsidTr="006F01EB">
        <w:trPr>
          <w:trHeight w:val="15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2016-2020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41000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206,1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206,1</w:t>
            </w:r>
          </w:p>
        </w:tc>
      </w:tr>
      <w:tr w:rsidR="001120E2" w:rsidRPr="007065E2" w:rsidTr="006F01EB">
        <w:trPr>
          <w:trHeight w:val="129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62,2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68,8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68,8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129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213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21,6</w:t>
            </w:r>
          </w:p>
        </w:tc>
      </w:tr>
      <w:tr w:rsidR="001120E2" w:rsidRPr="007065E2" w:rsidTr="006F01EB">
        <w:trPr>
          <w:trHeight w:val="15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15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2016-2020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669,1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833,5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771,3</w:t>
            </w:r>
          </w:p>
        </w:tc>
      </w:tr>
      <w:tr w:rsidR="001120E2" w:rsidRPr="007065E2" w:rsidTr="006F01EB">
        <w:trPr>
          <w:trHeight w:val="50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41000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305,4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632,3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305,4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212,5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307,7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307,7</w:t>
            </w:r>
          </w:p>
        </w:tc>
      </w:tr>
      <w:tr w:rsidR="001120E2" w:rsidRPr="007065E2" w:rsidTr="00BC4D22">
        <w:trPr>
          <w:trHeight w:val="53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86,4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86,4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</w:pPr>
            <w:r w:rsidRPr="007065E2">
              <w:t>150,8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235,9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122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2,7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0,4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0,4</w:t>
            </w:r>
          </w:p>
        </w:tc>
      </w:tr>
      <w:tr w:rsidR="001120E2" w:rsidRPr="007065E2" w:rsidTr="006F01EB">
        <w:trPr>
          <w:trHeight w:val="79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113,7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223,8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9,8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852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1,5</w:t>
            </w:r>
          </w:p>
        </w:tc>
      </w:tr>
      <w:tr w:rsidR="001120E2" w:rsidRPr="007065E2" w:rsidTr="006B199D">
        <w:trPr>
          <w:trHeight w:val="58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853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900"/>
        </w:trPr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212,6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6F01EB">
        <w:trPr>
          <w:trHeight w:val="213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212,6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81,8</w:t>
            </w:r>
          </w:p>
        </w:tc>
      </w:tr>
      <w:tr w:rsidR="001120E2" w:rsidRPr="007065E2" w:rsidTr="006F01EB">
        <w:trPr>
          <w:trHeight w:val="74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44203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145,6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95,6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108,5</w:t>
            </w:r>
          </w:p>
        </w:tc>
      </w:tr>
      <w:tr w:rsidR="001120E2" w:rsidRPr="007065E2" w:rsidTr="006F01EB">
        <w:trPr>
          <w:trHeight w:val="74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74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155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77000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129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235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22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870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</w:pPr>
            <w:r w:rsidRPr="007065E2">
              <w:t>6,2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3,0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43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76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4D70D3">
        <w:trPr>
          <w:trHeight w:val="35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56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47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247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75,5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75,5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/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54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53,6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53,6</w:t>
            </w:r>
          </w:p>
        </w:tc>
      </w:tr>
      <w:tr w:rsidR="001120E2" w:rsidRPr="007065E2" w:rsidTr="006F01EB">
        <w:trPr>
          <w:trHeight w:val="129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129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16,2</w:t>
            </w:r>
          </w:p>
        </w:tc>
      </w:tr>
      <w:tr w:rsidR="001120E2" w:rsidRPr="007065E2" w:rsidTr="006F01EB">
        <w:trPr>
          <w:trHeight w:val="85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5,7</w:t>
            </w:r>
          </w:p>
        </w:tc>
      </w:tr>
      <w:tr w:rsidR="001120E2" w:rsidRPr="007065E2" w:rsidTr="004D70D3">
        <w:trPr>
          <w:trHeight w:val="57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Потивопаводковые мероприятия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80190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74,1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74,1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065E2">
              <w:rPr>
                <w:b/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295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70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70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Закупка товаров, работ и услуг для обеспечения государственных(муниципальных)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42370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59,9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213,0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224,5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156,9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224,5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1051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"Благоустройство Сабанчеевского сельского поселения на 2016-2018 годы"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156,9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233,5</w:t>
            </w:r>
          </w:p>
        </w:tc>
      </w:tr>
      <w:tr w:rsidR="001120E2" w:rsidRPr="007065E2" w:rsidTr="006F01EB">
        <w:trPr>
          <w:trHeight w:val="80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156,9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156,9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115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44104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1194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Прочая закупка товаров, работ и услуг для обеспечения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44104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612"/>
        </w:trPr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Прочая закупка товаров, работ и услуг для обеспечения 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43030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244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0,9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0,9</w:t>
            </w: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77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103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518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312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Физическая культура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319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Муниципальная программа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«Устойчивое развитие сельских территорий Сабанчеевского сельского поселения на 2016-2018 годы и на период до 2020 года». 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B199D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 xml:space="preserve">   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2322,5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Субсидия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 (Мероприятия по развитию сети плоскостных спортивных сооружений в сельской местности. 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2322,5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Мордовия. Бюджетные инвестиции в объекты капитального строительства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414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2322,5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Строительство плоскостного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Сооружения  (спортивная площадка) в с.Сабанчеево Атяшевского муниципального района Республике Мордовия (собственная часть финансирования 2,7%)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926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Р5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55671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414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63,559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59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ВСЕГО РАСХОДОВ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3765,5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1322,3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1307,9</w:t>
            </w:r>
          </w:p>
        </w:tc>
      </w:tr>
    </w:tbl>
    <w:p w:rsidR="001120E2" w:rsidRPr="007065E2" w:rsidRDefault="001120E2" w:rsidP="009D0ACB"/>
    <w:p w:rsidR="001120E2" w:rsidRPr="007065E2" w:rsidRDefault="001120E2" w:rsidP="009D0ACB">
      <w:pPr>
        <w:tabs>
          <w:tab w:val="left" w:pos="7140"/>
        </w:tabs>
      </w:pPr>
    </w:p>
    <w:p w:rsidR="001120E2" w:rsidRPr="007065E2" w:rsidRDefault="001120E2" w:rsidP="009D0ACB">
      <w:pPr>
        <w:tabs>
          <w:tab w:val="left" w:pos="7140"/>
        </w:tabs>
        <w:jc w:val="right"/>
      </w:pP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ПРИЛОЖЕНИЕ 6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к решению Совета депутатов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 xml:space="preserve"> Сабанчеевского сельского поселения</w:t>
      </w:r>
    </w:p>
    <w:p w:rsidR="001120E2" w:rsidRPr="007065E2" w:rsidRDefault="001120E2" w:rsidP="009D0ACB">
      <w:pPr>
        <w:tabs>
          <w:tab w:val="left" w:pos="7140"/>
        </w:tabs>
        <w:jc w:val="right"/>
      </w:pPr>
      <w:r w:rsidRPr="007065E2">
        <w:t>от 28.10.2019 г. № 15</w:t>
      </w:r>
    </w:p>
    <w:p w:rsidR="001120E2" w:rsidRPr="007065E2" w:rsidRDefault="001120E2" w:rsidP="009D0ACB">
      <w:pPr>
        <w:rPr>
          <w:color w:val="000000"/>
        </w:rPr>
      </w:pPr>
    </w:p>
    <w:p w:rsidR="001120E2" w:rsidRPr="007065E2" w:rsidRDefault="001120E2" w:rsidP="001526E9">
      <w:pPr>
        <w:jc w:val="center"/>
        <w:rPr>
          <w:b/>
          <w:color w:val="000000"/>
        </w:rPr>
      </w:pPr>
      <w:r w:rsidRPr="007065E2">
        <w:rPr>
          <w:b/>
          <w:color w:val="000000"/>
        </w:rPr>
        <w:t>Распределение бюджетных ассигнований бюджета Сабанчеевского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2020 - 2021 годов</w:t>
      </w:r>
    </w:p>
    <w:p w:rsidR="001120E2" w:rsidRPr="007065E2" w:rsidRDefault="001120E2" w:rsidP="009D0ACB"/>
    <w:tbl>
      <w:tblPr>
        <w:tblW w:w="10529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22"/>
        <w:gridCol w:w="456"/>
        <w:gridCol w:w="422"/>
        <w:gridCol w:w="554"/>
        <w:gridCol w:w="1030"/>
        <w:gridCol w:w="456"/>
        <w:gridCol w:w="660"/>
        <w:gridCol w:w="644"/>
        <w:gridCol w:w="976"/>
        <w:gridCol w:w="900"/>
        <w:gridCol w:w="809"/>
      </w:tblGrid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Наименование</w:t>
            </w:r>
          </w:p>
        </w:tc>
        <w:tc>
          <w:tcPr>
            <w:tcW w:w="24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ЦСР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Рз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ПРз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Адм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2019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2020 год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2021</w:t>
            </w:r>
          </w:p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год</w:t>
            </w:r>
          </w:p>
        </w:tc>
      </w:tr>
      <w:tr w:rsidR="001120E2" w:rsidRPr="007065E2" w:rsidTr="006F01EB">
        <w:trPr>
          <w:trHeight w:val="147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2016-2020 годы"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1081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1089,1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1089,1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499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146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305,5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394,1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235,9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235,9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146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235,9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41120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</w:pPr>
            <w:r w:rsidRPr="007065E2">
              <w:t>150,8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235,9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238,2</w:t>
            </w:r>
          </w:p>
        </w:tc>
      </w:tr>
      <w:tr w:rsidR="001120E2" w:rsidRPr="007065E2" w:rsidTr="006F01EB">
        <w:trPr>
          <w:trHeight w:val="97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37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185,3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274,9</w:t>
            </w:r>
          </w:p>
        </w:tc>
      </w:tr>
      <w:tr w:rsidR="001120E2" w:rsidRPr="007065E2" w:rsidTr="006F01EB">
        <w:trPr>
          <w:trHeight w:val="122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Муниципальная программа Сабанчеевского сельского поселения "Благоустройство Сабанчеевского сельского поселения на 2016-2018 годы"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Уличное освещение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27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223,7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232,7</w:t>
            </w:r>
          </w:p>
        </w:tc>
      </w:tr>
      <w:tr w:rsidR="001120E2" w:rsidRPr="007065E2" w:rsidTr="006F01EB">
        <w:trPr>
          <w:trHeight w:val="209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209,7</w:t>
            </w:r>
          </w:p>
        </w:tc>
      </w:tr>
      <w:tr w:rsidR="001120E2" w:rsidRPr="007065E2" w:rsidTr="006F01EB">
        <w:trPr>
          <w:trHeight w:val="97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155,2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208,8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209,7</w:t>
            </w:r>
          </w:p>
        </w:tc>
      </w:tr>
      <w:tr w:rsidR="001120E2" w:rsidRPr="007065E2" w:rsidTr="006B199D">
        <w:trPr>
          <w:trHeight w:val="57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Потивопаводковые мероприятия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80190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27,9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Доплаты к пенсиям муниципальных служащих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61,0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61,0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61,0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61,0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62,2</w:t>
            </w:r>
          </w:p>
        </w:tc>
      </w:tr>
      <w:tr w:rsidR="001120E2" w:rsidRPr="007065E2" w:rsidTr="006F01EB">
        <w:trPr>
          <w:trHeight w:val="55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6,2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3,1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41210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21,5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23,1</w:t>
            </w:r>
          </w:p>
        </w:tc>
      </w:tr>
      <w:tr w:rsidR="001120E2" w:rsidRPr="007065E2" w:rsidTr="006F01EB">
        <w:trPr>
          <w:trHeight w:val="454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Водное хозяйство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B199D">
        <w:trPr>
          <w:trHeight w:val="35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F01EB">
        <w:trPr>
          <w:trHeight w:val="68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80100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F01EB">
        <w:trPr>
          <w:trHeight w:val="68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44102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09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74,1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42150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0,2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43040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43040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43040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05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0,8</w:t>
            </w:r>
          </w:p>
        </w:tc>
      </w:tr>
      <w:tr w:rsidR="001120E2" w:rsidRPr="007065E2" w:rsidTr="006F01EB">
        <w:trPr>
          <w:trHeight w:val="732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51180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75,5</w:t>
            </w:r>
          </w:p>
        </w:tc>
      </w:tr>
      <w:tr w:rsidR="001120E2" w:rsidRPr="007065E2" w:rsidTr="006F01EB">
        <w:trPr>
          <w:trHeight w:val="1546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1663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77150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0,1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F01EB">
        <w:trPr>
          <w:trHeight w:val="487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03010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13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065E2">
              <w:rPr>
                <w:color w:val="000000"/>
              </w:rPr>
              <w:t>0</w:t>
            </w: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Муниципальная программа Развитие сельского хозяйства. Подпрограмма «Устойчивое развитие территории Сабанчеевского сельского поселения на 2016-2021 годы»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55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091Р5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Строительство и ввод в действие плоскостного сооружения (спортивной площадки) в с. Сабанчеево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55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091Р5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7065E2">
              <w:rPr>
                <w:color w:val="000000"/>
              </w:rPr>
              <w:t>Администрация Сабанчеевского сельского поселения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71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55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091Р5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11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065E2">
              <w:rPr>
                <w:color w:val="000000"/>
              </w:rPr>
              <w:t>926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2386,069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120E2" w:rsidRPr="007065E2" w:rsidTr="006F01EB">
        <w:trPr>
          <w:trHeight w:val="245"/>
        </w:trPr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ВСЕГО РАСХОДОВ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3491,9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1322,3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E2" w:rsidRPr="007065E2" w:rsidRDefault="001120E2" w:rsidP="006F01E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065E2">
              <w:rPr>
                <w:bCs/>
                <w:color w:val="000000"/>
              </w:rPr>
              <w:t>1307,9</w:t>
            </w:r>
          </w:p>
        </w:tc>
      </w:tr>
    </w:tbl>
    <w:p w:rsidR="001120E2" w:rsidRPr="00651B33" w:rsidRDefault="001120E2">
      <w:pPr>
        <w:rPr>
          <w:rFonts w:ascii="Arial" w:hAnsi="Arial" w:cs="Arial"/>
        </w:rPr>
      </w:pPr>
    </w:p>
    <w:sectPr w:rsidR="001120E2" w:rsidRPr="00651B33" w:rsidSect="007065E2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D3C"/>
    <w:rsid w:val="0004009D"/>
    <w:rsid w:val="000454FD"/>
    <w:rsid w:val="000C4710"/>
    <w:rsid w:val="000D791F"/>
    <w:rsid w:val="001120E2"/>
    <w:rsid w:val="0011643D"/>
    <w:rsid w:val="001526E9"/>
    <w:rsid w:val="001739FE"/>
    <w:rsid w:val="00210F46"/>
    <w:rsid w:val="002C24C6"/>
    <w:rsid w:val="00302975"/>
    <w:rsid w:val="00311770"/>
    <w:rsid w:val="00364D0A"/>
    <w:rsid w:val="003E06D0"/>
    <w:rsid w:val="004038C7"/>
    <w:rsid w:val="004611E7"/>
    <w:rsid w:val="004867C8"/>
    <w:rsid w:val="00493F3E"/>
    <w:rsid w:val="00496222"/>
    <w:rsid w:val="004A54BB"/>
    <w:rsid w:val="004B1E9E"/>
    <w:rsid w:val="004D70D3"/>
    <w:rsid w:val="005074F9"/>
    <w:rsid w:val="006039A1"/>
    <w:rsid w:val="006149C0"/>
    <w:rsid w:val="00632E30"/>
    <w:rsid w:val="00647EF4"/>
    <w:rsid w:val="00651B33"/>
    <w:rsid w:val="0067209E"/>
    <w:rsid w:val="006722E5"/>
    <w:rsid w:val="006B199D"/>
    <w:rsid w:val="006F01EB"/>
    <w:rsid w:val="007065E2"/>
    <w:rsid w:val="00723C27"/>
    <w:rsid w:val="00791494"/>
    <w:rsid w:val="007F5668"/>
    <w:rsid w:val="008B132F"/>
    <w:rsid w:val="008B152B"/>
    <w:rsid w:val="00952137"/>
    <w:rsid w:val="0096042A"/>
    <w:rsid w:val="009975E9"/>
    <w:rsid w:val="009D0ACB"/>
    <w:rsid w:val="009D7C9F"/>
    <w:rsid w:val="00A0141E"/>
    <w:rsid w:val="00A64C41"/>
    <w:rsid w:val="00AD79E5"/>
    <w:rsid w:val="00BA0677"/>
    <w:rsid w:val="00BC4D22"/>
    <w:rsid w:val="00BE7240"/>
    <w:rsid w:val="00C3515C"/>
    <w:rsid w:val="00C53E7F"/>
    <w:rsid w:val="00CA4C31"/>
    <w:rsid w:val="00CD5D3C"/>
    <w:rsid w:val="00CD7117"/>
    <w:rsid w:val="00CF6571"/>
    <w:rsid w:val="00D0386E"/>
    <w:rsid w:val="00D24118"/>
    <w:rsid w:val="00D6084A"/>
    <w:rsid w:val="00D628CC"/>
    <w:rsid w:val="00D73E9D"/>
    <w:rsid w:val="00DE63EB"/>
    <w:rsid w:val="00E31745"/>
    <w:rsid w:val="00E42905"/>
    <w:rsid w:val="00EE3FE8"/>
    <w:rsid w:val="00F00B29"/>
    <w:rsid w:val="00F1306A"/>
    <w:rsid w:val="00F23720"/>
    <w:rsid w:val="00F250E2"/>
    <w:rsid w:val="00FC6338"/>
    <w:rsid w:val="00FF7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AC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0ACB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0ACB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Hyperlink">
    <w:name w:val="Hyperlink"/>
    <w:basedOn w:val="DefaultParagraphFont"/>
    <w:uiPriority w:val="99"/>
    <w:rsid w:val="009D0ACB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9D0AC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9D0AC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9D0ACB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9D0ACB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rsid w:val="009D0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D0AC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1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21</Pages>
  <Words>5244</Words>
  <Characters>29893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2019-11-11T11:10:00Z</cp:lastPrinted>
  <dcterms:created xsi:type="dcterms:W3CDTF">2019-10-25T08:50:00Z</dcterms:created>
  <dcterms:modified xsi:type="dcterms:W3CDTF">2019-11-11T11:11:00Z</dcterms:modified>
</cp:coreProperties>
</file>