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D46" w:rsidRPr="00B1603F" w:rsidRDefault="00F96D46" w:rsidP="00C50A04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СОВЕТ</w:t>
      </w:r>
      <w:r w:rsidRPr="00B1603F">
        <w:rPr>
          <w:b/>
          <w:bCs/>
        </w:rPr>
        <w:t xml:space="preserve"> ДЕПУТАТОВ АЛОВСКОГО СЕЛЬСКОГО ПОСЕЛЕНИЯ</w:t>
      </w:r>
    </w:p>
    <w:p w:rsidR="00F96D46" w:rsidRDefault="00F96D46" w:rsidP="00C50A04">
      <w:pPr>
        <w:autoSpaceDN w:val="0"/>
        <w:adjustRightInd w:val="0"/>
        <w:jc w:val="center"/>
        <w:rPr>
          <w:b/>
          <w:bCs/>
        </w:rPr>
      </w:pPr>
      <w:r w:rsidRPr="00B1603F">
        <w:rPr>
          <w:b/>
          <w:bCs/>
        </w:rPr>
        <w:t>А</w:t>
      </w:r>
      <w:r>
        <w:rPr>
          <w:b/>
          <w:bCs/>
        </w:rPr>
        <w:t>ТЯШЕВСКОГО МУНИЦИПАЛЬНОГО РАЙОНА</w:t>
      </w:r>
    </w:p>
    <w:p w:rsidR="00F96D46" w:rsidRDefault="00F96D46" w:rsidP="00C50A04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F96D46" w:rsidRDefault="00F96D46" w:rsidP="00C50A04">
      <w:pPr>
        <w:autoSpaceDN w:val="0"/>
        <w:adjustRightInd w:val="0"/>
        <w:jc w:val="center"/>
        <w:rPr>
          <w:b/>
          <w:bCs/>
        </w:rPr>
      </w:pPr>
    </w:p>
    <w:p w:rsidR="00F96D46" w:rsidRDefault="00F96D46" w:rsidP="00C50A04">
      <w:pPr>
        <w:jc w:val="center"/>
        <w:rPr>
          <w:b/>
          <w:bCs/>
        </w:rPr>
      </w:pPr>
      <w:r w:rsidRPr="004019D5">
        <w:t xml:space="preserve">                                                     </w:t>
      </w:r>
      <w:r>
        <w:t xml:space="preserve">                    </w:t>
      </w:r>
    </w:p>
    <w:p w:rsidR="00F96D46" w:rsidRDefault="00F96D46" w:rsidP="00C50A04">
      <w:pPr>
        <w:jc w:val="center"/>
        <w:rPr>
          <w:b/>
          <w:bCs/>
        </w:rPr>
      </w:pPr>
      <w:r>
        <w:rPr>
          <w:b/>
          <w:bCs/>
        </w:rPr>
        <w:t>РЕШЕНИЕ</w:t>
      </w:r>
    </w:p>
    <w:p w:rsidR="00F96D46" w:rsidRDefault="00F96D46" w:rsidP="00C50A04">
      <w:pPr>
        <w:autoSpaceDN w:val="0"/>
        <w:adjustRightInd w:val="0"/>
        <w:jc w:val="center"/>
        <w:rPr>
          <w:b/>
          <w:bCs/>
        </w:rPr>
      </w:pPr>
    </w:p>
    <w:p w:rsidR="00F96D46" w:rsidRDefault="00F96D46" w:rsidP="00C50A04">
      <w:r>
        <w:t>от 16 марта  2020 г.                                                                                                             №  5</w:t>
      </w:r>
    </w:p>
    <w:p w:rsidR="00F96D46" w:rsidRDefault="00F96D46" w:rsidP="00C50A04"/>
    <w:p w:rsidR="00F96D46" w:rsidRDefault="00F96D46" w:rsidP="00C50A04">
      <w:r>
        <w:t xml:space="preserve">                                                                  с.Алово</w:t>
      </w:r>
    </w:p>
    <w:p w:rsidR="00F96D46" w:rsidRDefault="00F96D46" w:rsidP="0035225C">
      <w:pPr>
        <w:ind w:left="360"/>
        <w:jc w:val="center"/>
        <w:rPr>
          <w:b/>
          <w:bCs/>
          <w:sz w:val="28"/>
          <w:szCs w:val="28"/>
        </w:rPr>
      </w:pPr>
    </w:p>
    <w:p w:rsidR="00F96D46" w:rsidRPr="00C50A04" w:rsidRDefault="00F96D46" w:rsidP="00BF6C86">
      <w:pPr>
        <w:jc w:val="center"/>
        <w:rPr>
          <w:b/>
          <w:bCs/>
        </w:rPr>
      </w:pPr>
      <w:r w:rsidRPr="00C50A04">
        <w:rPr>
          <w:b/>
          <w:bCs/>
        </w:rPr>
        <w:t xml:space="preserve">О внесении изменений в </w:t>
      </w:r>
      <w:r>
        <w:rPr>
          <w:b/>
          <w:bCs/>
        </w:rPr>
        <w:t xml:space="preserve">решение Совета депутатов </w:t>
      </w:r>
      <w:r w:rsidRPr="00C50A04">
        <w:rPr>
          <w:b/>
          <w:bCs/>
        </w:rPr>
        <w:t xml:space="preserve"> Аловского сельского поселения  Атяшевского муниципальног</w:t>
      </w:r>
      <w:r>
        <w:rPr>
          <w:b/>
          <w:bCs/>
        </w:rPr>
        <w:t>о района  от 26.12.2019 г. № 25 «О бюджете Аловского сельского поселения на 2020 год и плановый период 2021-2022 годов»</w:t>
      </w:r>
    </w:p>
    <w:p w:rsidR="00F96D46" w:rsidRPr="00C50A04" w:rsidRDefault="00F96D46" w:rsidP="009B12E7">
      <w:pPr>
        <w:autoSpaceDE w:val="0"/>
        <w:autoSpaceDN w:val="0"/>
        <w:ind w:firstLine="540"/>
      </w:pPr>
    </w:p>
    <w:p w:rsidR="00F96D46" w:rsidRPr="00C50A04" w:rsidRDefault="00F96D46" w:rsidP="00CB18E6">
      <w:pPr>
        <w:jc w:val="both"/>
      </w:pPr>
    </w:p>
    <w:p w:rsidR="00F96D46" w:rsidRPr="00C50A04" w:rsidRDefault="00F96D46" w:rsidP="00CB18E6"/>
    <w:p w:rsidR="00F96D46" w:rsidRPr="00C50A04" w:rsidRDefault="00F96D46" w:rsidP="00CB18E6">
      <w:pPr>
        <w:jc w:val="center"/>
        <w:rPr>
          <w:b/>
          <w:bCs/>
        </w:rPr>
      </w:pPr>
      <w:r w:rsidRPr="00C50A04">
        <w:rPr>
          <w:b/>
          <w:bCs/>
        </w:rPr>
        <w:t xml:space="preserve">Совет депутатов Аловского сельского поселения </w:t>
      </w:r>
    </w:p>
    <w:p w:rsidR="00F96D46" w:rsidRPr="00C50A04" w:rsidRDefault="00F96D46" w:rsidP="00CB18E6">
      <w:pPr>
        <w:jc w:val="center"/>
        <w:rPr>
          <w:b/>
          <w:bCs/>
        </w:rPr>
      </w:pPr>
      <w:r w:rsidRPr="00C50A04">
        <w:rPr>
          <w:b/>
          <w:bCs/>
        </w:rPr>
        <w:t>решил:</w:t>
      </w:r>
    </w:p>
    <w:p w:rsidR="00F96D46" w:rsidRPr="00C50A04" w:rsidRDefault="00F96D46" w:rsidP="00CB18E6">
      <w:pPr>
        <w:jc w:val="center"/>
      </w:pPr>
    </w:p>
    <w:p w:rsidR="00F96D46" w:rsidRPr="00C50A04" w:rsidRDefault="00F96D46" w:rsidP="00CB18E6">
      <w:pPr>
        <w:jc w:val="both"/>
      </w:pPr>
      <w:r w:rsidRPr="00C50A04">
        <w:t xml:space="preserve">      </w:t>
      </w:r>
    </w:p>
    <w:p w:rsidR="00F96D46" w:rsidRPr="00C50A04" w:rsidRDefault="00F96D46" w:rsidP="00CB18E6">
      <w:pPr>
        <w:jc w:val="both"/>
      </w:pPr>
    </w:p>
    <w:p w:rsidR="00F96D46" w:rsidRPr="00C50A04" w:rsidRDefault="00F96D46" w:rsidP="00CB18E6">
      <w:pPr>
        <w:jc w:val="both"/>
      </w:pPr>
      <w:r w:rsidRPr="00C50A04">
        <w:t xml:space="preserve">     Внести в решение Совета депутатов Ало</w:t>
      </w:r>
      <w:r>
        <w:t>вского сельского поселения от 26.12.2019 года № 25</w:t>
      </w:r>
      <w:r w:rsidRPr="00C50A04">
        <w:t xml:space="preserve"> «О бюджете Аловс</w:t>
      </w:r>
      <w:r>
        <w:t>кого сельского поселения на 2020 год и плановый период 2021-2022</w:t>
      </w:r>
      <w:r w:rsidRPr="00C50A04">
        <w:t xml:space="preserve"> годов»</w:t>
      </w:r>
      <w:r>
        <w:t xml:space="preserve"> следующие изменения:</w:t>
      </w:r>
    </w:p>
    <w:p w:rsidR="00F96D46" w:rsidRPr="00C50A04" w:rsidRDefault="00F96D46" w:rsidP="00CB18E6">
      <w:pPr>
        <w:jc w:val="both"/>
      </w:pPr>
    </w:p>
    <w:p w:rsidR="00F96D46" w:rsidRPr="00C50A04" w:rsidRDefault="00F96D46" w:rsidP="00CB18E6">
      <w:pPr>
        <w:jc w:val="both"/>
      </w:pPr>
      <w:r w:rsidRPr="00C50A04">
        <w:t xml:space="preserve">1.Статью 1 изложить в следующей  редакции   </w:t>
      </w:r>
    </w:p>
    <w:p w:rsidR="00F96D46" w:rsidRPr="00C50A04" w:rsidRDefault="00F96D46" w:rsidP="00CB18E6">
      <w:pPr>
        <w:jc w:val="both"/>
      </w:pPr>
      <w:r w:rsidRPr="00C50A04">
        <w:t xml:space="preserve"> Утвердить бюджет Аловс</w:t>
      </w:r>
      <w:r>
        <w:t>кого сельского поселения на 2020</w:t>
      </w:r>
      <w:r w:rsidRPr="00C50A04">
        <w:t xml:space="preserve"> год по доходам в сумме  </w:t>
      </w:r>
      <w:r>
        <w:t xml:space="preserve">2098,5 тысячи рублей и по расходам в сумме 2260,8 тысяч </w:t>
      </w:r>
      <w:r w:rsidRPr="00C50A04">
        <w:t xml:space="preserve">рублей, с превышением расходов над доходами  в сумме </w:t>
      </w:r>
      <w:r>
        <w:t>162,3 тысяч</w:t>
      </w:r>
      <w:r w:rsidRPr="00C50A04">
        <w:t xml:space="preserve"> рублей.</w:t>
      </w:r>
    </w:p>
    <w:p w:rsidR="00F96D46" w:rsidRPr="00C50A04" w:rsidRDefault="00F96D46" w:rsidP="00CB18E6">
      <w:pPr>
        <w:jc w:val="both"/>
      </w:pPr>
    </w:p>
    <w:p w:rsidR="00F96D46" w:rsidRPr="00C50A04" w:rsidRDefault="00F96D46" w:rsidP="00CB18E6">
      <w:pPr>
        <w:jc w:val="both"/>
      </w:pPr>
      <w:r>
        <w:t>2.Приложения  3,</w:t>
      </w:r>
      <w:r w:rsidRPr="00C50A04">
        <w:t>4</w:t>
      </w:r>
      <w:r>
        <w:t>,6,8</w:t>
      </w:r>
      <w:r w:rsidRPr="00C50A04">
        <w:t xml:space="preserve"> изложить в новой редакции </w:t>
      </w:r>
    </w:p>
    <w:p w:rsidR="00F96D46" w:rsidRPr="00C50A04" w:rsidRDefault="00F96D46" w:rsidP="00CB18E6">
      <w:pPr>
        <w:jc w:val="both"/>
      </w:pPr>
    </w:p>
    <w:p w:rsidR="00F96D46" w:rsidRPr="00C50A04" w:rsidRDefault="00F96D46" w:rsidP="00CB18E6">
      <w:pPr>
        <w:jc w:val="both"/>
      </w:pPr>
      <w:r w:rsidRPr="00C50A04">
        <w:t>3.Опубликовать настоящее решение в Информационном бюллетене Аловского сельского поселения.</w:t>
      </w:r>
    </w:p>
    <w:p w:rsidR="00F96D46" w:rsidRPr="00C50A04" w:rsidRDefault="00F96D46" w:rsidP="00CB18E6"/>
    <w:p w:rsidR="00F96D46" w:rsidRPr="00C50A04" w:rsidRDefault="00F96D46" w:rsidP="00CB18E6"/>
    <w:p w:rsidR="00F96D46" w:rsidRPr="00C50A04" w:rsidRDefault="00F96D46" w:rsidP="00CB18E6"/>
    <w:p w:rsidR="00F96D46" w:rsidRPr="00C50A04" w:rsidRDefault="00F96D46" w:rsidP="00CB18E6"/>
    <w:p w:rsidR="00F96D46" w:rsidRPr="00C50A04" w:rsidRDefault="00F96D46" w:rsidP="00CB18E6"/>
    <w:p w:rsidR="00F96D46" w:rsidRPr="00C50A04" w:rsidRDefault="00F96D46" w:rsidP="00CB18E6"/>
    <w:p w:rsidR="00F96D46" w:rsidRPr="00C50A04" w:rsidRDefault="00F96D46" w:rsidP="00CB18E6"/>
    <w:p w:rsidR="00F96D46" w:rsidRPr="00C50A04" w:rsidRDefault="00F96D46" w:rsidP="00CB18E6"/>
    <w:p w:rsidR="00F96D46" w:rsidRDefault="00F96D46" w:rsidP="00CB18E6">
      <w:r w:rsidRPr="00C50A04">
        <w:t xml:space="preserve">Глава </w:t>
      </w:r>
      <w:r>
        <w:t xml:space="preserve">Аловского сельского </w:t>
      </w:r>
      <w:r w:rsidRPr="00C50A04">
        <w:t xml:space="preserve">поселения:                                      </w:t>
      </w:r>
      <w:r>
        <w:t xml:space="preserve">          </w:t>
      </w:r>
      <w:r w:rsidRPr="00C50A04">
        <w:t>А.А.Сорокин</w:t>
      </w:r>
    </w:p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F54EB2">
      <w:pPr>
        <w:jc w:val="right"/>
        <w:rPr>
          <w:sz w:val="20"/>
          <w:szCs w:val="20"/>
        </w:rPr>
      </w:pPr>
    </w:p>
    <w:p w:rsidR="00F96D46" w:rsidRPr="00625EA9" w:rsidRDefault="00F96D46" w:rsidP="00F54EB2">
      <w:pPr>
        <w:jc w:val="right"/>
        <w:rPr>
          <w:sz w:val="20"/>
          <w:szCs w:val="20"/>
        </w:rPr>
      </w:pPr>
      <w:r w:rsidRPr="00625EA9">
        <w:rPr>
          <w:sz w:val="20"/>
          <w:szCs w:val="20"/>
        </w:rPr>
        <w:t>Приложение № 3</w:t>
      </w:r>
    </w:p>
    <w:tbl>
      <w:tblPr>
        <w:tblW w:w="10660" w:type="dxa"/>
        <w:tblInd w:w="-106" w:type="dxa"/>
        <w:tblLook w:val="0000"/>
      </w:tblPr>
      <w:tblGrid>
        <w:gridCol w:w="2880"/>
        <w:gridCol w:w="4140"/>
        <w:gridCol w:w="1485"/>
        <w:gridCol w:w="915"/>
        <w:gridCol w:w="588"/>
        <w:gridCol w:w="180"/>
        <w:gridCol w:w="56"/>
        <w:gridCol w:w="180"/>
        <w:gridCol w:w="236"/>
      </w:tblGrid>
      <w:tr w:rsidR="00F96D46" w:rsidRPr="00625EA9" w:rsidTr="00D45A53">
        <w:trPr>
          <w:gridAfter w:val="2"/>
          <w:wAfter w:w="416" w:type="dxa"/>
          <w:trHeight w:val="24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2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Default="00F96D46" w:rsidP="00625EA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 </w:t>
            </w:r>
          </w:p>
          <w:p w:rsidR="00F96D46" w:rsidRDefault="00F96D46" w:rsidP="00625EA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Аловского сельского поселения</w:t>
            </w:r>
          </w:p>
          <w:p w:rsidR="00F96D46" w:rsidRPr="00625EA9" w:rsidRDefault="00F96D46" w:rsidP="00625EA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 xml:space="preserve"> от 16.03.2020 г. № 5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625EA9" w:rsidRDefault="00F96D46" w:rsidP="0067346E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735"/>
        </w:trPr>
        <w:tc>
          <w:tcPr>
            <w:tcW w:w="850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67346E" w:rsidRDefault="00F96D46" w:rsidP="0067346E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Объем поступлений доходов бюджета  Аловского поселения по основным источникам на 2020 год  и на плановый период 2021 и 2022 годов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67346E" w:rsidRDefault="00F96D46" w:rsidP="0067346E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67346E" w:rsidRDefault="00F96D46" w:rsidP="0067346E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255"/>
        </w:trPr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46" w:rsidRPr="0067346E" w:rsidRDefault="00F96D46" w:rsidP="0067346E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46" w:rsidRPr="0067346E" w:rsidRDefault="00F96D46" w:rsidP="0067346E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Наименование доходов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D46" w:rsidRPr="0067346E" w:rsidRDefault="00F96D46" w:rsidP="0067346E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        Сумма 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7346E" w:rsidRDefault="00F96D46" w:rsidP="0067346E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346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7346E" w:rsidRDefault="00F96D46" w:rsidP="0067346E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346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255"/>
        </w:trPr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D46" w:rsidRPr="0067346E" w:rsidRDefault="00F96D46" w:rsidP="0067346E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7346E" w:rsidRDefault="00F96D46" w:rsidP="0067346E">
            <w:pP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346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7346E" w:rsidRDefault="00F96D46" w:rsidP="0067346E">
            <w:pP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346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7346E" w:rsidRDefault="00F96D46" w:rsidP="0067346E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346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7346E" w:rsidRDefault="00F96D46" w:rsidP="0067346E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346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000 1 00 00000 00 0000 000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Доходы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886,2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912,8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000 1 01 00000 00 0000 000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 xml:space="preserve">Налоги на прибыль, доходы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81,8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85,1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88,5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000 1 01 02000 01 0000 110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81,8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85,1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88,5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153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000 1 01 02010 01 0000 110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81,8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85,1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88,5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000 1 05 00000 00 0000 000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000 1 05 03000 01 0000 110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Единый сельхоз налог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102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000 1 05 03010 01 0000 110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 xml:space="preserve"> Единый сельхоз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000 1 05 03011 01 0000 110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7346E" w:rsidRDefault="00F96D46" w:rsidP="0067346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Единый сельхоз налог, уплачиваемый организациями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000 1 06 00000 00 0000 000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785,1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807,6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831,5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000 1 06 01000 03 0000 110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38,90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39,80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40,70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76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000 1 06 06033 10 0000 110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54,0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76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000 1 06 06043 10 0000 110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692,2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767,8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790,8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102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000 1 14 06014100 0000 110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51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000 1 11 00000 00 0000 000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Доходы от использования имущества,находящегося в государственной и муниципальной собственности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19,3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20,9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153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000 111 05010 10 0000 120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127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000 1 11 05035 10 0000 120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19,3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20,9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102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000 1 16 51040 02 0000 140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Денежные взыскания(штрафы),установленные законами субъектов Российской Федерации за несоблюдение муниципальных правовых актов,зачисляемые в бюджеты поселений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204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000 1 16 33050 10 0000 140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51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000 1 17 05050 10 0000 180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51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000 1 14 06025 10 0000 430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 xml:space="preserve">Доходы от продажи земельных участков, находящихся в собственности сельских поселений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1212,3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571,9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573,7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51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000 2 02 15001 10 0000 151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 xml:space="preserve">Субсидии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828,2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414,1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414,1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51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000 2 02 29999 10 0000 151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Субсидии на предоставление дотации от показателей социально-экономического развития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000 2 02 29999 10 0000 151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828,2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414,1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414,1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Субвенции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79,0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79,1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80,9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102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 xml:space="preserve"> 000 2 02 30024 10 0000 151 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Субвенции бюджетам поселений на выполнение передаваемых полномочий субъектов Российской Федерации(на составление протоколов об административном правонарушении)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76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 xml:space="preserve"> 000 2 02 35118 10 0000 151 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80,6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305,1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7346E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127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 xml:space="preserve"> 000 2 02 40014 10 0000 151 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Межбюджетные трансферты, передаваемые бюджетам сельских поселений из бюджетов муниципальных районов на осуществление части полномочий по решению вопросов местного значения в соответствии с заключенными соглашениями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81,9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102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 xml:space="preserve"> 000 2 02 04052 10 0000 151 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51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 xml:space="preserve"> 000 2 02 49999 10 0000 151 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223,2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51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 xml:space="preserve"> 000 2 02 04999 10 0000 151 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67346E" w:rsidTr="00D45A53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D46" w:rsidRPr="0067346E" w:rsidRDefault="00F96D46" w:rsidP="0067346E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67346E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2098,5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1484,7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D46" w:rsidRPr="00625EA9" w:rsidRDefault="00F96D46" w:rsidP="0067346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1514,6</w:t>
            </w:r>
          </w:p>
        </w:tc>
        <w:tc>
          <w:tcPr>
            <w:tcW w:w="236" w:type="dxa"/>
            <w:gridSpan w:val="2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67346E" w:rsidRDefault="00F96D46" w:rsidP="0067346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tbl>
      <w:tblPr>
        <w:tblW w:w="9297" w:type="dxa"/>
        <w:tblInd w:w="-106" w:type="dxa"/>
        <w:tblLook w:val="0000"/>
      </w:tblPr>
      <w:tblGrid>
        <w:gridCol w:w="4285"/>
        <w:gridCol w:w="620"/>
        <w:gridCol w:w="640"/>
        <w:gridCol w:w="520"/>
        <w:gridCol w:w="400"/>
        <w:gridCol w:w="416"/>
        <w:gridCol w:w="716"/>
        <w:gridCol w:w="620"/>
        <w:gridCol w:w="1080"/>
      </w:tblGrid>
      <w:tr w:rsidR="00F96D46" w:rsidRPr="00F54EB2" w:rsidTr="00D45A53">
        <w:trPr>
          <w:trHeight w:val="285"/>
        </w:trPr>
        <w:tc>
          <w:tcPr>
            <w:tcW w:w="4285" w:type="dxa"/>
            <w:tcBorders>
              <w:top w:val="nil"/>
              <w:left w:val="nil"/>
              <w:bottom w:val="nil"/>
              <w:right w:val="nil"/>
            </w:tcBorders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</w:tcPr>
          <w:p w:rsidR="00F96D46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F96D46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39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F54EB2" w:rsidRDefault="00F96D46" w:rsidP="00625EA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Приложение №4</w:t>
            </w:r>
          </w:p>
        </w:tc>
      </w:tr>
      <w:tr w:rsidR="00F96D46" w:rsidRPr="00F54EB2" w:rsidTr="00D45A53">
        <w:trPr>
          <w:trHeight w:val="720"/>
        </w:trPr>
        <w:tc>
          <w:tcPr>
            <w:tcW w:w="42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39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96D46" w:rsidRPr="00F54EB2" w:rsidRDefault="00F96D46" w:rsidP="00625EA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Аловского сельского поселения  от 16.03.2020 г.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№ 5</w:t>
            </w:r>
          </w:p>
        </w:tc>
      </w:tr>
      <w:tr w:rsidR="00F96D46" w:rsidRPr="00F54EB2" w:rsidTr="00D45A53">
        <w:trPr>
          <w:trHeight w:val="1395"/>
        </w:trPr>
        <w:tc>
          <w:tcPr>
            <w:tcW w:w="929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Распределение бюджетных ассигнований бюджета Аловского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</w:t>
            </w:r>
          </w:p>
        </w:tc>
      </w:tr>
      <w:tr w:rsidR="00F96D46" w:rsidRPr="00F54EB2" w:rsidTr="00D45A53">
        <w:trPr>
          <w:trHeight w:val="315"/>
        </w:trPr>
        <w:tc>
          <w:tcPr>
            <w:tcW w:w="42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F54EB2" w:rsidTr="00D45A53">
        <w:trPr>
          <w:trHeight w:val="315"/>
        </w:trPr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20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2020 год</w:t>
            </w:r>
          </w:p>
        </w:tc>
      </w:tr>
      <w:tr w:rsidR="00F96D46" w:rsidRPr="00F54EB2" w:rsidTr="00D45A53">
        <w:trPr>
          <w:trHeight w:val="525"/>
        </w:trPr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625EA9" w:rsidRDefault="00F96D46" w:rsidP="00F54EB2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315"/>
        </w:trPr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625EA9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1 496,4</w:t>
            </w:r>
          </w:p>
        </w:tc>
      </w:tr>
      <w:tr w:rsidR="00F96D46" w:rsidRPr="00F54EB2" w:rsidTr="00D45A53">
        <w:trPr>
          <w:trHeight w:val="78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321,6</w:t>
            </w:r>
          </w:p>
        </w:tc>
      </w:tr>
      <w:tr w:rsidR="00F96D46" w:rsidRPr="00F54EB2" w:rsidTr="00D45A53">
        <w:trPr>
          <w:trHeight w:val="129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321,6</w:t>
            </w:r>
          </w:p>
        </w:tc>
      </w:tr>
      <w:tr w:rsidR="00F96D46" w:rsidRPr="00F54EB2" w:rsidTr="00D45A53">
        <w:trPr>
          <w:trHeight w:val="78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321,6</w:t>
            </w:r>
          </w:p>
        </w:tc>
      </w:tr>
      <w:tr w:rsidR="00F96D46" w:rsidRPr="00F54EB2" w:rsidTr="00D45A53">
        <w:trPr>
          <w:trHeight w:val="78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321,6</w:t>
            </w:r>
          </w:p>
        </w:tc>
      </w:tr>
      <w:tr w:rsidR="00F96D46" w:rsidRPr="00F54EB2" w:rsidTr="00D45A53">
        <w:trPr>
          <w:trHeight w:val="52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132,0</w:t>
            </w:r>
          </w:p>
        </w:tc>
      </w:tr>
      <w:tr w:rsidR="00F96D46" w:rsidRPr="00F54EB2" w:rsidTr="00D45A53">
        <w:trPr>
          <w:trHeight w:val="103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132,0</w:t>
            </w:r>
          </w:p>
        </w:tc>
      </w:tr>
      <w:tr w:rsidR="00F96D46" w:rsidRPr="00F54EB2" w:rsidTr="00D45A53">
        <w:trPr>
          <w:trHeight w:val="52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F96D46" w:rsidRPr="00F54EB2" w:rsidTr="00D45A53">
        <w:trPr>
          <w:trHeight w:val="103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32,0</w:t>
            </w:r>
          </w:p>
        </w:tc>
      </w:tr>
      <w:tr w:rsidR="00F96D46" w:rsidRPr="00F54EB2" w:rsidTr="00D45A53">
        <w:trPr>
          <w:trHeight w:val="109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Субсидии на софинансирование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189,6</w:t>
            </w:r>
          </w:p>
        </w:tc>
      </w:tr>
      <w:tr w:rsidR="00F96D46" w:rsidRPr="00F54EB2" w:rsidTr="00D45A53">
        <w:trPr>
          <w:trHeight w:val="52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147,0</w:t>
            </w:r>
          </w:p>
        </w:tc>
      </w:tr>
      <w:tr w:rsidR="00F96D46" w:rsidRPr="00F54EB2" w:rsidTr="00D45A53">
        <w:trPr>
          <w:trHeight w:val="103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42,6</w:t>
            </w:r>
          </w:p>
        </w:tc>
      </w:tr>
      <w:tr w:rsidR="00F96D46" w:rsidRPr="00F54EB2" w:rsidTr="00D45A53">
        <w:trPr>
          <w:trHeight w:val="78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6D46" w:rsidRPr="00F54EB2" w:rsidTr="00D45A53">
        <w:trPr>
          <w:trHeight w:val="78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6D46" w:rsidRPr="00F54EB2" w:rsidTr="00D45A53">
        <w:trPr>
          <w:trHeight w:val="103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6D46" w:rsidRPr="00F54EB2" w:rsidTr="00D45A53">
        <w:trPr>
          <w:trHeight w:val="198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6D46" w:rsidRPr="00F54EB2" w:rsidTr="00D45A53">
        <w:trPr>
          <w:trHeight w:val="52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103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103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1 145,5</w:t>
            </w:r>
          </w:p>
        </w:tc>
      </w:tr>
      <w:tr w:rsidR="00F96D46" w:rsidRPr="00F54EB2" w:rsidTr="00D45A53">
        <w:trPr>
          <w:trHeight w:val="108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1 130,2</w:t>
            </w:r>
          </w:p>
        </w:tc>
      </w:tr>
      <w:tr w:rsidR="00F96D46" w:rsidRPr="00F54EB2" w:rsidTr="00D45A53">
        <w:trPr>
          <w:trHeight w:val="70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1 130,2</w:t>
            </w:r>
          </w:p>
        </w:tc>
      </w:tr>
      <w:tr w:rsidR="00F96D46" w:rsidRPr="00F54EB2" w:rsidTr="00D45A53">
        <w:trPr>
          <w:trHeight w:val="78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1 130,2</w:t>
            </w:r>
          </w:p>
        </w:tc>
      </w:tr>
      <w:tr w:rsidR="00F96D46" w:rsidRPr="00F54EB2" w:rsidTr="00D45A53">
        <w:trPr>
          <w:trHeight w:val="61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491,6</w:t>
            </w:r>
          </w:p>
        </w:tc>
      </w:tr>
      <w:tr w:rsidR="00F96D46" w:rsidRPr="00F54EB2" w:rsidTr="00D45A53">
        <w:trPr>
          <w:trHeight w:val="52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181,7</w:t>
            </w:r>
          </w:p>
        </w:tc>
      </w:tr>
      <w:tr w:rsidR="00F96D46" w:rsidRPr="00F54EB2" w:rsidTr="00D45A53">
        <w:trPr>
          <w:trHeight w:val="52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139,3</w:t>
            </w:r>
          </w:p>
        </w:tc>
      </w:tr>
      <w:tr w:rsidR="00F96D46" w:rsidRPr="00F54EB2" w:rsidTr="00D45A53">
        <w:trPr>
          <w:trHeight w:val="103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42,4</w:t>
            </w:r>
          </w:p>
        </w:tc>
      </w:tr>
      <w:tr w:rsidR="00F96D46" w:rsidRPr="00F54EB2" w:rsidTr="00D45A53">
        <w:trPr>
          <w:trHeight w:val="52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309,9</w:t>
            </w:r>
          </w:p>
        </w:tc>
      </w:tr>
      <w:tr w:rsidR="00F96D46" w:rsidRPr="00F54EB2" w:rsidTr="00D45A53">
        <w:trPr>
          <w:trHeight w:val="78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2,9</w:t>
            </w:r>
          </w:p>
        </w:tc>
      </w:tr>
      <w:tr w:rsidR="00F96D46" w:rsidRPr="00F54EB2" w:rsidTr="00D45A53">
        <w:trPr>
          <w:trHeight w:val="96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300,0</w:t>
            </w:r>
          </w:p>
        </w:tc>
      </w:tr>
      <w:tr w:rsidR="00F96D46" w:rsidRPr="00F54EB2" w:rsidTr="00D45A53">
        <w:trPr>
          <w:trHeight w:val="52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2,0</w:t>
            </w:r>
          </w:p>
        </w:tc>
      </w:tr>
      <w:tr w:rsidR="00F96D46" w:rsidRPr="00F54EB2" w:rsidTr="00D45A53">
        <w:trPr>
          <w:trHeight w:val="31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5,0</w:t>
            </w:r>
          </w:p>
        </w:tc>
      </w:tr>
      <w:tr w:rsidR="00F96D46" w:rsidRPr="00F54EB2" w:rsidTr="00D45A53">
        <w:trPr>
          <w:trHeight w:val="31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108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Субсидии на софинансирование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638,6</w:t>
            </w:r>
          </w:p>
        </w:tc>
      </w:tr>
      <w:tr w:rsidR="00F96D46" w:rsidRPr="00F54EB2" w:rsidTr="00D45A53">
        <w:trPr>
          <w:trHeight w:val="52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457,7</w:t>
            </w:r>
          </w:p>
        </w:tc>
      </w:tr>
      <w:tr w:rsidR="00F96D46" w:rsidRPr="00F54EB2" w:rsidTr="00D45A53">
        <w:trPr>
          <w:trHeight w:val="103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137,9</w:t>
            </w:r>
          </w:p>
        </w:tc>
      </w:tr>
      <w:tr w:rsidR="00F96D46" w:rsidRPr="00F54EB2" w:rsidTr="00D45A53">
        <w:trPr>
          <w:trHeight w:val="84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43,0</w:t>
            </w:r>
          </w:p>
        </w:tc>
      </w:tr>
      <w:tr w:rsidR="00F96D46" w:rsidRPr="00F54EB2" w:rsidTr="00D45A53">
        <w:trPr>
          <w:trHeight w:val="103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6D46" w:rsidRPr="00F54EB2" w:rsidTr="00D45A53">
        <w:trPr>
          <w:trHeight w:val="169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6D46" w:rsidRPr="00F54EB2" w:rsidTr="00D45A53">
        <w:trPr>
          <w:trHeight w:val="52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103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90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90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15,3</w:t>
            </w:r>
          </w:p>
        </w:tc>
      </w:tr>
      <w:tr w:rsidR="00F96D46" w:rsidRPr="00F54EB2" w:rsidTr="00D45A53">
        <w:trPr>
          <w:trHeight w:val="96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F96D46" w:rsidRPr="00F54EB2" w:rsidTr="00D45A53">
        <w:trPr>
          <w:trHeight w:val="123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77000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F96D46" w:rsidRPr="00F54EB2" w:rsidTr="00D45A53">
        <w:trPr>
          <w:trHeight w:val="103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F96D46" w:rsidRPr="00F54EB2" w:rsidTr="00D45A53">
        <w:trPr>
          <w:trHeight w:val="94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F96D46" w:rsidRPr="00F54EB2" w:rsidTr="00D45A53">
        <w:trPr>
          <w:trHeight w:val="198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15,0</w:t>
            </w:r>
          </w:p>
        </w:tc>
      </w:tr>
      <w:tr w:rsidR="00F96D46" w:rsidRPr="00F54EB2" w:rsidTr="00D45A53">
        <w:trPr>
          <w:trHeight w:val="42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15,0</w:t>
            </w:r>
          </w:p>
        </w:tc>
      </w:tr>
      <w:tr w:rsidR="00F96D46" w:rsidRPr="00F54EB2" w:rsidTr="00D45A53">
        <w:trPr>
          <w:trHeight w:val="60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6D46" w:rsidRPr="00F54EB2" w:rsidTr="00D45A53">
        <w:trPr>
          <w:trHeight w:val="94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6D46" w:rsidRPr="00F54EB2" w:rsidTr="00D45A53">
        <w:trPr>
          <w:trHeight w:val="79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6D46" w:rsidRPr="00F54EB2" w:rsidTr="00D45A53">
        <w:trPr>
          <w:trHeight w:val="94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41130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6D46" w:rsidRPr="00F54EB2" w:rsidTr="00D45A53">
        <w:trPr>
          <w:trHeight w:val="34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Специальные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41130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28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4,4</w:t>
            </w:r>
          </w:p>
        </w:tc>
      </w:tr>
      <w:tr w:rsidR="00F96D46" w:rsidRPr="00F54EB2" w:rsidTr="00D45A53">
        <w:trPr>
          <w:trHeight w:val="78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4,4</w:t>
            </w:r>
          </w:p>
        </w:tc>
      </w:tr>
      <w:tr w:rsidR="00F96D46" w:rsidRPr="00F54EB2" w:rsidTr="00D45A53">
        <w:trPr>
          <w:trHeight w:val="78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4,4</w:t>
            </w:r>
          </w:p>
        </w:tc>
      </w:tr>
      <w:tr w:rsidR="00F96D46" w:rsidRPr="00F54EB2" w:rsidTr="00D45A53">
        <w:trPr>
          <w:trHeight w:val="52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4,4</w:t>
            </w:r>
          </w:p>
        </w:tc>
      </w:tr>
      <w:tr w:rsidR="00F96D46" w:rsidRPr="00F54EB2" w:rsidTr="00D45A53">
        <w:trPr>
          <w:trHeight w:val="27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4,4</w:t>
            </w:r>
          </w:p>
        </w:tc>
      </w:tr>
      <w:tr w:rsidR="00F96D46" w:rsidRPr="00F54EB2" w:rsidTr="00D45A53">
        <w:trPr>
          <w:trHeight w:val="525"/>
        </w:trPr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625EA9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24,9</w:t>
            </w:r>
          </w:p>
        </w:tc>
      </w:tr>
      <w:tr w:rsidR="00F96D46" w:rsidRPr="00F54EB2" w:rsidTr="00D45A53">
        <w:trPr>
          <w:trHeight w:val="85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22,4</w:t>
            </w:r>
          </w:p>
        </w:tc>
      </w:tr>
      <w:tr w:rsidR="00F96D46" w:rsidRPr="00F54EB2" w:rsidTr="00D45A53">
        <w:trPr>
          <w:trHeight w:val="88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22,4</w:t>
            </w:r>
          </w:p>
        </w:tc>
      </w:tr>
      <w:tr w:rsidR="00F96D46" w:rsidRPr="00F54EB2" w:rsidTr="00D45A53">
        <w:trPr>
          <w:trHeight w:val="66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22,4</w:t>
            </w:r>
          </w:p>
        </w:tc>
      </w:tr>
      <w:tr w:rsidR="00F96D46" w:rsidRPr="00F54EB2" w:rsidTr="00D45A53">
        <w:trPr>
          <w:trHeight w:val="78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22,4</w:t>
            </w:r>
          </w:p>
        </w:tc>
      </w:tr>
      <w:tr w:rsidR="00F96D46" w:rsidRPr="00F54EB2" w:rsidTr="00D45A53">
        <w:trPr>
          <w:trHeight w:val="82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76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44210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6D46" w:rsidRPr="00F54EB2" w:rsidTr="00D45A53">
        <w:trPr>
          <w:trHeight w:val="61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44210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126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Муниципальная программа Аловского сельского поселения "Противодействие экстремизму и профилактика терроризма на территории Аловского сельского поселения на 2019-2023 годы"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2,5</w:t>
            </w:r>
          </w:p>
        </w:tc>
      </w:tr>
      <w:tr w:rsidR="00F96D46" w:rsidRPr="00F54EB2" w:rsidTr="00D45A53">
        <w:trPr>
          <w:trHeight w:val="127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Подпрограмма "Противодействие терроризму и экстремизму,защита жизни граждан, проживающих на территории Аловского сельского поселения от террористических и экстремистских актов"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2,5</w:t>
            </w:r>
          </w:p>
        </w:tc>
      </w:tr>
      <w:tr w:rsidR="00F96D46" w:rsidRPr="00F54EB2" w:rsidTr="00D45A53">
        <w:trPr>
          <w:trHeight w:val="81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2,5</w:t>
            </w:r>
          </w:p>
        </w:tc>
      </w:tr>
      <w:tr w:rsidR="00F96D46" w:rsidRPr="00F54EB2" w:rsidTr="00D45A53">
        <w:trPr>
          <w:trHeight w:val="93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42300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2,5</w:t>
            </w:r>
          </w:p>
        </w:tc>
      </w:tr>
      <w:tr w:rsidR="00F96D46" w:rsidRPr="00F54EB2" w:rsidTr="00D45A53">
        <w:trPr>
          <w:trHeight w:val="61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42300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2,5</w:t>
            </w:r>
          </w:p>
        </w:tc>
      </w:tr>
      <w:tr w:rsidR="00F96D46" w:rsidRPr="00F54EB2" w:rsidTr="00D45A53">
        <w:trPr>
          <w:trHeight w:val="300"/>
        </w:trPr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625EA9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625EA9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78,7</w:t>
            </w:r>
          </w:p>
        </w:tc>
      </w:tr>
      <w:tr w:rsidR="00F96D46" w:rsidRPr="00F54EB2" w:rsidTr="00D45A53">
        <w:trPr>
          <w:trHeight w:val="31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78,7</w:t>
            </w:r>
          </w:p>
        </w:tc>
      </w:tr>
      <w:tr w:rsidR="00F96D46" w:rsidRPr="00F54EB2" w:rsidTr="00D45A53">
        <w:trPr>
          <w:trHeight w:val="78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78,7</w:t>
            </w:r>
          </w:p>
        </w:tc>
      </w:tr>
      <w:tr w:rsidR="00F96D46" w:rsidRPr="00F54EB2" w:rsidTr="00D45A53">
        <w:trPr>
          <w:trHeight w:val="78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78,7</w:t>
            </w:r>
          </w:p>
        </w:tc>
      </w:tr>
      <w:tr w:rsidR="00F96D46" w:rsidRPr="00F54EB2" w:rsidTr="00D45A53">
        <w:trPr>
          <w:trHeight w:val="780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78,7</w:t>
            </w:r>
          </w:p>
        </w:tc>
      </w:tr>
      <w:tr w:rsidR="00F96D46" w:rsidRPr="00F54EB2" w:rsidTr="00D45A53">
        <w:trPr>
          <w:trHeight w:val="525"/>
        </w:trPr>
        <w:tc>
          <w:tcPr>
            <w:tcW w:w="4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58,2</w:t>
            </w:r>
          </w:p>
        </w:tc>
      </w:tr>
      <w:tr w:rsidR="00F96D46" w:rsidRPr="00F54EB2" w:rsidTr="00D45A53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17,6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85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2,9</w:t>
            </w:r>
          </w:p>
        </w:tc>
      </w:tr>
      <w:tr w:rsidR="00F96D46" w:rsidRPr="00F54EB2" w:rsidTr="00D45A53">
        <w:trPr>
          <w:trHeight w:val="315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6D46" w:rsidRPr="00625EA9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Водное хозяйство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625EA9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28,0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28,0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28,0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28,0</w:t>
            </w:r>
          </w:p>
        </w:tc>
      </w:tr>
      <w:tr w:rsidR="00F96D46" w:rsidRPr="00F54EB2" w:rsidTr="00D45A53">
        <w:trPr>
          <w:trHeight w:val="720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27,7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27,7</w:t>
            </w:r>
          </w:p>
        </w:tc>
      </w:tr>
      <w:tr w:rsidR="00F96D46" w:rsidRPr="00F54EB2" w:rsidTr="00D45A53">
        <w:trPr>
          <w:trHeight w:val="525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F96D46" w:rsidRPr="00F54EB2" w:rsidTr="00D45A53">
        <w:trPr>
          <w:trHeight w:val="315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625EA9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625EA9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25EA9">
              <w:rPr>
                <w:rFonts w:eastAsia="Times New Roman"/>
                <w:sz w:val="20"/>
                <w:szCs w:val="20"/>
                <w:lang w:eastAsia="ru-RU"/>
              </w:rPr>
              <w:t>167,0</w:t>
            </w:r>
          </w:p>
        </w:tc>
      </w:tr>
      <w:tr w:rsidR="00F96D46" w:rsidRPr="00F54EB2" w:rsidTr="00D45A53">
        <w:trPr>
          <w:trHeight w:val="360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76,7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76,7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76,7</w:t>
            </w:r>
          </w:p>
        </w:tc>
      </w:tr>
      <w:tr w:rsidR="00F96D46" w:rsidRPr="00F54EB2" w:rsidTr="00D45A53">
        <w:trPr>
          <w:trHeight w:val="39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76,7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76,7</w:t>
            </w:r>
          </w:p>
        </w:tc>
      </w:tr>
      <w:tr w:rsidR="00F96D46" w:rsidRPr="00F54EB2" w:rsidTr="00D45A53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Капитальный ремонт, ремонт и содержание автодорог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42340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42340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90,3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90,3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90,3</w:t>
            </w:r>
          </w:p>
        </w:tc>
      </w:tr>
      <w:tr w:rsidR="00F96D46" w:rsidRPr="00F54EB2" w:rsidTr="00D45A53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90,0</w:t>
            </w:r>
          </w:p>
        </w:tc>
      </w:tr>
      <w:tr w:rsidR="00F96D46" w:rsidRPr="00F54EB2" w:rsidTr="00D45A53">
        <w:trPr>
          <w:trHeight w:val="84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100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90,0</w:t>
            </w:r>
          </w:p>
        </w:tc>
      </w:tr>
      <w:tr w:rsidR="00F96D46" w:rsidRPr="00F54EB2" w:rsidTr="00D45A53">
        <w:trPr>
          <w:trHeight w:val="58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F96D46" w:rsidRPr="00F54EB2" w:rsidTr="00D45A53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363,3</w:t>
            </w:r>
          </w:p>
        </w:tc>
      </w:tr>
      <w:tr w:rsidR="00F96D46" w:rsidRPr="00F54EB2" w:rsidTr="00D45A53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6D46" w:rsidRPr="00F54EB2" w:rsidTr="00D45A53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42170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6D46" w:rsidRPr="00F54EB2" w:rsidTr="00D45A53">
        <w:trPr>
          <w:trHeight w:val="103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42170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49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Софинансирование расходных обязательств по вопросам местного значения, выплачиваемые в зависимости от розничной реализации на территории поселения алкогольной родукции с объемной долей этилового спирта свыше 25%, произведенной на территории РМ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363,3</w:t>
            </w:r>
          </w:p>
        </w:tc>
      </w:tr>
      <w:tr w:rsidR="00F96D46" w:rsidRPr="00F54EB2" w:rsidTr="00D45A53">
        <w:trPr>
          <w:trHeight w:val="124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Муниципальная программа Аловского сельского поселения "Комплексное развитие сельских территорий Аловского сельского поселения на 2020-2025 годы"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359,3</w:t>
            </w:r>
          </w:p>
        </w:tc>
      </w:tr>
      <w:tr w:rsidR="00F96D46" w:rsidRPr="00F54EB2" w:rsidTr="00D45A53">
        <w:trPr>
          <w:trHeight w:val="97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359,3</w:t>
            </w:r>
          </w:p>
        </w:tc>
      </w:tr>
      <w:tr w:rsidR="00F96D46" w:rsidRPr="00F54EB2" w:rsidTr="00D45A53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43000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163,8</w:t>
            </w:r>
          </w:p>
        </w:tc>
      </w:tr>
      <w:tr w:rsidR="00F96D46" w:rsidRPr="00F54EB2" w:rsidTr="00D45A53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120,0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120,0</w:t>
            </w:r>
          </w:p>
        </w:tc>
      </w:tr>
      <w:tr w:rsidR="00F96D46" w:rsidRPr="00F54EB2" w:rsidTr="00D45A53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Озеленение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43,8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43,8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Решение вопросов местного значения,осуществляемое с привлечением средств самообложения граждан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195,5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195,5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4,0</w:t>
            </w:r>
          </w:p>
        </w:tc>
      </w:tr>
      <w:tr w:rsidR="00F96D46" w:rsidRPr="00F54EB2" w:rsidTr="00D45A53">
        <w:trPr>
          <w:trHeight w:val="88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4,0</w:t>
            </w:r>
          </w:p>
        </w:tc>
      </w:tr>
      <w:tr w:rsidR="00F96D46" w:rsidRPr="00F54EB2" w:rsidTr="00D45A53">
        <w:trPr>
          <w:trHeight w:val="205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44104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4,0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44104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4,0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49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Софинансирование мероприятий по благоустройству территории сельских поселений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76270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102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76270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Охрана окружающей  среды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0,9</w:t>
            </w:r>
          </w:p>
        </w:tc>
      </w:tr>
      <w:tr w:rsidR="00F96D46" w:rsidRPr="00F54EB2" w:rsidTr="00D45A53">
        <w:trPr>
          <w:trHeight w:val="52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Охрана объектов растительного и животного мира и среды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F96D46" w:rsidRPr="00F54EB2" w:rsidTr="00D45A53">
        <w:trPr>
          <w:trHeight w:val="111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44106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44106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F96D46" w:rsidRPr="00F54EB2" w:rsidTr="00D45A53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126,8</w:t>
            </w:r>
          </w:p>
        </w:tc>
      </w:tr>
      <w:tr w:rsidR="00F96D46" w:rsidRPr="00F54EB2" w:rsidTr="00D45A53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126,8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126,8</w:t>
            </w:r>
          </w:p>
        </w:tc>
      </w:tr>
      <w:tr w:rsidR="00F96D46" w:rsidRPr="00F54EB2" w:rsidTr="00D45A53">
        <w:trPr>
          <w:trHeight w:val="780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126,8</w:t>
            </w:r>
          </w:p>
        </w:tc>
      </w:tr>
      <w:tr w:rsidR="00F96D46" w:rsidRPr="00F54EB2" w:rsidTr="00D45A53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Доплаты к пенсиям муниципальных служащих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126,8</w:t>
            </w:r>
          </w:p>
        </w:tc>
      </w:tr>
      <w:tr w:rsidR="00F96D46" w:rsidRPr="00F54EB2" w:rsidTr="00D45A53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126,8</w:t>
            </w:r>
          </w:p>
        </w:tc>
      </w:tr>
      <w:tr w:rsidR="00F96D46" w:rsidRPr="00F54EB2" w:rsidTr="00D45A53">
        <w:trPr>
          <w:trHeight w:val="315"/>
        </w:trPr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F54EB2" w:rsidTr="00D45A53">
        <w:trPr>
          <w:trHeight w:val="315"/>
        </w:trPr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96D46" w:rsidRPr="00F54EB2" w:rsidRDefault="00F96D46" w:rsidP="00F54EB2">
            <w:pP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ВСЕГО РАСХОДОВ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6D46" w:rsidRPr="00F54EB2" w:rsidRDefault="00F96D46" w:rsidP="00F54EB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6D46" w:rsidRPr="00F54EB2" w:rsidRDefault="00F96D46" w:rsidP="00F54EB2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F54EB2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2 260,8</w:t>
            </w:r>
          </w:p>
        </w:tc>
      </w:tr>
    </w:tbl>
    <w:p w:rsidR="00F96D46" w:rsidRDefault="00F96D46" w:rsidP="00CB18E6"/>
    <w:tbl>
      <w:tblPr>
        <w:tblW w:w="24392" w:type="dxa"/>
        <w:tblInd w:w="2" w:type="dxa"/>
        <w:tblLook w:val="0000"/>
      </w:tblPr>
      <w:tblGrid>
        <w:gridCol w:w="236"/>
        <w:gridCol w:w="236"/>
        <w:gridCol w:w="9644"/>
        <w:gridCol w:w="3135"/>
        <w:gridCol w:w="3135"/>
        <w:gridCol w:w="8006"/>
      </w:tblGrid>
      <w:tr w:rsidR="00F96D46" w:rsidRPr="00EF5E5C">
        <w:trPr>
          <w:gridAfter w:val="4"/>
          <w:wAfter w:w="23920" w:type="dxa"/>
          <w:trHeight w:val="255"/>
        </w:trPr>
        <w:tc>
          <w:tcPr>
            <w:tcW w:w="236" w:type="dxa"/>
            <w:vAlign w:val="center"/>
          </w:tcPr>
          <w:p w:rsidR="00F96D46" w:rsidRPr="00EF5E5C" w:rsidRDefault="00F96D46" w:rsidP="00EF5E5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EF5E5C" w:rsidRDefault="00F96D46" w:rsidP="00EF5E5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EF5E5C">
        <w:trPr>
          <w:trHeight w:val="255"/>
        </w:trPr>
        <w:tc>
          <w:tcPr>
            <w:tcW w:w="236" w:type="dxa"/>
            <w:vAlign w:val="center"/>
          </w:tcPr>
          <w:p w:rsidR="00F96D46" w:rsidRPr="00EF5E5C" w:rsidRDefault="00F96D46" w:rsidP="00EF5E5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EF5E5C" w:rsidRDefault="00F96D46" w:rsidP="00EF5E5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360" w:type="dxa"/>
          </w:tcPr>
          <w:p w:rsidR="00F96D46" w:rsidRDefault="00F96D4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360" w:type="dxa"/>
          </w:tcPr>
          <w:p w:rsidR="00F96D46" w:rsidRDefault="00F96D4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360" w:type="dxa"/>
          </w:tcPr>
          <w:p w:rsidR="00F96D46" w:rsidRDefault="00F96D4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360" w:type="dxa"/>
            <w:vAlign w:val="bottom"/>
          </w:tcPr>
          <w:p w:rsidR="00F96D46" w:rsidRDefault="00F96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№6</w:t>
            </w:r>
          </w:p>
        </w:tc>
      </w:tr>
      <w:tr w:rsidR="00F96D46" w:rsidRPr="00EF5E5C">
        <w:trPr>
          <w:trHeight w:val="255"/>
        </w:trPr>
        <w:tc>
          <w:tcPr>
            <w:tcW w:w="236" w:type="dxa"/>
            <w:vAlign w:val="center"/>
          </w:tcPr>
          <w:p w:rsidR="00F96D46" w:rsidRPr="00EF5E5C" w:rsidRDefault="00F96D46" w:rsidP="00EF5E5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center"/>
          </w:tcPr>
          <w:p w:rsidR="00F96D46" w:rsidRPr="00EF5E5C" w:rsidRDefault="00F96D46" w:rsidP="00EF5E5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360" w:type="dxa"/>
            <w:vAlign w:val="bottom"/>
          </w:tcPr>
          <w:tbl>
            <w:tblPr>
              <w:tblW w:w="9428" w:type="dxa"/>
              <w:tblLook w:val="0000"/>
            </w:tblPr>
            <w:tblGrid>
              <w:gridCol w:w="3848"/>
              <w:gridCol w:w="429"/>
              <w:gridCol w:w="461"/>
              <w:gridCol w:w="619"/>
              <w:gridCol w:w="640"/>
              <w:gridCol w:w="520"/>
              <w:gridCol w:w="400"/>
              <w:gridCol w:w="416"/>
              <w:gridCol w:w="716"/>
              <w:gridCol w:w="620"/>
              <w:gridCol w:w="666"/>
              <w:gridCol w:w="93"/>
            </w:tblGrid>
            <w:tr w:rsidR="00F96D46" w:rsidRPr="003C14DD">
              <w:trPr>
                <w:trHeight w:val="285"/>
              </w:trPr>
              <w:tc>
                <w:tcPr>
                  <w:tcW w:w="4277" w:type="dxa"/>
                  <w:gridSpan w:val="2"/>
                </w:tcPr>
                <w:p w:rsidR="00F96D46" w:rsidRPr="003C14DD" w:rsidRDefault="00F96D46" w:rsidP="00B9278D">
                  <w:pPr>
                    <w:ind w:left="-580"/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75" w:type="dxa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19" w:type="dxa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857" w:type="dxa"/>
                  <w:gridSpan w:val="8"/>
                  <w:noWrap/>
                  <w:vAlign w:val="bottom"/>
                </w:tcPr>
                <w:p w:rsidR="00F96D46" w:rsidRPr="003C14DD" w:rsidRDefault="00F96D46" w:rsidP="00625EA9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Приложение №6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95"/>
              </w:trPr>
              <w:tc>
                <w:tcPr>
                  <w:tcW w:w="4277" w:type="dxa"/>
                  <w:gridSpan w:val="2"/>
                  <w:noWrap/>
                  <w:vAlign w:val="bottom"/>
                </w:tcPr>
                <w:p w:rsidR="00F96D46" w:rsidRPr="003C14DD" w:rsidRDefault="00F96D46" w:rsidP="00B9278D">
                  <w:pPr>
                    <w:ind w:left="-400" w:firstLine="400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75" w:type="dxa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19" w:type="dxa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677" w:type="dxa"/>
                  <w:gridSpan w:val="7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к Решению Совета депутатов Аловского сельского поселения "от 16.03.2020 № 5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645"/>
              </w:trPr>
              <w:tc>
                <w:tcPr>
                  <w:tcW w:w="9248" w:type="dxa"/>
                  <w:gridSpan w:val="11"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Ведомственная структура расходов бюджета  Аловского сельского поселения на 2020 год 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315"/>
              </w:trPr>
              <w:tc>
                <w:tcPr>
                  <w:tcW w:w="3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10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АДМ</w:t>
                  </w:r>
                </w:p>
              </w:tc>
              <w:tc>
                <w:tcPr>
                  <w:tcW w:w="61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Рз</w:t>
                  </w:r>
                </w:p>
              </w:tc>
              <w:tc>
                <w:tcPr>
                  <w:tcW w:w="64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ПРз</w:t>
                  </w:r>
                </w:p>
              </w:tc>
              <w:tc>
                <w:tcPr>
                  <w:tcW w:w="2052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ЦСР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ВР</w:t>
                  </w:r>
                </w:p>
              </w:tc>
              <w:tc>
                <w:tcPr>
                  <w:tcW w:w="36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2020 год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Администрация Аловского сельского поселения</w:t>
                  </w:r>
                </w:p>
              </w:tc>
              <w:tc>
                <w:tcPr>
                  <w:tcW w:w="11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315"/>
              </w:trPr>
              <w:tc>
                <w:tcPr>
                  <w:tcW w:w="3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11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1 496,4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Глава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321,6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11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321,6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66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Подпрограмма "Обеспечение деятельности Администрации Аловского сельского поселения"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321,6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Основное мероприятие "Обеспечение деятельности Администрации Аловского сельского поселения"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321,6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41000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132,0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03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41150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132,0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41150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100,0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03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41150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129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32,0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03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Субсидии на софинансирование расходных обязательств 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44205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189,6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44205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147,0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03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44205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129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42,6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03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76000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93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76010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76010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03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76010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129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03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1 145,5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06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1 130,2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61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Подпрограмма "Обеспечение деятельности Администрации Аловского сельского поселения"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1 130,2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Основное мероприятие "Обеспечение деятельности Администрации Аловского сельского поселения"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1 130,2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61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41000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491,6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41110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181,7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41110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139,3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03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41110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129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42,4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41120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309,9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Иные выплаты персоналу государственных(муниципальных) органов, за исключением фонда оплаты труда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41120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122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2,9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96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41120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300,0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Уплата налога на имущество организаций и земельного налога 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41120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851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Уплата налога на имущество организаций и земельного налога 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41120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852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31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Уплата прочих налогов, сборов и иных платежей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41120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853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09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Субсидии на софинансирование расходных обязательств 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44205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638,6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67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44205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457,7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11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44205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129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137,9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44205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43,0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03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76000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93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76010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76010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03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76010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129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90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76010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90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15,3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90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15,3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11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77000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0,3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03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77150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0,3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94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77150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0,3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83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44501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15,0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46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44501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540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15,0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2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07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94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главных распорядителей 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07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88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в рамках обеспечения деятельности главных распорядителей 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07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93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Проведение выборов в представительные органы муниципального образования Республики Мордовия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07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41130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45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Специальные расходы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07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41130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880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28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4,4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главных распорядителей 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4,4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в рамках обеспечения деятельности главных распорядителей 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4,4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41180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4,4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27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Резервные средства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41180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870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4,4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11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24,9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93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главных распорядителей 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22,4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93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в рамках обеспечения деятельности главных распорядителей 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22,4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69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41210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22,4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91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41210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22,4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84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Осуществление полномочий по вопросам осуществления муниципального земельного контроля в границах поселения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44210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85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44210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32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Муниципальная программа Аловского сельского поселения "Противодействие экстремизму и профилактика терроризма на территории Аловского сельского поселения на 2019-2023 годы"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2,5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27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Подпрограмма "Противодействие терроризму и экстремизму,защита жизни граждан, проживающих на территории Аловского сельского поселения от террористических и экстремистских актов"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2,5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00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Основное мероприятие "Информационно-пропагандистское противодействие терроризму и экстремизму"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2,5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90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42300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2,5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02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42300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2,5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300"/>
              </w:trPr>
              <w:tc>
                <w:tcPr>
                  <w:tcW w:w="3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Национальная оборона</w:t>
                  </w:r>
                </w:p>
              </w:tc>
              <w:tc>
                <w:tcPr>
                  <w:tcW w:w="11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78,7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31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78,7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78,7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78,7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51180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78,7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51180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58,2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03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51180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129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17,6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51180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122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03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51180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2,9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315"/>
              </w:trPr>
              <w:tc>
                <w:tcPr>
                  <w:tcW w:w="3848" w:type="dxa"/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Водное хозяйство</w:t>
                  </w:r>
                </w:p>
              </w:tc>
              <w:tc>
                <w:tcPr>
                  <w:tcW w:w="11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28,0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28,0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28,0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28,0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Иные межбюджетные трансферты для выполнения работ по весеннему паводку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80190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27,7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80190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27,7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41180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0,3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41180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0,3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31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11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167,0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36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Дорожное хозяйство (дорожные фонды)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76,7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76,7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76,7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400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44102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76,7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44102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76,7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03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Капитальный ремонт, ремонт и содержание автодорог общего пользования местного значения и искусственных сооружений на них за счет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42340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42340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90,3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90,3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90,3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Мероприятия по землеустройству и землепользованию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42370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42370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03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42370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245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8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44107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0,3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93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44107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0,3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315"/>
              </w:trPr>
              <w:tc>
                <w:tcPr>
                  <w:tcW w:w="3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Жилищно-коммунальное хозяйство</w:t>
                  </w:r>
                </w:p>
              </w:tc>
              <w:tc>
                <w:tcPr>
                  <w:tcW w:w="11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363,3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31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Жилищное хозяйство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Капитальный ремонт муниципального жилищного фонда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42170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00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41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42170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243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31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363,3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15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Муниципальная программа Аловского сельского поселения "Комплексное развитие сельских территорий Аловского сельского поселения на 2020-2025 годы"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27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359,3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90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Основное мероприятие "Организация мероприятий по благоустройству территории сельского поселения"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27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359,3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27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43000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163,8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31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Уличное освещение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27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43010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27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43010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31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Озеленение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27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43020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27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43020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31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27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43030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27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43030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52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27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43040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43,8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27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43040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43,8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Решение вопросов местного значения,осуществляемое с привлечением средств самообложения граждан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27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78090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195,5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27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78090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195,5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Непрограммные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205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44104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44104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4,0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87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0503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43040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243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61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Софинансирование мероприятий по благоустройству территории сельских поселений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76270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97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76270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243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450"/>
              </w:trPr>
              <w:tc>
                <w:tcPr>
                  <w:tcW w:w="3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Охрана окружающей среды</w:t>
                  </w:r>
                </w:p>
              </w:tc>
              <w:tc>
                <w:tcPr>
                  <w:tcW w:w="11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06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0,9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2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Охрана объектов растительного и животного мира и среды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06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0,9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87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Непрограммные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06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0,9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81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06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0,9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112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06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44106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0,9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97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06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44106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0,9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315"/>
              </w:trPr>
              <w:tc>
                <w:tcPr>
                  <w:tcW w:w="3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11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126,8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31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126,8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126,8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780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126,8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31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Доплаты к пенсиям муниципальных служащих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03010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126,8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31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03010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312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126,8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315"/>
              </w:trPr>
              <w:tc>
                <w:tcPr>
                  <w:tcW w:w="384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909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89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00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41240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730</w:t>
                  </w:r>
                </w:p>
              </w:tc>
              <w:tc>
                <w:tcPr>
                  <w:tcW w:w="36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F96D46" w:rsidRPr="003C14DD">
              <w:trPr>
                <w:gridAfter w:val="1"/>
                <w:wAfter w:w="180" w:type="dxa"/>
                <w:trHeight w:val="315"/>
              </w:trPr>
              <w:tc>
                <w:tcPr>
                  <w:tcW w:w="3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ВСЕГО РАСХОДОВ</w:t>
                  </w:r>
                </w:p>
              </w:tc>
              <w:tc>
                <w:tcPr>
                  <w:tcW w:w="110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F96D46" w:rsidRPr="003C14DD" w:rsidRDefault="00F96D46" w:rsidP="003C14DD">
                  <w:pPr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19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16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96D46" w:rsidRPr="003C14DD" w:rsidRDefault="00F96D46" w:rsidP="003C14DD">
                  <w:pPr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6D46" w:rsidRPr="003C14DD" w:rsidRDefault="00F96D46" w:rsidP="003C14DD">
                  <w:pPr>
                    <w:jc w:val="right"/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C14DD">
                    <w:rPr>
                      <w:rFonts w:eastAsia="Times New Roman"/>
                      <w:b/>
                      <w:bCs/>
                      <w:sz w:val="20"/>
                      <w:szCs w:val="20"/>
                      <w:lang w:eastAsia="ru-RU"/>
                    </w:rPr>
                    <w:t>2 260,8</w:t>
                  </w:r>
                </w:p>
              </w:tc>
            </w:tr>
          </w:tbl>
          <w:p w:rsidR="00F96D46" w:rsidRDefault="00F96D46">
            <w:pPr>
              <w:rPr>
                <w:sz w:val="20"/>
                <w:szCs w:val="20"/>
              </w:rPr>
            </w:pPr>
          </w:p>
        </w:tc>
        <w:tc>
          <w:tcPr>
            <w:tcW w:w="4360" w:type="dxa"/>
          </w:tcPr>
          <w:p w:rsidR="00F96D46" w:rsidRDefault="00F96D4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360" w:type="dxa"/>
          </w:tcPr>
          <w:p w:rsidR="00F96D46" w:rsidRDefault="00F96D4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360" w:type="dxa"/>
          </w:tcPr>
          <w:p w:rsidR="00F96D46" w:rsidRDefault="00F96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Аловского сельского поселения от 16.03.2020 № 5</w:t>
            </w:r>
          </w:p>
        </w:tc>
      </w:tr>
    </w:tbl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p w:rsidR="00F96D46" w:rsidRDefault="00F96D46" w:rsidP="00CB18E6"/>
    <w:tbl>
      <w:tblPr>
        <w:tblW w:w="8640" w:type="dxa"/>
        <w:tblInd w:w="2" w:type="dxa"/>
        <w:tblLook w:val="0000"/>
      </w:tblPr>
      <w:tblGrid>
        <w:gridCol w:w="3660"/>
        <w:gridCol w:w="540"/>
        <w:gridCol w:w="340"/>
        <w:gridCol w:w="640"/>
        <w:gridCol w:w="820"/>
        <w:gridCol w:w="540"/>
        <w:gridCol w:w="551"/>
        <w:gridCol w:w="589"/>
        <w:gridCol w:w="960"/>
      </w:tblGrid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D63726" w:rsidRDefault="00F96D46" w:rsidP="00625EA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Приложение №8</w:t>
            </w:r>
          </w:p>
        </w:tc>
      </w:tr>
      <w:tr w:rsidR="00F96D46" w:rsidRPr="00D63726">
        <w:trPr>
          <w:trHeight w:val="870"/>
        </w:trPr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96D46" w:rsidRPr="00D63726" w:rsidRDefault="00F96D46" w:rsidP="00625EA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Аловского сельского поселения от 16.03.2020 г.№ 5</w:t>
            </w:r>
          </w:p>
        </w:tc>
      </w:tr>
      <w:tr w:rsidR="00F96D46" w:rsidRPr="00D63726">
        <w:trPr>
          <w:trHeight w:val="1530"/>
        </w:trPr>
        <w:tc>
          <w:tcPr>
            <w:tcW w:w="768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96D46" w:rsidRPr="00D63726" w:rsidRDefault="00F96D46" w:rsidP="00D6372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 xml:space="preserve">Распределение бюджетных ассигнований бюджета Аловского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96D46" w:rsidRPr="00D63726" w:rsidRDefault="00F96D46" w:rsidP="00D6372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2020 год</w:t>
            </w:r>
          </w:p>
        </w:tc>
      </w:tr>
      <w:tr w:rsidR="00F96D46" w:rsidRPr="00D63726">
        <w:trPr>
          <w:trHeight w:val="13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1451,8</w:t>
            </w:r>
          </w:p>
        </w:tc>
      </w:tr>
      <w:tr w:rsidR="00F96D46" w:rsidRPr="00D63726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Подпрограмма "Обеспечение деятельности Администрации Аловского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1451,8</w:t>
            </w:r>
          </w:p>
        </w:tc>
      </w:tr>
      <w:tr w:rsidR="00F96D46" w:rsidRPr="00D63726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1451,8</w:t>
            </w:r>
          </w:p>
        </w:tc>
      </w:tr>
      <w:tr w:rsidR="00F96D46" w:rsidRPr="00D63726">
        <w:trPr>
          <w:trHeight w:val="64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623,6</w:t>
            </w:r>
          </w:p>
        </w:tc>
      </w:tr>
      <w:tr w:rsidR="00F96D46" w:rsidRPr="00D63726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181,7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181,7</w:t>
            </w:r>
          </w:p>
        </w:tc>
      </w:tr>
      <w:tr w:rsidR="00F96D46" w:rsidRPr="00D63726">
        <w:trPr>
          <w:trHeight w:val="141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181,7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181,7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309,9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309,9</w:t>
            </w:r>
          </w:p>
        </w:tc>
      </w:tr>
      <w:tr w:rsidR="00F96D46" w:rsidRPr="00D63726">
        <w:trPr>
          <w:trHeight w:val="135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309,9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309,9</w:t>
            </w:r>
          </w:p>
        </w:tc>
      </w:tr>
      <w:tr w:rsidR="00F96D46" w:rsidRPr="00D63726">
        <w:trPr>
          <w:trHeight w:val="132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Субсидии на софинансирование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638,6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638,6</w:t>
            </w:r>
          </w:p>
        </w:tc>
      </w:tr>
      <w:tr w:rsidR="00F96D46" w:rsidRPr="00D63726">
        <w:trPr>
          <w:trHeight w:val="13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638,6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638,6</w:t>
            </w:r>
          </w:p>
        </w:tc>
      </w:tr>
      <w:tr w:rsidR="00F96D46" w:rsidRPr="00D63726">
        <w:trPr>
          <w:trHeight w:val="217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129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D63726">
        <w:trPr>
          <w:trHeight w:val="103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132</w:t>
            </w:r>
          </w:p>
        </w:tc>
      </w:tr>
      <w:tr w:rsidR="00F96D46" w:rsidRPr="00D63726">
        <w:trPr>
          <w:trHeight w:val="42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132</w:t>
            </w:r>
          </w:p>
        </w:tc>
      </w:tr>
      <w:tr w:rsidR="00F96D46" w:rsidRPr="00D63726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132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132</w:t>
            </w:r>
          </w:p>
        </w:tc>
      </w:tr>
      <w:tr w:rsidR="00F96D46" w:rsidRPr="00D63726">
        <w:trPr>
          <w:trHeight w:val="147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Субсидии на софинансирование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189,6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189,6</w:t>
            </w:r>
          </w:p>
        </w:tc>
      </w:tr>
      <w:tr w:rsidR="00F96D46" w:rsidRPr="00D63726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189,6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189,6</w:t>
            </w:r>
          </w:p>
        </w:tc>
      </w:tr>
      <w:tr w:rsidR="00F96D46" w:rsidRPr="00D63726">
        <w:trPr>
          <w:trHeight w:val="213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D63726">
        <w:trPr>
          <w:trHeight w:val="111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Муниципальная программа Аловского сельского поселения "Комплексное развитие сельских территорий Аловского сельского поселения на 2020-2025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359,3</w:t>
            </w:r>
          </w:p>
        </w:tc>
      </w:tr>
      <w:tr w:rsidR="00F96D46" w:rsidRPr="00D63726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120</w:t>
            </w:r>
          </w:p>
        </w:tc>
      </w:tr>
      <w:tr w:rsidR="00F96D46" w:rsidRPr="00D63726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120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120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120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120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120</w:t>
            </w:r>
          </w:p>
        </w:tc>
      </w:tr>
      <w:tr w:rsidR="00F96D46" w:rsidRPr="00D63726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Озеленение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D63726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D63726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43,8</w:t>
            </w:r>
          </w:p>
        </w:tc>
      </w:tr>
      <w:tr w:rsidR="00F96D46" w:rsidRPr="00D63726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43,8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43,8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43,8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43,8</w:t>
            </w:r>
          </w:p>
        </w:tc>
      </w:tr>
      <w:tr w:rsidR="00F96D46" w:rsidRPr="00D63726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195,5</w:t>
            </w:r>
          </w:p>
        </w:tc>
      </w:tr>
      <w:tr w:rsidR="00F96D46" w:rsidRPr="00D63726">
        <w:trPr>
          <w:trHeight w:val="127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Субсидии на софинансирование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195,5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195,5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195,5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195,5</w:t>
            </w:r>
          </w:p>
        </w:tc>
      </w:tr>
      <w:tr w:rsidR="00F96D46" w:rsidRPr="00D63726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2,5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2,5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2,5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2,5</w:t>
            </w:r>
          </w:p>
        </w:tc>
      </w:tr>
      <w:tr w:rsidR="00F96D46" w:rsidRPr="00D63726">
        <w:trPr>
          <w:trHeight w:val="27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447,2</w:t>
            </w:r>
          </w:p>
        </w:tc>
      </w:tr>
      <w:tr w:rsidR="00F96D46" w:rsidRPr="00D63726">
        <w:trPr>
          <w:trHeight w:val="103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447,2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126,8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126,8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126,8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126,8</w:t>
            </w:r>
          </w:p>
        </w:tc>
      </w:tr>
      <w:tr w:rsidR="00F96D46" w:rsidRPr="00D63726">
        <w:trPr>
          <w:trHeight w:val="115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9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D63726">
        <w:trPr>
          <w:trHeight w:val="6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4,4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4,4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4,4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4,4</w:t>
            </w:r>
          </w:p>
        </w:tc>
      </w:tr>
      <w:tr w:rsidR="00F96D46" w:rsidRPr="00D63726">
        <w:trPr>
          <w:trHeight w:val="103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22,1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22,1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22,1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22,1</w:t>
            </w:r>
          </w:p>
        </w:tc>
      </w:tr>
      <w:tr w:rsidR="00F96D46" w:rsidRPr="00D63726">
        <w:trPr>
          <w:trHeight w:val="60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27,7</w:t>
            </w:r>
          </w:p>
        </w:tc>
      </w:tr>
      <w:tr w:rsidR="00F96D46" w:rsidRPr="00D63726">
        <w:trPr>
          <w:trHeight w:val="480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Водное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27,7</w:t>
            </w:r>
          </w:p>
        </w:tc>
      </w:tr>
      <w:tr w:rsidR="00F96D46" w:rsidRPr="00D63726">
        <w:trPr>
          <w:trHeight w:val="102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27,7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27,7</w:t>
            </w:r>
          </w:p>
        </w:tc>
      </w:tr>
      <w:tr w:rsidR="00F96D46" w:rsidRPr="00D63726">
        <w:trPr>
          <w:trHeight w:val="60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F96D46" w:rsidRPr="00D63726">
        <w:trPr>
          <w:trHeight w:val="4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Водное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F96D46" w:rsidRPr="00D63726">
        <w:trPr>
          <w:trHeight w:val="88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F96D46" w:rsidRPr="00D63726">
        <w:trPr>
          <w:trHeight w:val="63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F96D46" w:rsidRPr="00D63726">
        <w:trPr>
          <w:trHeight w:val="124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76,7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76,7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76,7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76,7</w:t>
            </w:r>
          </w:p>
        </w:tc>
      </w:tr>
      <w:tr w:rsidR="00F96D46" w:rsidRPr="00D63726">
        <w:trPr>
          <w:trHeight w:val="129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Капитальный ремонт, ремонт и содержание автодорог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42340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42340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42340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42340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42170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D63726">
        <w:trPr>
          <w:trHeight w:val="70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F96D46" w:rsidRPr="00D63726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Софинансирование мероприятий по благоустройству территории сельских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D63726">
        <w:trPr>
          <w:trHeight w:val="129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Охрана окружающей среды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F96D46" w:rsidRPr="00D63726">
        <w:trPr>
          <w:trHeight w:val="72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Охрана объектов растительного и животного происхождения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F96D46" w:rsidRPr="00D63726">
        <w:trPr>
          <w:trHeight w:val="64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D63726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78,7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78,7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78,7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78,7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Государственная поддержка муниципальных учреждений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51470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51470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51470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D63726">
        <w:trPr>
          <w:trHeight w:val="127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21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78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D63726">
        <w:trPr>
          <w:trHeight w:val="135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D63726">
        <w:trPr>
          <w:trHeight w:val="132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F96D46" w:rsidRPr="00D63726">
        <w:trPr>
          <w:trHeight w:val="129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F96D46" w:rsidRPr="00D63726">
        <w:trPr>
          <w:trHeight w:val="21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15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15</w:t>
            </w:r>
          </w:p>
        </w:tc>
      </w:tr>
      <w:tr w:rsidR="00F96D46" w:rsidRPr="00D63726">
        <w:trPr>
          <w:trHeight w:val="147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15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15</w:t>
            </w:r>
          </w:p>
        </w:tc>
      </w:tr>
      <w:tr w:rsidR="00F96D46" w:rsidRPr="00D63726">
        <w:trPr>
          <w:trHeight w:val="34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F96D46" w:rsidRPr="00D63726">
        <w:trPr>
          <w:trHeight w:val="52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Администрация Аловского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6D46" w:rsidRPr="00D63726">
        <w:trPr>
          <w:trHeight w:val="315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96D46" w:rsidRPr="00D63726" w:rsidRDefault="00F96D46" w:rsidP="00D6372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D63726">
              <w:rPr>
                <w:rFonts w:eastAsia="Times New Roman"/>
                <w:sz w:val="20"/>
                <w:szCs w:val="20"/>
                <w:lang w:eastAsia="ru-RU"/>
              </w:rPr>
              <w:t>2260,8</w:t>
            </w:r>
          </w:p>
        </w:tc>
      </w:tr>
    </w:tbl>
    <w:p w:rsidR="00F96D46" w:rsidRDefault="00F96D46" w:rsidP="00CB18E6"/>
    <w:p w:rsidR="00F96D46" w:rsidRDefault="00F96D46" w:rsidP="00CB18E6"/>
    <w:sectPr w:rsidR="00F96D46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25C"/>
    <w:rsid w:val="000067B8"/>
    <w:rsid w:val="00007DBE"/>
    <w:rsid w:val="000107A4"/>
    <w:rsid w:val="00012659"/>
    <w:rsid w:val="00017CAE"/>
    <w:rsid w:val="00021535"/>
    <w:rsid w:val="00027500"/>
    <w:rsid w:val="00045A88"/>
    <w:rsid w:val="00073C47"/>
    <w:rsid w:val="0008268F"/>
    <w:rsid w:val="000829AE"/>
    <w:rsid w:val="00086887"/>
    <w:rsid w:val="000870F7"/>
    <w:rsid w:val="00096307"/>
    <w:rsid w:val="000964D4"/>
    <w:rsid w:val="000A2ABC"/>
    <w:rsid w:val="000B15AE"/>
    <w:rsid w:val="000B2CBB"/>
    <w:rsid w:val="000C7611"/>
    <w:rsid w:val="000E423D"/>
    <w:rsid w:val="000F1D2B"/>
    <w:rsid w:val="000F7619"/>
    <w:rsid w:val="00101573"/>
    <w:rsid w:val="00103E68"/>
    <w:rsid w:val="001174DF"/>
    <w:rsid w:val="001176E1"/>
    <w:rsid w:val="0013664F"/>
    <w:rsid w:val="0014198F"/>
    <w:rsid w:val="00153050"/>
    <w:rsid w:val="001569CE"/>
    <w:rsid w:val="0016366F"/>
    <w:rsid w:val="0016533C"/>
    <w:rsid w:val="00165D62"/>
    <w:rsid w:val="00167930"/>
    <w:rsid w:val="00176206"/>
    <w:rsid w:val="00180AB7"/>
    <w:rsid w:val="00183DF8"/>
    <w:rsid w:val="00197458"/>
    <w:rsid w:val="001B3411"/>
    <w:rsid w:val="001B53CD"/>
    <w:rsid w:val="001C1D31"/>
    <w:rsid w:val="0022101E"/>
    <w:rsid w:val="00273309"/>
    <w:rsid w:val="00276C7A"/>
    <w:rsid w:val="00290CF7"/>
    <w:rsid w:val="002A55CC"/>
    <w:rsid w:val="002A5DB1"/>
    <w:rsid w:val="002A7567"/>
    <w:rsid w:val="002B03F7"/>
    <w:rsid w:val="002B7D86"/>
    <w:rsid w:val="002F1CDC"/>
    <w:rsid w:val="0030222D"/>
    <w:rsid w:val="00313084"/>
    <w:rsid w:val="00325915"/>
    <w:rsid w:val="00335844"/>
    <w:rsid w:val="00335CC2"/>
    <w:rsid w:val="00342326"/>
    <w:rsid w:val="0035225C"/>
    <w:rsid w:val="00360BDB"/>
    <w:rsid w:val="00365151"/>
    <w:rsid w:val="003716A2"/>
    <w:rsid w:val="003731B1"/>
    <w:rsid w:val="003868A2"/>
    <w:rsid w:val="00391191"/>
    <w:rsid w:val="003B0B5F"/>
    <w:rsid w:val="003C0783"/>
    <w:rsid w:val="003C1215"/>
    <w:rsid w:val="003C14DD"/>
    <w:rsid w:val="003C28FA"/>
    <w:rsid w:val="003D2DF1"/>
    <w:rsid w:val="003E00A5"/>
    <w:rsid w:val="003E31C5"/>
    <w:rsid w:val="003F2252"/>
    <w:rsid w:val="004019D5"/>
    <w:rsid w:val="0040743E"/>
    <w:rsid w:val="00413D63"/>
    <w:rsid w:val="00423BAE"/>
    <w:rsid w:val="00423D2F"/>
    <w:rsid w:val="00446999"/>
    <w:rsid w:val="004539CC"/>
    <w:rsid w:val="00475444"/>
    <w:rsid w:val="00481DDF"/>
    <w:rsid w:val="0048479A"/>
    <w:rsid w:val="00490468"/>
    <w:rsid w:val="00490D1A"/>
    <w:rsid w:val="004A420A"/>
    <w:rsid w:val="004A647D"/>
    <w:rsid w:val="004B7FF9"/>
    <w:rsid w:val="004C1A52"/>
    <w:rsid w:val="004C2D41"/>
    <w:rsid w:val="004C2DB3"/>
    <w:rsid w:val="004C732C"/>
    <w:rsid w:val="004D5E19"/>
    <w:rsid w:val="004E0537"/>
    <w:rsid w:val="00504B28"/>
    <w:rsid w:val="00531F78"/>
    <w:rsid w:val="0054102E"/>
    <w:rsid w:val="005621B7"/>
    <w:rsid w:val="00563490"/>
    <w:rsid w:val="00573A47"/>
    <w:rsid w:val="0058050E"/>
    <w:rsid w:val="00583878"/>
    <w:rsid w:val="00583FAD"/>
    <w:rsid w:val="00590246"/>
    <w:rsid w:val="00592E94"/>
    <w:rsid w:val="005A6101"/>
    <w:rsid w:val="005B30A9"/>
    <w:rsid w:val="005C0FC2"/>
    <w:rsid w:val="005C3653"/>
    <w:rsid w:val="005C6C87"/>
    <w:rsid w:val="005D0E2A"/>
    <w:rsid w:val="005D5815"/>
    <w:rsid w:val="005D62B3"/>
    <w:rsid w:val="005E6516"/>
    <w:rsid w:val="005F014F"/>
    <w:rsid w:val="00617D36"/>
    <w:rsid w:val="00622C95"/>
    <w:rsid w:val="00625EA9"/>
    <w:rsid w:val="00637583"/>
    <w:rsid w:val="00640325"/>
    <w:rsid w:val="0064237C"/>
    <w:rsid w:val="00644BB3"/>
    <w:rsid w:val="00661C2B"/>
    <w:rsid w:val="00665A2E"/>
    <w:rsid w:val="0067346E"/>
    <w:rsid w:val="0068185B"/>
    <w:rsid w:val="00682C62"/>
    <w:rsid w:val="006938EC"/>
    <w:rsid w:val="00694C4E"/>
    <w:rsid w:val="00697956"/>
    <w:rsid w:val="006A5566"/>
    <w:rsid w:val="006B3965"/>
    <w:rsid w:val="006C3FF1"/>
    <w:rsid w:val="006C5141"/>
    <w:rsid w:val="006D07F0"/>
    <w:rsid w:val="006E3310"/>
    <w:rsid w:val="006F3235"/>
    <w:rsid w:val="006F5771"/>
    <w:rsid w:val="0070093F"/>
    <w:rsid w:val="007024B6"/>
    <w:rsid w:val="0070266B"/>
    <w:rsid w:val="0071583B"/>
    <w:rsid w:val="00716202"/>
    <w:rsid w:val="00734A50"/>
    <w:rsid w:val="00736F0A"/>
    <w:rsid w:val="00745CCA"/>
    <w:rsid w:val="00747B80"/>
    <w:rsid w:val="007540EF"/>
    <w:rsid w:val="00762B8E"/>
    <w:rsid w:val="00767B6B"/>
    <w:rsid w:val="00770293"/>
    <w:rsid w:val="0077316C"/>
    <w:rsid w:val="00776DCE"/>
    <w:rsid w:val="00780781"/>
    <w:rsid w:val="0078475A"/>
    <w:rsid w:val="0078539E"/>
    <w:rsid w:val="00790488"/>
    <w:rsid w:val="007965DE"/>
    <w:rsid w:val="007D104D"/>
    <w:rsid w:val="007D44AE"/>
    <w:rsid w:val="007D620E"/>
    <w:rsid w:val="007D6400"/>
    <w:rsid w:val="007D6FB4"/>
    <w:rsid w:val="007F3A48"/>
    <w:rsid w:val="00800970"/>
    <w:rsid w:val="008048EC"/>
    <w:rsid w:val="0082062F"/>
    <w:rsid w:val="0082757E"/>
    <w:rsid w:val="00863A4B"/>
    <w:rsid w:val="00875254"/>
    <w:rsid w:val="008A6F6A"/>
    <w:rsid w:val="008B19BB"/>
    <w:rsid w:val="008C0AF1"/>
    <w:rsid w:val="008C3AA6"/>
    <w:rsid w:val="008C4DBA"/>
    <w:rsid w:val="008C63C2"/>
    <w:rsid w:val="008C7FC5"/>
    <w:rsid w:val="008D10E0"/>
    <w:rsid w:val="008D445E"/>
    <w:rsid w:val="008E109F"/>
    <w:rsid w:val="008E5962"/>
    <w:rsid w:val="00902604"/>
    <w:rsid w:val="00905D80"/>
    <w:rsid w:val="00910C0A"/>
    <w:rsid w:val="009126D4"/>
    <w:rsid w:val="009135BC"/>
    <w:rsid w:val="0091433A"/>
    <w:rsid w:val="00917BA9"/>
    <w:rsid w:val="009241D3"/>
    <w:rsid w:val="009370DE"/>
    <w:rsid w:val="009525F8"/>
    <w:rsid w:val="00954B6F"/>
    <w:rsid w:val="009B12E7"/>
    <w:rsid w:val="009C621D"/>
    <w:rsid w:val="009D1806"/>
    <w:rsid w:val="009D48BF"/>
    <w:rsid w:val="009E3292"/>
    <w:rsid w:val="009F456F"/>
    <w:rsid w:val="00A017D5"/>
    <w:rsid w:val="00A122C8"/>
    <w:rsid w:val="00A222C2"/>
    <w:rsid w:val="00A30D80"/>
    <w:rsid w:val="00A30FB9"/>
    <w:rsid w:val="00A43D96"/>
    <w:rsid w:val="00A565DA"/>
    <w:rsid w:val="00A61ADB"/>
    <w:rsid w:val="00A629C5"/>
    <w:rsid w:val="00A63E2E"/>
    <w:rsid w:val="00A6525A"/>
    <w:rsid w:val="00A860EE"/>
    <w:rsid w:val="00A92B18"/>
    <w:rsid w:val="00AA3C66"/>
    <w:rsid w:val="00AA7046"/>
    <w:rsid w:val="00AB1552"/>
    <w:rsid w:val="00AB4883"/>
    <w:rsid w:val="00AB6160"/>
    <w:rsid w:val="00AB7510"/>
    <w:rsid w:val="00AC3907"/>
    <w:rsid w:val="00AC6EE5"/>
    <w:rsid w:val="00AD3FDF"/>
    <w:rsid w:val="00AE0BDA"/>
    <w:rsid w:val="00B06E6B"/>
    <w:rsid w:val="00B10E7A"/>
    <w:rsid w:val="00B13009"/>
    <w:rsid w:val="00B14A60"/>
    <w:rsid w:val="00B1603F"/>
    <w:rsid w:val="00B3241C"/>
    <w:rsid w:val="00B404D4"/>
    <w:rsid w:val="00B40E19"/>
    <w:rsid w:val="00B55CFC"/>
    <w:rsid w:val="00B60262"/>
    <w:rsid w:val="00B63853"/>
    <w:rsid w:val="00B654CB"/>
    <w:rsid w:val="00B675F5"/>
    <w:rsid w:val="00B71ECB"/>
    <w:rsid w:val="00B84A8E"/>
    <w:rsid w:val="00B87832"/>
    <w:rsid w:val="00B9278D"/>
    <w:rsid w:val="00B94840"/>
    <w:rsid w:val="00BA0B95"/>
    <w:rsid w:val="00BD30C4"/>
    <w:rsid w:val="00BD492A"/>
    <w:rsid w:val="00BE1A10"/>
    <w:rsid w:val="00BF18CB"/>
    <w:rsid w:val="00BF6C86"/>
    <w:rsid w:val="00BF78A1"/>
    <w:rsid w:val="00C07859"/>
    <w:rsid w:val="00C4080B"/>
    <w:rsid w:val="00C4368B"/>
    <w:rsid w:val="00C43761"/>
    <w:rsid w:val="00C46B14"/>
    <w:rsid w:val="00C50A04"/>
    <w:rsid w:val="00C524D7"/>
    <w:rsid w:val="00C52ABF"/>
    <w:rsid w:val="00C53C5F"/>
    <w:rsid w:val="00C56263"/>
    <w:rsid w:val="00C56685"/>
    <w:rsid w:val="00C64098"/>
    <w:rsid w:val="00C87F10"/>
    <w:rsid w:val="00C900FA"/>
    <w:rsid w:val="00C96FFE"/>
    <w:rsid w:val="00CB18E6"/>
    <w:rsid w:val="00CB3982"/>
    <w:rsid w:val="00CB59B6"/>
    <w:rsid w:val="00CC05DD"/>
    <w:rsid w:val="00CC631C"/>
    <w:rsid w:val="00CC6371"/>
    <w:rsid w:val="00D11EF1"/>
    <w:rsid w:val="00D15245"/>
    <w:rsid w:val="00D34A09"/>
    <w:rsid w:val="00D45A53"/>
    <w:rsid w:val="00D51D18"/>
    <w:rsid w:val="00D544E4"/>
    <w:rsid w:val="00D575D6"/>
    <w:rsid w:val="00D613E9"/>
    <w:rsid w:val="00D63726"/>
    <w:rsid w:val="00D64B1F"/>
    <w:rsid w:val="00D75D1C"/>
    <w:rsid w:val="00D849D2"/>
    <w:rsid w:val="00D8770C"/>
    <w:rsid w:val="00DA3A43"/>
    <w:rsid w:val="00DA58D7"/>
    <w:rsid w:val="00DB0D8B"/>
    <w:rsid w:val="00DB4352"/>
    <w:rsid w:val="00DD5C3C"/>
    <w:rsid w:val="00DD78FC"/>
    <w:rsid w:val="00DE1443"/>
    <w:rsid w:val="00DF0404"/>
    <w:rsid w:val="00DF0F56"/>
    <w:rsid w:val="00DF4856"/>
    <w:rsid w:val="00DF52B8"/>
    <w:rsid w:val="00E03867"/>
    <w:rsid w:val="00E053D2"/>
    <w:rsid w:val="00E12461"/>
    <w:rsid w:val="00E1650F"/>
    <w:rsid w:val="00E2275D"/>
    <w:rsid w:val="00E26638"/>
    <w:rsid w:val="00E34688"/>
    <w:rsid w:val="00E45667"/>
    <w:rsid w:val="00E6385E"/>
    <w:rsid w:val="00E67AFA"/>
    <w:rsid w:val="00E81248"/>
    <w:rsid w:val="00E816A7"/>
    <w:rsid w:val="00EA65FC"/>
    <w:rsid w:val="00EB1EAF"/>
    <w:rsid w:val="00EB4C3D"/>
    <w:rsid w:val="00EC5930"/>
    <w:rsid w:val="00EE11BA"/>
    <w:rsid w:val="00EE52C5"/>
    <w:rsid w:val="00EF5E5C"/>
    <w:rsid w:val="00F03EB1"/>
    <w:rsid w:val="00F140F1"/>
    <w:rsid w:val="00F24E8C"/>
    <w:rsid w:val="00F261EE"/>
    <w:rsid w:val="00F34C22"/>
    <w:rsid w:val="00F36346"/>
    <w:rsid w:val="00F41480"/>
    <w:rsid w:val="00F473C4"/>
    <w:rsid w:val="00F54EB2"/>
    <w:rsid w:val="00F6146F"/>
    <w:rsid w:val="00F7132E"/>
    <w:rsid w:val="00F81277"/>
    <w:rsid w:val="00F8524B"/>
    <w:rsid w:val="00F865CF"/>
    <w:rsid w:val="00F93320"/>
    <w:rsid w:val="00F96D46"/>
    <w:rsid w:val="00FA2699"/>
    <w:rsid w:val="00FA3E00"/>
    <w:rsid w:val="00FC1A6C"/>
    <w:rsid w:val="00FC4008"/>
    <w:rsid w:val="00FC6A62"/>
    <w:rsid w:val="00FD42E2"/>
    <w:rsid w:val="00FD6CE3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5C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225C"/>
    <w:pPr>
      <w:ind w:firstLine="720"/>
      <w:jc w:val="both"/>
    </w:pPr>
    <w:rPr>
      <w:rFonts w:eastAsia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225C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629C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CB18E6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CB18E6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">
    <w:name w:val="Знак Знак Знак Знак"/>
    <w:basedOn w:val="Normal"/>
    <w:next w:val="Normal"/>
    <w:uiPriority w:val="99"/>
    <w:semiHidden/>
    <w:rsid w:val="009B12E7"/>
    <w:pPr>
      <w:widowControl w:val="0"/>
      <w:adjustRightInd w:val="0"/>
      <w:spacing w:after="160" w:line="240" w:lineRule="exact"/>
      <w:jc w:val="both"/>
      <w:textAlignment w:val="baseline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semiHidden/>
    <w:rsid w:val="00734A5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734A50"/>
    <w:rPr>
      <w:color w:val="800080"/>
      <w:u w:val="single"/>
    </w:rPr>
  </w:style>
  <w:style w:type="paragraph" w:customStyle="1" w:styleId="xl65">
    <w:name w:val="xl65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66">
    <w:name w:val="xl66"/>
    <w:basedOn w:val="Normal"/>
    <w:uiPriority w:val="99"/>
    <w:rsid w:val="00734A50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67">
    <w:name w:val="xl67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68">
    <w:name w:val="xl68"/>
    <w:basedOn w:val="Normal"/>
    <w:uiPriority w:val="99"/>
    <w:rsid w:val="00734A50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69">
    <w:name w:val="xl69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70">
    <w:name w:val="xl70"/>
    <w:basedOn w:val="Normal"/>
    <w:uiPriority w:val="99"/>
    <w:rsid w:val="00734A50"/>
    <w:pP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71">
    <w:name w:val="xl71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2">
    <w:name w:val="xl72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lang w:eastAsia="ru-RU"/>
    </w:rPr>
  </w:style>
  <w:style w:type="paragraph" w:customStyle="1" w:styleId="xl73">
    <w:name w:val="xl73"/>
    <w:basedOn w:val="Normal"/>
    <w:uiPriority w:val="99"/>
    <w:rsid w:val="00734A50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75">
    <w:name w:val="xl75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6">
    <w:name w:val="xl76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Normal"/>
    <w:uiPriority w:val="99"/>
    <w:rsid w:val="00734A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78">
    <w:name w:val="xl78"/>
    <w:basedOn w:val="Normal"/>
    <w:uiPriority w:val="99"/>
    <w:rsid w:val="00734A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79">
    <w:name w:val="xl79"/>
    <w:basedOn w:val="Normal"/>
    <w:uiPriority w:val="99"/>
    <w:rsid w:val="00734A50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80">
    <w:name w:val="xl80"/>
    <w:basedOn w:val="Normal"/>
    <w:uiPriority w:val="99"/>
    <w:rsid w:val="00734A50"/>
    <w:pP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81">
    <w:name w:val="xl81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82">
    <w:name w:val="xl82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83">
    <w:name w:val="xl83"/>
    <w:basedOn w:val="Normal"/>
    <w:uiPriority w:val="99"/>
    <w:rsid w:val="0078475A"/>
    <w:pPr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84">
    <w:name w:val="xl84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85">
    <w:name w:val="xl85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86">
    <w:name w:val="xl86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87">
    <w:name w:val="xl87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color w:val="000000"/>
      <w:lang w:eastAsia="ru-RU"/>
    </w:rPr>
  </w:style>
  <w:style w:type="paragraph" w:customStyle="1" w:styleId="xl88">
    <w:name w:val="xl88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color w:val="000000"/>
      <w:lang w:eastAsia="ru-RU"/>
    </w:rPr>
  </w:style>
  <w:style w:type="paragraph" w:customStyle="1" w:styleId="xl89">
    <w:name w:val="xl89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lang w:eastAsia="ru-RU"/>
    </w:rPr>
  </w:style>
  <w:style w:type="paragraph" w:customStyle="1" w:styleId="xl90">
    <w:name w:val="xl90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Calibri"/>
      <w:color w:val="000000"/>
      <w:lang w:eastAsia="ru-RU"/>
    </w:rPr>
  </w:style>
  <w:style w:type="paragraph" w:customStyle="1" w:styleId="xl91">
    <w:name w:val="xl91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color w:val="000000"/>
      <w:lang w:eastAsia="ru-RU"/>
    </w:rPr>
  </w:style>
  <w:style w:type="paragraph" w:customStyle="1" w:styleId="xl92">
    <w:name w:val="xl92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eastAsia="Calibri"/>
      <w:color w:val="FF0000"/>
      <w:lang w:eastAsia="ru-RU"/>
    </w:rPr>
  </w:style>
  <w:style w:type="paragraph" w:customStyle="1" w:styleId="xl93">
    <w:name w:val="xl93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color w:val="000000"/>
      <w:lang w:eastAsia="ru-RU"/>
    </w:rPr>
  </w:style>
  <w:style w:type="paragraph" w:customStyle="1" w:styleId="xl94">
    <w:name w:val="xl94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95">
    <w:name w:val="xl95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rFonts w:eastAsia="Calibri"/>
      <w:lang w:eastAsia="ru-RU"/>
    </w:rPr>
  </w:style>
  <w:style w:type="paragraph" w:customStyle="1" w:styleId="xl96">
    <w:name w:val="xl96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97">
    <w:name w:val="xl97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eastAsia="Calibri"/>
      <w:lang w:eastAsia="ru-RU"/>
    </w:rPr>
  </w:style>
  <w:style w:type="paragraph" w:customStyle="1" w:styleId="xl98">
    <w:name w:val="xl98"/>
    <w:basedOn w:val="Normal"/>
    <w:uiPriority w:val="99"/>
    <w:rsid w:val="0078475A"/>
    <w:pPr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99">
    <w:name w:val="xl99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color w:val="000000"/>
      <w:lang w:eastAsia="ru-RU"/>
    </w:rPr>
  </w:style>
  <w:style w:type="paragraph" w:customStyle="1" w:styleId="xl100">
    <w:name w:val="xl100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101">
    <w:name w:val="xl101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102">
    <w:name w:val="xl102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103">
    <w:name w:val="xl103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Calibri"/>
      <w:lang w:eastAsia="ru-RU"/>
    </w:rPr>
  </w:style>
  <w:style w:type="paragraph" w:customStyle="1" w:styleId="xl104">
    <w:name w:val="xl104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105">
    <w:name w:val="xl105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106">
    <w:name w:val="xl106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107">
    <w:name w:val="xl107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108">
    <w:name w:val="xl108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</w:pPr>
    <w:rPr>
      <w:rFonts w:eastAsia="Calibri"/>
      <w:color w:val="000000"/>
      <w:lang w:eastAsia="ru-RU"/>
    </w:rPr>
  </w:style>
  <w:style w:type="paragraph" w:customStyle="1" w:styleId="xl109">
    <w:name w:val="xl109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</w:pPr>
    <w:rPr>
      <w:rFonts w:eastAsia="Calibri"/>
      <w:color w:val="000000"/>
      <w:lang w:eastAsia="ru-RU"/>
    </w:rPr>
  </w:style>
  <w:style w:type="paragraph" w:customStyle="1" w:styleId="xl110">
    <w:name w:val="xl110"/>
    <w:basedOn w:val="Normal"/>
    <w:uiPriority w:val="99"/>
    <w:rsid w:val="00784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111">
    <w:name w:val="xl111"/>
    <w:basedOn w:val="Normal"/>
    <w:uiPriority w:val="99"/>
    <w:rsid w:val="00784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112">
    <w:name w:val="xl112"/>
    <w:basedOn w:val="Normal"/>
    <w:uiPriority w:val="99"/>
    <w:rsid w:val="00784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customStyle="1" w:styleId="xl113">
    <w:name w:val="xl113"/>
    <w:basedOn w:val="Normal"/>
    <w:uiPriority w:val="99"/>
    <w:rsid w:val="0078475A"/>
    <w:pPr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xl114">
    <w:name w:val="xl114"/>
    <w:basedOn w:val="Normal"/>
    <w:uiPriority w:val="99"/>
    <w:rsid w:val="0078475A"/>
    <w:pPr>
      <w:spacing w:before="100" w:beforeAutospacing="1" w:after="100" w:afterAutospacing="1"/>
      <w:textAlignment w:val="top"/>
    </w:pPr>
    <w:rPr>
      <w:rFonts w:eastAsia="Calibri"/>
      <w:lang w:eastAsia="ru-RU"/>
    </w:rPr>
  </w:style>
  <w:style w:type="paragraph" w:customStyle="1" w:styleId="xl115">
    <w:name w:val="xl115"/>
    <w:basedOn w:val="Normal"/>
    <w:uiPriority w:val="99"/>
    <w:rsid w:val="0078475A"/>
    <w:pPr>
      <w:shd w:val="clear" w:color="auto" w:fill="FFFFFF"/>
      <w:spacing w:before="100" w:beforeAutospacing="1" w:after="100" w:afterAutospacing="1"/>
      <w:jc w:val="center"/>
      <w:textAlignment w:val="top"/>
    </w:pPr>
    <w:rPr>
      <w:rFonts w:eastAsia="Calibri"/>
      <w:lang w:eastAsia="ru-RU"/>
    </w:rPr>
  </w:style>
  <w:style w:type="paragraph" w:customStyle="1" w:styleId="xl116">
    <w:name w:val="xl116"/>
    <w:basedOn w:val="Normal"/>
    <w:uiPriority w:val="99"/>
    <w:rsid w:val="0078475A"/>
    <w:pPr>
      <w:spacing w:before="100" w:beforeAutospacing="1" w:after="100" w:afterAutospacing="1"/>
      <w:jc w:val="center"/>
    </w:pPr>
    <w:rPr>
      <w:rFonts w:eastAsia="Calibri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074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E5962"/>
    <w:rPr>
      <w:rFonts w:ascii="Times New Roman" w:eastAsia="SimSun" w:hAnsi="Times New Roman" w:cs="Times New Roman"/>
      <w:sz w:val="2"/>
      <w:szCs w:val="2"/>
      <w:lang w:eastAsia="zh-CN"/>
    </w:rPr>
  </w:style>
  <w:style w:type="paragraph" w:customStyle="1" w:styleId="xl117">
    <w:name w:val="xl117"/>
    <w:basedOn w:val="Normal"/>
    <w:uiPriority w:val="99"/>
    <w:rsid w:val="00FA2699"/>
    <w:pPr>
      <w:spacing w:before="100" w:beforeAutospacing="1" w:after="100" w:afterAutospacing="1"/>
      <w:jc w:val="center"/>
    </w:pPr>
    <w:rPr>
      <w:rFonts w:eastAsia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496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184</TotalTime>
  <Pages>31</Pages>
  <Words>8751</Words>
  <Characters>-32766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Бухгалтер</dc:creator>
  <cp:keywords/>
  <dc:description/>
  <cp:lastModifiedBy>1</cp:lastModifiedBy>
  <cp:revision>34</cp:revision>
  <cp:lastPrinted>2020-03-20T12:45:00Z</cp:lastPrinted>
  <dcterms:created xsi:type="dcterms:W3CDTF">2019-02-07T08:52:00Z</dcterms:created>
  <dcterms:modified xsi:type="dcterms:W3CDTF">2020-03-20T12:48:00Z</dcterms:modified>
</cp:coreProperties>
</file>