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152" w:rsidRDefault="00167152" w:rsidP="005107B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                                                                            АДМИНИСТРАЦИИ САБАНЧЕЕВСКОГО СЕЛЬСКОГО ПОСЕЛЕНИЯ АТЯШЕВСКОГО МУНИЦПАЛЬНОГО РАЙОНА                              РЕСПУБЛИКИ МОРДОВИЯ</w:t>
      </w:r>
    </w:p>
    <w:p w:rsidR="00167152" w:rsidRDefault="00167152" w:rsidP="00D43F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28 апреля 2020 года                                                                                  № 34</w:t>
      </w:r>
    </w:p>
    <w:p w:rsidR="00167152" w:rsidRPr="009E1F4B" w:rsidRDefault="00167152" w:rsidP="00D43F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9E1F4B">
        <w:rPr>
          <w:rFonts w:ascii="Times New Roman" w:hAnsi="Times New Roman"/>
          <w:b/>
          <w:sz w:val="28"/>
          <w:szCs w:val="28"/>
        </w:rPr>
        <w:t>О предоставлении сведений о доходах, расходах, об имуществе и обязательствах имущественного характера муниципальными служащими администрации Сабанчеевского сельского поселения Атяшевского муниципального района Республики Мордовия</w:t>
      </w:r>
    </w:p>
    <w:p w:rsidR="00167152" w:rsidRPr="009E1F4B" w:rsidRDefault="00167152" w:rsidP="00D43F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9E1F4B">
        <w:rPr>
          <w:rFonts w:ascii="Times New Roman" w:hAnsi="Times New Roman"/>
          <w:b/>
          <w:sz w:val="28"/>
          <w:szCs w:val="28"/>
        </w:rPr>
        <w:t>за отчетный период с 1 января по 31 декабря 2019 года</w:t>
      </w:r>
    </w:p>
    <w:p w:rsidR="00167152" w:rsidRDefault="00167152" w:rsidP="00D43FEF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167152" w:rsidRDefault="00167152" w:rsidP="00B22DC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короновирусной инфекции (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D43F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D43FEF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>) и на основании Федерального закона от 2 марта 2007 г. №25-ФЗ «О муниципальной службе в Российской Федерации», Федерального закона  от 23 ноября 2012 г. «О контроле за соответствием расходов лиц, замещающих государственные должности, и иных лиц их доходам», Указа Президента Российской Федерации от 17 апреля 2020 г.№272 «О представлении сведений и доходах, расходах, об имуществе и обязательствах имущественного характера за отчетный период с 1 января по 31 декабря 2019 г.», администрация Сабанчеевского сельского поселения Атяшевского муниципального района постановляет:</w:t>
      </w:r>
    </w:p>
    <w:p w:rsidR="00167152" w:rsidRDefault="00167152" w:rsidP="00390D8F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167152" w:rsidRDefault="00167152" w:rsidP="00390D8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Продлить до 1 августа 2020 г. включительно срок представления муниципальными служащими администрации </w:t>
      </w:r>
      <w:r w:rsidRPr="00D43FEF">
        <w:rPr>
          <w:rFonts w:ascii="Times New Roman" w:hAnsi="Times New Roman"/>
          <w:sz w:val="28"/>
          <w:szCs w:val="28"/>
        </w:rPr>
        <w:t>Сабанчеевского сельского поселения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включенными в перечень должностей, утвержденный Постановлением администрации </w:t>
      </w:r>
      <w:r w:rsidRPr="00D43FEF">
        <w:rPr>
          <w:rFonts w:ascii="Times New Roman" w:hAnsi="Times New Roman"/>
          <w:sz w:val="28"/>
          <w:szCs w:val="28"/>
        </w:rPr>
        <w:t>Сабанчеевского сельского поселения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от 11 ноября 2009 г. № 13,  сведений о доходах, расходах, об имуществе и обязательствах имущественного характера за отчетный период с 1 января 2019 года по 31 декабря 2019 года.</w:t>
      </w:r>
    </w:p>
    <w:p w:rsidR="00167152" w:rsidRDefault="00167152" w:rsidP="00390D8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подлежит официальному опубликованию в Информационном бюллетени.</w:t>
      </w:r>
    </w:p>
    <w:p w:rsidR="00167152" w:rsidRDefault="00167152" w:rsidP="00B22DCB">
      <w:pPr>
        <w:pStyle w:val="NoSpacing"/>
        <w:rPr>
          <w:rFonts w:ascii="Times New Roman" w:hAnsi="Times New Roman"/>
          <w:sz w:val="28"/>
          <w:szCs w:val="28"/>
        </w:rPr>
      </w:pPr>
    </w:p>
    <w:p w:rsidR="00167152" w:rsidRDefault="00167152" w:rsidP="00B22DCB">
      <w:pPr>
        <w:pStyle w:val="NoSpacing"/>
        <w:rPr>
          <w:rFonts w:ascii="Times New Roman" w:hAnsi="Times New Roman"/>
          <w:sz w:val="28"/>
          <w:szCs w:val="28"/>
        </w:rPr>
      </w:pPr>
    </w:p>
    <w:p w:rsidR="00167152" w:rsidRDefault="00167152" w:rsidP="00B22DC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167152" w:rsidRPr="00D43FEF" w:rsidRDefault="00167152" w:rsidP="00B22DC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Сабанчеевского сельского поселения:                            В.П.Сидоров</w:t>
      </w:r>
    </w:p>
    <w:p w:rsidR="00167152" w:rsidRPr="00D43FEF" w:rsidRDefault="00167152" w:rsidP="00B22DCB">
      <w:pPr>
        <w:pStyle w:val="NoSpacing"/>
        <w:ind w:left="360"/>
        <w:rPr>
          <w:rFonts w:ascii="Times New Roman" w:hAnsi="Times New Roman"/>
          <w:sz w:val="28"/>
          <w:szCs w:val="28"/>
        </w:rPr>
      </w:pPr>
    </w:p>
    <w:p w:rsidR="00167152" w:rsidRPr="00D43FEF" w:rsidRDefault="00167152" w:rsidP="00B22DCB">
      <w:pPr>
        <w:pStyle w:val="NoSpacing"/>
        <w:ind w:left="720"/>
        <w:rPr>
          <w:rFonts w:ascii="Times New Roman" w:hAnsi="Times New Roman"/>
          <w:sz w:val="28"/>
          <w:szCs w:val="28"/>
        </w:rPr>
      </w:pPr>
    </w:p>
    <w:sectPr w:rsidR="00167152" w:rsidRPr="00D43FEF" w:rsidSect="005107B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67822"/>
    <w:multiLevelType w:val="hybridMultilevel"/>
    <w:tmpl w:val="F4062BAE"/>
    <w:lvl w:ilvl="0" w:tplc="2E584E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6F2ED4"/>
    <w:multiLevelType w:val="hybridMultilevel"/>
    <w:tmpl w:val="2B3298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A8406E"/>
    <w:multiLevelType w:val="hybridMultilevel"/>
    <w:tmpl w:val="8690DD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F8C11C1"/>
    <w:multiLevelType w:val="hybridMultilevel"/>
    <w:tmpl w:val="75C2118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FEF"/>
    <w:rsid w:val="0000006C"/>
    <w:rsid w:val="00000C72"/>
    <w:rsid w:val="00001012"/>
    <w:rsid w:val="000011A3"/>
    <w:rsid w:val="000012C1"/>
    <w:rsid w:val="000014FD"/>
    <w:rsid w:val="00001F50"/>
    <w:rsid w:val="00001FDF"/>
    <w:rsid w:val="00002811"/>
    <w:rsid w:val="00002A29"/>
    <w:rsid w:val="00002AC7"/>
    <w:rsid w:val="00002F08"/>
    <w:rsid w:val="000034CE"/>
    <w:rsid w:val="000037A0"/>
    <w:rsid w:val="00003DE5"/>
    <w:rsid w:val="00003F0F"/>
    <w:rsid w:val="0000403A"/>
    <w:rsid w:val="00004117"/>
    <w:rsid w:val="00004394"/>
    <w:rsid w:val="00004563"/>
    <w:rsid w:val="00004E52"/>
    <w:rsid w:val="00004E5D"/>
    <w:rsid w:val="00005018"/>
    <w:rsid w:val="00005B47"/>
    <w:rsid w:val="00005C1D"/>
    <w:rsid w:val="00005E03"/>
    <w:rsid w:val="00005EDB"/>
    <w:rsid w:val="00005F97"/>
    <w:rsid w:val="0000680B"/>
    <w:rsid w:val="00006A05"/>
    <w:rsid w:val="0000700D"/>
    <w:rsid w:val="00007262"/>
    <w:rsid w:val="00007265"/>
    <w:rsid w:val="00007271"/>
    <w:rsid w:val="00007951"/>
    <w:rsid w:val="00007ECE"/>
    <w:rsid w:val="00010282"/>
    <w:rsid w:val="00010F8F"/>
    <w:rsid w:val="0001127B"/>
    <w:rsid w:val="0001159B"/>
    <w:rsid w:val="000117AD"/>
    <w:rsid w:val="00011921"/>
    <w:rsid w:val="00011992"/>
    <w:rsid w:val="00011B46"/>
    <w:rsid w:val="00011D20"/>
    <w:rsid w:val="00011D4A"/>
    <w:rsid w:val="00011EE0"/>
    <w:rsid w:val="000124D5"/>
    <w:rsid w:val="00012636"/>
    <w:rsid w:val="00012CC9"/>
    <w:rsid w:val="0001320C"/>
    <w:rsid w:val="000132E8"/>
    <w:rsid w:val="000133A0"/>
    <w:rsid w:val="000133D8"/>
    <w:rsid w:val="000133F5"/>
    <w:rsid w:val="00013599"/>
    <w:rsid w:val="00013606"/>
    <w:rsid w:val="000137B4"/>
    <w:rsid w:val="00013941"/>
    <w:rsid w:val="00013FD3"/>
    <w:rsid w:val="00014193"/>
    <w:rsid w:val="0001426B"/>
    <w:rsid w:val="000144C8"/>
    <w:rsid w:val="00014895"/>
    <w:rsid w:val="00014D38"/>
    <w:rsid w:val="000153DA"/>
    <w:rsid w:val="000153E6"/>
    <w:rsid w:val="0001610A"/>
    <w:rsid w:val="0001624B"/>
    <w:rsid w:val="00016995"/>
    <w:rsid w:val="00016EEE"/>
    <w:rsid w:val="0001710C"/>
    <w:rsid w:val="000177CB"/>
    <w:rsid w:val="00017906"/>
    <w:rsid w:val="00017A00"/>
    <w:rsid w:val="00017CA5"/>
    <w:rsid w:val="0002022C"/>
    <w:rsid w:val="000203A7"/>
    <w:rsid w:val="00020561"/>
    <w:rsid w:val="0002059B"/>
    <w:rsid w:val="000207AB"/>
    <w:rsid w:val="00020C4D"/>
    <w:rsid w:val="00021050"/>
    <w:rsid w:val="000210DC"/>
    <w:rsid w:val="00021596"/>
    <w:rsid w:val="00021723"/>
    <w:rsid w:val="000219D3"/>
    <w:rsid w:val="00021D8B"/>
    <w:rsid w:val="000223AF"/>
    <w:rsid w:val="00022B96"/>
    <w:rsid w:val="00023097"/>
    <w:rsid w:val="0002310D"/>
    <w:rsid w:val="0002359C"/>
    <w:rsid w:val="0002407C"/>
    <w:rsid w:val="00024269"/>
    <w:rsid w:val="000244B5"/>
    <w:rsid w:val="00025847"/>
    <w:rsid w:val="000259E1"/>
    <w:rsid w:val="00025A5B"/>
    <w:rsid w:val="00026B43"/>
    <w:rsid w:val="00027031"/>
    <w:rsid w:val="0002755A"/>
    <w:rsid w:val="00027808"/>
    <w:rsid w:val="00027A43"/>
    <w:rsid w:val="00027BA6"/>
    <w:rsid w:val="00030025"/>
    <w:rsid w:val="00030227"/>
    <w:rsid w:val="00030485"/>
    <w:rsid w:val="0003082C"/>
    <w:rsid w:val="00030A55"/>
    <w:rsid w:val="00030EC6"/>
    <w:rsid w:val="00030EDE"/>
    <w:rsid w:val="00031C21"/>
    <w:rsid w:val="00031FDD"/>
    <w:rsid w:val="00032666"/>
    <w:rsid w:val="0003342E"/>
    <w:rsid w:val="000339E7"/>
    <w:rsid w:val="0003452A"/>
    <w:rsid w:val="00034535"/>
    <w:rsid w:val="0003485B"/>
    <w:rsid w:val="00034945"/>
    <w:rsid w:val="00034A3D"/>
    <w:rsid w:val="00034E55"/>
    <w:rsid w:val="00035BD4"/>
    <w:rsid w:val="00035DD8"/>
    <w:rsid w:val="00036110"/>
    <w:rsid w:val="0003614C"/>
    <w:rsid w:val="000361FF"/>
    <w:rsid w:val="000366E3"/>
    <w:rsid w:val="00036CE2"/>
    <w:rsid w:val="00036EB3"/>
    <w:rsid w:val="0003755F"/>
    <w:rsid w:val="000401FE"/>
    <w:rsid w:val="000402F0"/>
    <w:rsid w:val="0004034F"/>
    <w:rsid w:val="00040715"/>
    <w:rsid w:val="000409D4"/>
    <w:rsid w:val="00040B23"/>
    <w:rsid w:val="00040BCC"/>
    <w:rsid w:val="000410BD"/>
    <w:rsid w:val="00041109"/>
    <w:rsid w:val="0004137F"/>
    <w:rsid w:val="00041A89"/>
    <w:rsid w:val="000420A0"/>
    <w:rsid w:val="000422F1"/>
    <w:rsid w:val="00042413"/>
    <w:rsid w:val="00042450"/>
    <w:rsid w:val="0004294D"/>
    <w:rsid w:val="00042A12"/>
    <w:rsid w:val="00042A8A"/>
    <w:rsid w:val="00042C6C"/>
    <w:rsid w:val="000433CF"/>
    <w:rsid w:val="000433D7"/>
    <w:rsid w:val="000435E6"/>
    <w:rsid w:val="00043704"/>
    <w:rsid w:val="00043825"/>
    <w:rsid w:val="0004398A"/>
    <w:rsid w:val="00043A25"/>
    <w:rsid w:val="00043E9E"/>
    <w:rsid w:val="000440FF"/>
    <w:rsid w:val="0004458E"/>
    <w:rsid w:val="00044CB7"/>
    <w:rsid w:val="00044F5C"/>
    <w:rsid w:val="00044FA5"/>
    <w:rsid w:val="0004544B"/>
    <w:rsid w:val="00045793"/>
    <w:rsid w:val="000458C5"/>
    <w:rsid w:val="000459CC"/>
    <w:rsid w:val="00045A10"/>
    <w:rsid w:val="00046D8A"/>
    <w:rsid w:val="000471B5"/>
    <w:rsid w:val="00047A6B"/>
    <w:rsid w:val="000506C8"/>
    <w:rsid w:val="00050A83"/>
    <w:rsid w:val="00050BBB"/>
    <w:rsid w:val="00051777"/>
    <w:rsid w:val="00051881"/>
    <w:rsid w:val="00051F92"/>
    <w:rsid w:val="00052881"/>
    <w:rsid w:val="00052A24"/>
    <w:rsid w:val="00052A89"/>
    <w:rsid w:val="00053349"/>
    <w:rsid w:val="000534AE"/>
    <w:rsid w:val="00053A3F"/>
    <w:rsid w:val="00053A90"/>
    <w:rsid w:val="000541CD"/>
    <w:rsid w:val="00054768"/>
    <w:rsid w:val="00055AA7"/>
    <w:rsid w:val="00055B3B"/>
    <w:rsid w:val="00055C27"/>
    <w:rsid w:val="00055C57"/>
    <w:rsid w:val="00055ED1"/>
    <w:rsid w:val="00055F0C"/>
    <w:rsid w:val="000568A6"/>
    <w:rsid w:val="00057170"/>
    <w:rsid w:val="000575DE"/>
    <w:rsid w:val="0005796A"/>
    <w:rsid w:val="00057D55"/>
    <w:rsid w:val="00057D6B"/>
    <w:rsid w:val="00057E6D"/>
    <w:rsid w:val="00057F4E"/>
    <w:rsid w:val="00060096"/>
    <w:rsid w:val="000600D7"/>
    <w:rsid w:val="0006025E"/>
    <w:rsid w:val="00060963"/>
    <w:rsid w:val="00060985"/>
    <w:rsid w:val="00060A8B"/>
    <w:rsid w:val="00060B22"/>
    <w:rsid w:val="00060B29"/>
    <w:rsid w:val="00061206"/>
    <w:rsid w:val="00061489"/>
    <w:rsid w:val="00061601"/>
    <w:rsid w:val="000617EF"/>
    <w:rsid w:val="00061849"/>
    <w:rsid w:val="000619FE"/>
    <w:rsid w:val="00061BA7"/>
    <w:rsid w:val="00061DAF"/>
    <w:rsid w:val="00062084"/>
    <w:rsid w:val="00062343"/>
    <w:rsid w:val="00062A1B"/>
    <w:rsid w:val="00063168"/>
    <w:rsid w:val="000631EE"/>
    <w:rsid w:val="00063597"/>
    <w:rsid w:val="00063749"/>
    <w:rsid w:val="00063F22"/>
    <w:rsid w:val="00064015"/>
    <w:rsid w:val="00064B7B"/>
    <w:rsid w:val="00064FDD"/>
    <w:rsid w:val="00065DC0"/>
    <w:rsid w:val="00065FD5"/>
    <w:rsid w:val="0006612F"/>
    <w:rsid w:val="000661D9"/>
    <w:rsid w:val="00066C1E"/>
    <w:rsid w:val="00067361"/>
    <w:rsid w:val="00067552"/>
    <w:rsid w:val="00067A9C"/>
    <w:rsid w:val="00067BFC"/>
    <w:rsid w:val="00070501"/>
    <w:rsid w:val="00070908"/>
    <w:rsid w:val="00070945"/>
    <w:rsid w:val="00070FFA"/>
    <w:rsid w:val="00071372"/>
    <w:rsid w:val="0007159A"/>
    <w:rsid w:val="0007179E"/>
    <w:rsid w:val="00071831"/>
    <w:rsid w:val="0007224B"/>
    <w:rsid w:val="0007252D"/>
    <w:rsid w:val="00072791"/>
    <w:rsid w:val="00072CB9"/>
    <w:rsid w:val="000732AF"/>
    <w:rsid w:val="000734C5"/>
    <w:rsid w:val="0007351B"/>
    <w:rsid w:val="0007385B"/>
    <w:rsid w:val="00073965"/>
    <w:rsid w:val="00073CF1"/>
    <w:rsid w:val="00074350"/>
    <w:rsid w:val="00074415"/>
    <w:rsid w:val="0007457E"/>
    <w:rsid w:val="000745F2"/>
    <w:rsid w:val="00074B85"/>
    <w:rsid w:val="00075260"/>
    <w:rsid w:val="0007554A"/>
    <w:rsid w:val="00075901"/>
    <w:rsid w:val="00075C13"/>
    <w:rsid w:val="00075E7C"/>
    <w:rsid w:val="0007628D"/>
    <w:rsid w:val="0007663C"/>
    <w:rsid w:val="00076BFA"/>
    <w:rsid w:val="00076D1B"/>
    <w:rsid w:val="00076E21"/>
    <w:rsid w:val="00076E71"/>
    <w:rsid w:val="00077132"/>
    <w:rsid w:val="000772C3"/>
    <w:rsid w:val="00077437"/>
    <w:rsid w:val="00077840"/>
    <w:rsid w:val="000778B0"/>
    <w:rsid w:val="000778C5"/>
    <w:rsid w:val="00077C29"/>
    <w:rsid w:val="00077CE8"/>
    <w:rsid w:val="00077D1B"/>
    <w:rsid w:val="0008006F"/>
    <w:rsid w:val="000800D2"/>
    <w:rsid w:val="000801FA"/>
    <w:rsid w:val="000803A2"/>
    <w:rsid w:val="000810D2"/>
    <w:rsid w:val="000817A0"/>
    <w:rsid w:val="00082075"/>
    <w:rsid w:val="000824D0"/>
    <w:rsid w:val="0008283A"/>
    <w:rsid w:val="00082B3A"/>
    <w:rsid w:val="00082F10"/>
    <w:rsid w:val="00083BE5"/>
    <w:rsid w:val="00084304"/>
    <w:rsid w:val="00084562"/>
    <w:rsid w:val="000845D2"/>
    <w:rsid w:val="000846D4"/>
    <w:rsid w:val="000846FE"/>
    <w:rsid w:val="00084739"/>
    <w:rsid w:val="00084958"/>
    <w:rsid w:val="00084EDA"/>
    <w:rsid w:val="000853DB"/>
    <w:rsid w:val="000856F0"/>
    <w:rsid w:val="00085FF3"/>
    <w:rsid w:val="0008693A"/>
    <w:rsid w:val="00086EA5"/>
    <w:rsid w:val="0008713D"/>
    <w:rsid w:val="000872E9"/>
    <w:rsid w:val="000873DA"/>
    <w:rsid w:val="000874EA"/>
    <w:rsid w:val="00087844"/>
    <w:rsid w:val="000879AC"/>
    <w:rsid w:val="00087D63"/>
    <w:rsid w:val="00090278"/>
    <w:rsid w:val="00090F7D"/>
    <w:rsid w:val="00091982"/>
    <w:rsid w:val="00091D35"/>
    <w:rsid w:val="00092841"/>
    <w:rsid w:val="000932EF"/>
    <w:rsid w:val="0009367F"/>
    <w:rsid w:val="00093B40"/>
    <w:rsid w:val="00093ED1"/>
    <w:rsid w:val="00094306"/>
    <w:rsid w:val="0009598A"/>
    <w:rsid w:val="00095D9C"/>
    <w:rsid w:val="00095F55"/>
    <w:rsid w:val="000961A6"/>
    <w:rsid w:val="0009661B"/>
    <w:rsid w:val="000966FF"/>
    <w:rsid w:val="000967D9"/>
    <w:rsid w:val="00096A5E"/>
    <w:rsid w:val="00096F00"/>
    <w:rsid w:val="00096FAB"/>
    <w:rsid w:val="0009703C"/>
    <w:rsid w:val="0009713F"/>
    <w:rsid w:val="00097678"/>
    <w:rsid w:val="00097732"/>
    <w:rsid w:val="00097D0D"/>
    <w:rsid w:val="000A044B"/>
    <w:rsid w:val="000A0574"/>
    <w:rsid w:val="000A106D"/>
    <w:rsid w:val="000A10F9"/>
    <w:rsid w:val="000A1A94"/>
    <w:rsid w:val="000A1C6D"/>
    <w:rsid w:val="000A2057"/>
    <w:rsid w:val="000A2537"/>
    <w:rsid w:val="000A28AF"/>
    <w:rsid w:val="000A2A2D"/>
    <w:rsid w:val="000A2D10"/>
    <w:rsid w:val="000A2D7F"/>
    <w:rsid w:val="000A333B"/>
    <w:rsid w:val="000A3876"/>
    <w:rsid w:val="000A39D3"/>
    <w:rsid w:val="000A406B"/>
    <w:rsid w:val="000A4955"/>
    <w:rsid w:val="000A5690"/>
    <w:rsid w:val="000A5935"/>
    <w:rsid w:val="000A5C6D"/>
    <w:rsid w:val="000A646E"/>
    <w:rsid w:val="000A6571"/>
    <w:rsid w:val="000A6576"/>
    <w:rsid w:val="000A6EE8"/>
    <w:rsid w:val="000A7474"/>
    <w:rsid w:val="000A76F1"/>
    <w:rsid w:val="000A7809"/>
    <w:rsid w:val="000A7844"/>
    <w:rsid w:val="000B03CA"/>
    <w:rsid w:val="000B03D6"/>
    <w:rsid w:val="000B0FBE"/>
    <w:rsid w:val="000B1115"/>
    <w:rsid w:val="000B1377"/>
    <w:rsid w:val="000B178C"/>
    <w:rsid w:val="000B1D86"/>
    <w:rsid w:val="000B246A"/>
    <w:rsid w:val="000B2B88"/>
    <w:rsid w:val="000B2BC7"/>
    <w:rsid w:val="000B3624"/>
    <w:rsid w:val="000B3CFC"/>
    <w:rsid w:val="000B3DC9"/>
    <w:rsid w:val="000B3F11"/>
    <w:rsid w:val="000B3F95"/>
    <w:rsid w:val="000B419D"/>
    <w:rsid w:val="000B450C"/>
    <w:rsid w:val="000B4601"/>
    <w:rsid w:val="000B4C1B"/>
    <w:rsid w:val="000B4CFE"/>
    <w:rsid w:val="000B4DAD"/>
    <w:rsid w:val="000B4FD9"/>
    <w:rsid w:val="000B53B4"/>
    <w:rsid w:val="000B55DE"/>
    <w:rsid w:val="000B5C1C"/>
    <w:rsid w:val="000B5E73"/>
    <w:rsid w:val="000B5F34"/>
    <w:rsid w:val="000B626C"/>
    <w:rsid w:val="000B6481"/>
    <w:rsid w:val="000B64F7"/>
    <w:rsid w:val="000B65D0"/>
    <w:rsid w:val="000B680B"/>
    <w:rsid w:val="000B6A78"/>
    <w:rsid w:val="000B6BC7"/>
    <w:rsid w:val="000B7FFC"/>
    <w:rsid w:val="000C0478"/>
    <w:rsid w:val="000C0B4C"/>
    <w:rsid w:val="000C0BDE"/>
    <w:rsid w:val="000C16E0"/>
    <w:rsid w:val="000C17D3"/>
    <w:rsid w:val="000C1917"/>
    <w:rsid w:val="000C1989"/>
    <w:rsid w:val="000C1A9E"/>
    <w:rsid w:val="000C1E14"/>
    <w:rsid w:val="000C1E53"/>
    <w:rsid w:val="000C2136"/>
    <w:rsid w:val="000C2E11"/>
    <w:rsid w:val="000C2EBB"/>
    <w:rsid w:val="000C327D"/>
    <w:rsid w:val="000C359A"/>
    <w:rsid w:val="000C437A"/>
    <w:rsid w:val="000C44EF"/>
    <w:rsid w:val="000C4642"/>
    <w:rsid w:val="000C4648"/>
    <w:rsid w:val="000C46A9"/>
    <w:rsid w:val="000C4D6E"/>
    <w:rsid w:val="000C7092"/>
    <w:rsid w:val="000C71EB"/>
    <w:rsid w:val="000C721D"/>
    <w:rsid w:val="000C72CA"/>
    <w:rsid w:val="000C766B"/>
    <w:rsid w:val="000C7685"/>
    <w:rsid w:val="000C79C2"/>
    <w:rsid w:val="000D0759"/>
    <w:rsid w:val="000D0A40"/>
    <w:rsid w:val="000D0B1B"/>
    <w:rsid w:val="000D0D61"/>
    <w:rsid w:val="000D111B"/>
    <w:rsid w:val="000D1683"/>
    <w:rsid w:val="000D1875"/>
    <w:rsid w:val="000D198D"/>
    <w:rsid w:val="000D1CEE"/>
    <w:rsid w:val="000D1EDF"/>
    <w:rsid w:val="000D200F"/>
    <w:rsid w:val="000D2058"/>
    <w:rsid w:val="000D2071"/>
    <w:rsid w:val="000D23AE"/>
    <w:rsid w:val="000D2536"/>
    <w:rsid w:val="000D258F"/>
    <w:rsid w:val="000D2781"/>
    <w:rsid w:val="000D27D0"/>
    <w:rsid w:val="000D307D"/>
    <w:rsid w:val="000D33D0"/>
    <w:rsid w:val="000D35EE"/>
    <w:rsid w:val="000D3FAF"/>
    <w:rsid w:val="000D44BF"/>
    <w:rsid w:val="000D486B"/>
    <w:rsid w:val="000D4982"/>
    <w:rsid w:val="000D49A3"/>
    <w:rsid w:val="000D4E36"/>
    <w:rsid w:val="000D505F"/>
    <w:rsid w:val="000D52B8"/>
    <w:rsid w:val="000D5454"/>
    <w:rsid w:val="000D5A2C"/>
    <w:rsid w:val="000D5BDB"/>
    <w:rsid w:val="000D5DEC"/>
    <w:rsid w:val="000D60D9"/>
    <w:rsid w:val="000D663C"/>
    <w:rsid w:val="000D665D"/>
    <w:rsid w:val="000D6724"/>
    <w:rsid w:val="000D67AB"/>
    <w:rsid w:val="000D7026"/>
    <w:rsid w:val="000D7085"/>
    <w:rsid w:val="000D7397"/>
    <w:rsid w:val="000D750A"/>
    <w:rsid w:val="000D7C69"/>
    <w:rsid w:val="000E00F9"/>
    <w:rsid w:val="000E0152"/>
    <w:rsid w:val="000E0292"/>
    <w:rsid w:val="000E0415"/>
    <w:rsid w:val="000E0515"/>
    <w:rsid w:val="000E085D"/>
    <w:rsid w:val="000E0E45"/>
    <w:rsid w:val="000E1392"/>
    <w:rsid w:val="000E144E"/>
    <w:rsid w:val="000E165E"/>
    <w:rsid w:val="000E1674"/>
    <w:rsid w:val="000E1C80"/>
    <w:rsid w:val="000E1FF8"/>
    <w:rsid w:val="000E2254"/>
    <w:rsid w:val="000E2406"/>
    <w:rsid w:val="000E2550"/>
    <w:rsid w:val="000E2905"/>
    <w:rsid w:val="000E2975"/>
    <w:rsid w:val="000E3161"/>
    <w:rsid w:val="000E321A"/>
    <w:rsid w:val="000E321B"/>
    <w:rsid w:val="000E329A"/>
    <w:rsid w:val="000E3753"/>
    <w:rsid w:val="000E3A03"/>
    <w:rsid w:val="000E3A95"/>
    <w:rsid w:val="000E3EA4"/>
    <w:rsid w:val="000E3F95"/>
    <w:rsid w:val="000E40D2"/>
    <w:rsid w:val="000E422A"/>
    <w:rsid w:val="000E4377"/>
    <w:rsid w:val="000E4914"/>
    <w:rsid w:val="000E4BFE"/>
    <w:rsid w:val="000E4EDC"/>
    <w:rsid w:val="000E606B"/>
    <w:rsid w:val="000E62BB"/>
    <w:rsid w:val="000E7033"/>
    <w:rsid w:val="000E7D8B"/>
    <w:rsid w:val="000F0311"/>
    <w:rsid w:val="000F06D1"/>
    <w:rsid w:val="000F0ABE"/>
    <w:rsid w:val="000F0C23"/>
    <w:rsid w:val="000F0C5F"/>
    <w:rsid w:val="000F1137"/>
    <w:rsid w:val="000F145E"/>
    <w:rsid w:val="000F16B5"/>
    <w:rsid w:val="000F1BDE"/>
    <w:rsid w:val="000F1CE4"/>
    <w:rsid w:val="000F1CFB"/>
    <w:rsid w:val="000F1E74"/>
    <w:rsid w:val="000F2433"/>
    <w:rsid w:val="000F30A9"/>
    <w:rsid w:val="000F335E"/>
    <w:rsid w:val="000F3422"/>
    <w:rsid w:val="000F391E"/>
    <w:rsid w:val="000F3998"/>
    <w:rsid w:val="000F40BE"/>
    <w:rsid w:val="000F46DC"/>
    <w:rsid w:val="000F484C"/>
    <w:rsid w:val="000F4D3B"/>
    <w:rsid w:val="000F578B"/>
    <w:rsid w:val="000F5BFF"/>
    <w:rsid w:val="000F5C7D"/>
    <w:rsid w:val="000F5EFD"/>
    <w:rsid w:val="000F5FC5"/>
    <w:rsid w:val="000F632A"/>
    <w:rsid w:val="000F63B2"/>
    <w:rsid w:val="000F689E"/>
    <w:rsid w:val="000F6C49"/>
    <w:rsid w:val="000F70F7"/>
    <w:rsid w:val="000F7638"/>
    <w:rsid w:val="000F7743"/>
    <w:rsid w:val="000F7870"/>
    <w:rsid w:val="000F7C3D"/>
    <w:rsid w:val="000F7C86"/>
    <w:rsid w:val="000F7CE3"/>
    <w:rsid w:val="001001D7"/>
    <w:rsid w:val="00100702"/>
    <w:rsid w:val="00100F3C"/>
    <w:rsid w:val="001014DA"/>
    <w:rsid w:val="00101A4B"/>
    <w:rsid w:val="00101C1D"/>
    <w:rsid w:val="00103696"/>
    <w:rsid w:val="00103778"/>
    <w:rsid w:val="00103975"/>
    <w:rsid w:val="00103C2B"/>
    <w:rsid w:val="00103F43"/>
    <w:rsid w:val="00104336"/>
    <w:rsid w:val="0010440E"/>
    <w:rsid w:val="0010468A"/>
    <w:rsid w:val="00104C36"/>
    <w:rsid w:val="001055DB"/>
    <w:rsid w:val="001059D5"/>
    <w:rsid w:val="00105C5E"/>
    <w:rsid w:val="00105E57"/>
    <w:rsid w:val="001060A9"/>
    <w:rsid w:val="00106636"/>
    <w:rsid w:val="001069EB"/>
    <w:rsid w:val="0010747C"/>
    <w:rsid w:val="00107DF9"/>
    <w:rsid w:val="00107E06"/>
    <w:rsid w:val="001100FD"/>
    <w:rsid w:val="00110757"/>
    <w:rsid w:val="00110C66"/>
    <w:rsid w:val="00110D42"/>
    <w:rsid w:val="00110D6E"/>
    <w:rsid w:val="001114D7"/>
    <w:rsid w:val="001116B7"/>
    <w:rsid w:val="001116DF"/>
    <w:rsid w:val="00111D4E"/>
    <w:rsid w:val="001122B5"/>
    <w:rsid w:val="001128CB"/>
    <w:rsid w:val="00112D56"/>
    <w:rsid w:val="00112FEB"/>
    <w:rsid w:val="00113487"/>
    <w:rsid w:val="00113669"/>
    <w:rsid w:val="0011377E"/>
    <w:rsid w:val="00113F35"/>
    <w:rsid w:val="00113F9D"/>
    <w:rsid w:val="0011412D"/>
    <w:rsid w:val="0011416F"/>
    <w:rsid w:val="001141BC"/>
    <w:rsid w:val="00114475"/>
    <w:rsid w:val="001146D0"/>
    <w:rsid w:val="00114721"/>
    <w:rsid w:val="001149FC"/>
    <w:rsid w:val="00114A75"/>
    <w:rsid w:val="00115364"/>
    <w:rsid w:val="00115632"/>
    <w:rsid w:val="001157B4"/>
    <w:rsid w:val="00116039"/>
    <w:rsid w:val="001160A5"/>
    <w:rsid w:val="0011610C"/>
    <w:rsid w:val="001164DF"/>
    <w:rsid w:val="00116527"/>
    <w:rsid w:val="00116ECF"/>
    <w:rsid w:val="00117620"/>
    <w:rsid w:val="0011762F"/>
    <w:rsid w:val="001177D8"/>
    <w:rsid w:val="00117E43"/>
    <w:rsid w:val="00117E77"/>
    <w:rsid w:val="00120F99"/>
    <w:rsid w:val="0012130B"/>
    <w:rsid w:val="00121328"/>
    <w:rsid w:val="001214A6"/>
    <w:rsid w:val="001214AF"/>
    <w:rsid w:val="00121904"/>
    <w:rsid w:val="00121977"/>
    <w:rsid w:val="00121AAA"/>
    <w:rsid w:val="00121D73"/>
    <w:rsid w:val="00121E7D"/>
    <w:rsid w:val="00122D7B"/>
    <w:rsid w:val="001230EE"/>
    <w:rsid w:val="0012317A"/>
    <w:rsid w:val="0012334C"/>
    <w:rsid w:val="001233CB"/>
    <w:rsid w:val="00123B6C"/>
    <w:rsid w:val="00123CD9"/>
    <w:rsid w:val="00123DB9"/>
    <w:rsid w:val="00124556"/>
    <w:rsid w:val="00124C8E"/>
    <w:rsid w:val="001257AE"/>
    <w:rsid w:val="00125863"/>
    <w:rsid w:val="00125892"/>
    <w:rsid w:val="00125A8D"/>
    <w:rsid w:val="00125CCF"/>
    <w:rsid w:val="00125F85"/>
    <w:rsid w:val="00126386"/>
    <w:rsid w:val="00126AF5"/>
    <w:rsid w:val="00127097"/>
    <w:rsid w:val="00131516"/>
    <w:rsid w:val="0013190F"/>
    <w:rsid w:val="00131DD6"/>
    <w:rsid w:val="00131FF4"/>
    <w:rsid w:val="001321EC"/>
    <w:rsid w:val="0013261D"/>
    <w:rsid w:val="00132C48"/>
    <w:rsid w:val="00132DB8"/>
    <w:rsid w:val="00132F25"/>
    <w:rsid w:val="00133181"/>
    <w:rsid w:val="001332C8"/>
    <w:rsid w:val="00133AAB"/>
    <w:rsid w:val="00133AE6"/>
    <w:rsid w:val="00133B16"/>
    <w:rsid w:val="00133B6D"/>
    <w:rsid w:val="00133DEF"/>
    <w:rsid w:val="00134343"/>
    <w:rsid w:val="001343A3"/>
    <w:rsid w:val="001343DA"/>
    <w:rsid w:val="00134D2C"/>
    <w:rsid w:val="00134DA7"/>
    <w:rsid w:val="001358AB"/>
    <w:rsid w:val="00135B1A"/>
    <w:rsid w:val="00135BA1"/>
    <w:rsid w:val="00136CE7"/>
    <w:rsid w:val="00136F07"/>
    <w:rsid w:val="0013726E"/>
    <w:rsid w:val="0013778E"/>
    <w:rsid w:val="00137DCA"/>
    <w:rsid w:val="00137EA3"/>
    <w:rsid w:val="001401E5"/>
    <w:rsid w:val="0014125A"/>
    <w:rsid w:val="00141306"/>
    <w:rsid w:val="001413C9"/>
    <w:rsid w:val="0014150C"/>
    <w:rsid w:val="00141967"/>
    <w:rsid w:val="00141B46"/>
    <w:rsid w:val="00141DB4"/>
    <w:rsid w:val="0014257A"/>
    <w:rsid w:val="001430A7"/>
    <w:rsid w:val="00143142"/>
    <w:rsid w:val="0014330F"/>
    <w:rsid w:val="00143612"/>
    <w:rsid w:val="00143CB2"/>
    <w:rsid w:val="00144379"/>
    <w:rsid w:val="001443C7"/>
    <w:rsid w:val="0014482C"/>
    <w:rsid w:val="0014573B"/>
    <w:rsid w:val="001458B4"/>
    <w:rsid w:val="00145B96"/>
    <w:rsid w:val="00145C24"/>
    <w:rsid w:val="00145C95"/>
    <w:rsid w:val="0014608A"/>
    <w:rsid w:val="0014673C"/>
    <w:rsid w:val="00147035"/>
    <w:rsid w:val="00147037"/>
    <w:rsid w:val="001470DF"/>
    <w:rsid w:val="0014799D"/>
    <w:rsid w:val="001504C9"/>
    <w:rsid w:val="0015127E"/>
    <w:rsid w:val="00151D92"/>
    <w:rsid w:val="001521E7"/>
    <w:rsid w:val="001522B5"/>
    <w:rsid w:val="0015290A"/>
    <w:rsid w:val="00152B4C"/>
    <w:rsid w:val="00152F0E"/>
    <w:rsid w:val="0015343C"/>
    <w:rsid w:val="001536AD"/>
    <w:rsid w:val="001537F8"/>
    <w:rsid w:val="00153C8A"/>
    <w:rsid w:val="00153C93"/>
    <w:rsid w:val="00154150"/>
    <w:rsid w:val="001546FF"/>
    <w:rsid w:val="00154702"/>
    <w:rsid w:val="00154870"/>
    <w:rsid w:val="00154DF2"/>
    <w:rsid w:val="00155494"/>
    <w:rsid w:val="0015600C"/>
    <w:rsid w:val="00156188"/>
    <w:rsid w:val="0015629F"/>
    <w:rsid w:val="001562EA"/>
    <w:rsid w:val="001567E3"/>
    <w:rsid w:val="00156C30"/>
    <w:rsid w:val="001573CE"/>
    <w:rsid w:val="001574CC"/>
    <w:rsid w:val="00157A10"/>
    <w:rsid w:val="00157ECF"/>
    <w:rsid w:val="001604BC"/>
    <w:rsid w:val="0016098E"/>
    <w:rsid w:val="00160B3B"/>
    <w:rsid w:val="00160C50"/>
    <w:rsid w:val="00161658"/>
    <w:rsid w:val="0016208F"/>
    <w:rsid w:val="001620D3"/>
    <w:rsid w:val="001622A1"/>
    <w:rsid w:val="00162327"/>
    <w:rsid w:val="0016237C"/>
    <w:rsid w:val="0016243C"/>
    <w:rsid w:val="001625C6"/>
    <w:rsid w:val="0016398A"/>
    <w:rsid w:val="001639AF"/>
    <w:rsid w:val="001643A9"/>
    <w:rsid w:val="0016458E"/>
    <w:rsid w:val="00164685"/>
    <w:rsid w:val="001649B9"/>
    <w:rsid w:val="00164B10"/>
    <w:rsid w:val="00165A39"/>
    <w:rsid w:val="00165B7E"/>
    <w:rsid w:val="00165E47"/>
    <w:rsid w:val="00166208"/>
    <w:rsid w:val="0016627F"/>
    <w:rsid w:val="00166A0B"/>
    <w:rsid w:val="00167152"/>
    <w:rsid w:val="001703FB"/>
    <w:rsid w:val="001704D0"/>
    <w:rsid w:val="00170888"/>
    <w:rsid w:val="00170990"/>
    <w:rsid w:val="001710EB"/>
    <w:rsid w:val="00171399"/>
    <w:rsid w:val="001715B0"/>
    <w:rsid w:val="001716B3"/>
    <w:rsid w:val="00171D86"/>
    <w:rsid w:val="00171FF2"/>
    <w:rsid w:val="00171FF4"/>
    <w:rsid w:val="00172167"/>
    <w:rsid w:val="001721B7"/>
    <w:rsid w:val="00172313"/>
    <w:rsid w:val="0017242F"/>
    <w:rsid w:val="0017278A"/>
    <w:rsid w:val="00172978"/>
    <w:rsid w:val="00172C5D"/>
    <w:rsid w:val="00173B1F"/>
    <w:rsid w:val="00173E61"/>
    <w:rsid w:val="00174354"/>
    <w:rsid w:val="001745B3"/>
    <w:rsid w:val="001745E1"/>
    <w:rsid w:val="00174724"/>
    <w:rsid w:val="00174D37"/>
    <w:rsid w:val="00175459"/>
    <w:rsid w:val="001754F8"/>
    <w:rsid w:val="00175FF2"/>
    <w:rsid w:val="001765E7"/>
    <w:rsid w:val="00176B25"/>
    <w:rsid w:val="0017707F"/>
    <w:rsid w:val="00177AB9"/>
    <w:rsid w:val="00177DB4"/>
    <w:rsid w:val="001802A5"/>
    <w:rsid w:val="001817BB"/>
    <w:rsid w:val="00182518"/>
    <w:rsid w:val="0018265B"/>
    <w:rsid w:val="00182679"/>
    <w:rsid w:val="00182904"/>
    <w:rsid w:val="00182B5F"/>
    <w:rsid w:val="00182E3F"/>
    <w:rsid w:val="001838E5"/>
    <w:rsid w:val="00183D85"/>
    <w:rsid w:val="00183E1F"/>
    <w:rsid w:val="0018441E"/>
    <w:rsid w:val="00184568"/>
    <w:rsid w:val="001846B2"/>
    <w:rsid w:val="00184C26"/>
    <w:rsid w:val="00184ED8"/>
    <w:rsid w:val="00184F0D"/>
    <w:rsid w:val="001851A6"/>
    <w:rsid w:val="00185918"/>
    <w:rsid w:val="00186211"/>
    <w:rsid w:val="00186A66"/>
    <w:rsid w:val="00186C11"/>
    <w:rsid w:val="00186C34"/>
    <w:rsid w:val="00187008"/>
    <w:rsid w:val="001875E3"/>
    <w:rsid w:val="00187D7F"/>
    <w:rsid w:val="00190426"/>
    <w:rsid w:val="00190FE5"/>
    <w:rsid w:val="001919F5"/>
    <w:rsid w:val="00192184"/>
    <w:rsid w:val="00192788"/>
    <w:rsid w:val="00192F09"/>
    <w:rsid w:val="00192FA2"/>
    <w:rsid w:val="0019307F"/>
    <w:rsid w:val="001932A1"/>
    <w:rsid w:val="001938CC"/>
    <w:rsid w:val="001939C9"/>
    <w:rsid w:val="0019450D"/>
    <w:rsid w:val="00194B16"/>
    <w:rsid w:val="00194D9F"/>
    <w:rsid w:val="0019577B"/>
    <w:rsid w:val="00195B0A"/>
    <w:rsid w:val="00195E38"/>
    <w:rsid w:val="00195EB6"/>
    <w:rsid w:val="00196518"/>
    <w:rsid w:val="00196DBE"/>
    <w:rsid w:val="00196DE7"/>
    <w:rsid w:val="0019727B"/>
    <w:rsid w:val="001974E3"/>
    <w:rsid w:val="00197F3E"/>
    <w:rsid w:val="001A032D"/>
    <w:rsid w:val="001A0C55"/>
    <w:rsid w:val="001A0F47"/>
    <w:rsid w:val="001A0F91"/>
    <w:rsid w:val="001A10E7"/>
    <w:rsid w:val="001A1AF7"/>
    <w:rsid w:val="001A20C7"/>
    <w:rsid w:val="001A22C4"/>
    <w:rsid w:val="001A2632"/>
    <w:rsid w:val="001A270E"/>
    <w:rsid w:val="001A28B4"/>
    <w:rsid w:val="001A2A1A"/>
    <w:rsid w:val="001A2A42"/>
    <w:rsid w:val="001A2F83"/>
    <w:rsid w:val="001A3023"/>
    <w:rsid w:val="001A327B"/>
    <w:rsid w:val="001A3D13"/>
    <w:rsid w:val="001A4035"/>
    <w:rsid w:val="001A4299"/>
    <w:rsid w:val="001A44AD"/>
    <w:rsid w:val="001A4538"/>
    <w:rsid w:val="001A479A"/>
    <w:rsid w:val="001A48AC"/>
    <w:rsid w:val="001A48F7"/>
    <w:rsid w:val="001A4A5E"/>
    <w:rsid w:val="001A51F7"/>
    <w:rsid w:val="001A586B"/>
    <w:rsid w:val="001A5F1D"/>
    <w:rsid w:val="001A6010"/>
    <w:rsid w:val="001A690C"/>
    <w:rsid w:val="001A6AD2"/>
    <w:rsid w:val="001A7010"/>
    <w:rsid w:val="001A7812"/>
    <w:rsid w:val="001A7CB4"/>
    <w:rsid w:val="001B0005"/>
    <w:rsid w:val="001B00E7"/>
    <w:rsid w:val="001B011E"/>
    <w:rsid w:val="001B1588"/>
    <w:rsid w:val="001B1CAB"/>
    <w:rsid w:val="001B201A"/>
    <w:rsid w:val="001B20D6"/>
    <w:rsid w:val="001B213A"/>
    <w:rsid w:val="001B2456"/>
    <w:rsid w:val="001B2AB8"/>
    <w:rsid w:val="001B3018"/>
    <w:rsid w:val="001B320D"/>
    <w:rsid w:val="001B3348"/>
    <w:rsid w:val="001B374E"/>
    <w:rsid w:val="001B3A7E"/>
    <w:rsid w:val="001B3C93"/>
    <w:rsid w:val="001B3CAB"/>
    <w:rsid w:val="001B3DEE"/>
    <w:rsid w:val="001B3DFA"/>
    <w:rsid w:val="001B4027"/>
    <w:rsid w:val="001B40C1"/>
    <w:rsid w:val="001B4A3F"/>
    <w:rsid w:val="001B4ABC"/>
    <w:rsid w:val="001B54EA"/>
    <w:rsid w:val="001B5880"/>
    <w:rsid w:val="001B5AFA"/>
    <w:rsid w:val="001B5F6E"/>
    <w:rsid w:val="001B620E"/>
    <w:rsid w:val="001B6627"/>
    <w:rsid w:val="001B6952"/>
    <w:rsid w:val="001B6CF2"/>
    <w:rsid w:val="001B75D4"/>
    <w:rsid w:val="001B7AFF"/>
    <w:rsid w:val="001C02D9"/>
    <w:rsid w:val="001C0349"/>
    <w:rsid w:val="001C09E7"/>
    <w:rsid w:val="001C0DAF"/>
    <w:rsid w:val="001C0F6A"/>
    <w:rsid w:val="001C0FF6"/>
    <w:rsid w:val="001C104D"/>
    <w:rsid w:val="001C128E"/>
    <w:rsid w:val="001C1B50"/>
    <w:rsid w:val="001C1BA6"/>
    <w:rsid w:val="001C1BE1"/>
    <w:rsid w:val="001C24AD"/>
    <w:rsid w:val="001C2992"/>
    <w:rsid w:val="001C2C9A"/>
    <w:rsid w:val="001C3132"/>
    <w:rsid w:val="001C322A"/>
    <w:rsid w:val="001C3391"/>
    <w:rsid w:val="001C3CF6"/>
    <w:rsid w:val="001C40B8"/>
    <w:rsid w:val="001C42D5"/>
    <w:rsid w:val="001C4396"/>
    <w:rsid w:val="001C540B"/>
    <w:rsid w:val="001C5A1D"/>
    <w:rsid w:val="001C5F13"/>
    <w:rsid w:val="001C63DE"/>
    <w:rsid w:val="001C64B8"/>
    <w:rsid w:val="001C683B"/>
    <w:rsid w:val="001C6ED4"/>
    <w:rsid w:val="001C6FF8"/>
    <w:rsid w:val="001C7870"/>
    <w:rsid w:val="001C7C0A"/>
    <w:rsid w:val="001C7E1B"/>
    <w:rsid w:val="001D00D1"/>
    <w:rsid w:val="001D035E"/>
    <w:rsid w:val="001D03EC"/>
    <w:rsid w:val="001D044F"/>
    <w:rsid w:val="001D08D8"/>
    <w:rsid w:val="001D195E"/>
    <w:rsid w:val="001D24FF"/>
    <w:rsid w:val="001D2A17"/>
    <w:rsid w:val="001D2B05"/>
    <w:rsid w:val="001D2F7B"/>
    <w:rsid w:val="001D32C0"/>
    <w:rsid w:val="001D3426"/>
    <w:rsid w:val="001D3703"/>
    <w:rsid w:val="001D3761"/>
    <w:rsid w:val="001D38AE"/>
    <w:rsid w:val="001D4273"/>
    <w:rsid w:val="001D4308"/>
    <w:rsid w:val="001D4DCA"/>
    <w:rsid w:val="001D6229"/>
    <w:rsid w:val="001D6306"/>
    <w:rsid w:val="001D63EA"/>
    <w:rsid w:val="001D68F6"/>
    <w:rsid w:val="001D69DE"/>
    <w:rsid w:val="001D6A18"/>
    <w:rsid w:val="001D751F"/>
    <w:rsid w:val="001D772B"/>
    <w:rsid w:val="001D777B"/>
    <w:rsid w:val="001D796C"/>
    <w:rsid w:val="001D7B98"/>
    <w:rsid w:val="001D7E4E"/>
    <w:rsid w:val="001D7E5C"/>
    <w:rsid w:val="001D7F54"/>
    <w:rsid w:val="001E0195"/>
    <w:rsid w:val="001E06F1"/>
    <w:rsid w:val="001E0F76"/>
    <w:rsid w:val="001E1890"/>
    <w:rsid w:val="001E19DC"/>
    <w:rsid w:val="001E1B06"/>
    <w:rsid w:val="001E246C"/>
    <w:rsid w:val="001E276E"/>
    <w:rsid w:val="001E28F6"/>
    <w:rsid w:val="001E3615"/>
    <w:rsid w:val="001E3F65"/>
    <w:rsid w:val="001E4084"/>
    <w:rsid w:val="001E4341"/>
    <w:rsid w:val="001E4899"/>
    <w:rsid w:val="001E49F6"/>
    <w:rsid w:val="001E4EAB"/>
    <w:rsid w:val="001E5116"/>
    <w:rsid w:val="001E5AC8"/>
    <w:rsid w:val="001E62A5"/>
    <w:rsid w:val="001E6679"/>
    <w:rsid w:val="001E6718"/>
    <w:rsid w:val="001E6817"/>
    <w:rsid w:val="001E6C16"/>
    <w:rsid w:val="001E6D22"/>
    <w:rsid w:val="001E71F8"/>
    <w:rsid w:val="001E74D6"/>
    <w:rsid w:val="001F03FE"/>
    <w:rsid w:val="001F0480"/>
    <w:rsid w:val="001F0A14"/>
    <w:rsid w:val="001F0BB2"/>
    <w:rsid w:val="001F0DE9"/>
    <w:rsid w:val="001F1530"/>
    <w:rsid w:val="001F1614"/>
    <w:rsid w:val="001F217A"/>
    <w:rsid w:val="001F228D"/>
    <w:rsid w:val="001F2429"/>
    <w:rsid w:val="001F2468"/>
    <w:rsid w:val="001F2F6F"/>
    <w:rsid w:val="001F32EC"/>
    <w:rsid w:val="001F3381"/>
    <w:rsid w:val="001F338D"/>
    <w:rsid w:val="001F378F"/>
    <w:rsid w:val="001F3CA5"/>
    <w:rsid w:val="001F3F3C"/>
    <w:rsid w:val="001F438D"/>
    <w:rsid w:val="001F43C3"/>
    <w:rsid w:val="001F472F"/>
    <w:rsid w:val="001F47CA"/>
    <w:rsid w:val="001F4867"/>
    <w:rsid w:val="001F4868"/>
    <w:rsid w:val="001F4C67"/>
    <w:rsid w:val="001F5359"/>
    <w:rsid w:val="001F5528"/>
    <w:rsid w:val="001F5803"/>
    <w:rsid w:val="001F61DC"/>
    <w:rsid w:val="001F67DC"/>
    <w:rsid w:val="001F71AA"/>
    <w:rsid w:val="002002AC"/>
    <w:rsid w:val="002003A3"/>
    <w:rsid w:val="002008B7"/>
    <w:rsid w:val="00200DFC"/>
    <w:rsid w:val="00200EBF"/>
    <w:rsid w:val="00201251"/>
    <w:rsid w:val="002013BC"/>
    <w:rsid w:val="002017FA"/>
    <w:rsid w:val="0020185A"/>
    <w:rsid w:val="002019B4"/>
    <w:rsid w:val="00201C1C"/>
    <w:rsid w:val="00201E39"/>
    <w:rsid w:val="00201E4A"/>
    <w:rsid w:val="00202241"/>
    <w:rsid w:val="00202469"/>
    <w:rsid w:val="002024A9"/>
    <w:rsid w:val="00202F25"/>
    <w:rsid w:val="002030D6"/>
    <w:rsid w:val="00203472"/>
    <w:rsid w:val="00203B9C"/>
    <w:rsid w:val="0020444F"/>
    <w:rsid w:val="00204757"/>
    <w:rsid w:val="0020491C"/>
    <w:rsid w:val="0020524C"/>
    <w:rsid w:val="0020538D"/>
    <w:rsid w:val="00205626"/>
    <w:rsid w:val="002056C4"/>
    <w:rsid w:val="00205A2D"/>
    <w:rsid w:val="0020668C"/>
    <w:rsid w:val="002067F2"/>
    <w:rsid w:val="00206BAE"/>
    <w:rsid w:val="00206D4F"/>
    <w:rsid w:val="00206EB7"/>
    <w:rsid w:val="002071CD"/>
    <w:rsid w:val="002075F7"/>
    <w:rsid w:val="0020795D"/>
    <w:rsid w:val="00207A47"/>
    <w:rsid w:val="00207ADD"/>
    <w:rsid w:val="00207E73"/>
    <w:rsid w:val="00210123"/>
    <w:rsid w:val="00210A53"/>
    <w:rsid w:val="00210D95"/>
    <w:rsid w:val="002111C6"/>
    <w:rsid w:val="00211762"/>
    <w:rsid w:val="00211EBA"/>
    <w:rsid w:val="00212616"/>
    <w:rsid w:val="00212AB1"/>
    <w:rsid w:val="00212BFF"/>
    <w:rsid w:val="00212C65"/>
    <w:rsid w:val="00212F9B"/>
    <w:rsid w:val="00213B1C"/>
    <w:rsid w:val="00213EA6"/>
    <w:rsid w:val="00214041"/>
    <w:rsid w:val="002140FB"/>
    <w:rsid w:val="00214263"/>
    <w:rsid w:val="0021439B"/>
    <w:rsid w:val="00214D1C"/>
    <w:rsid w:val="00216574"/>
    <w:rsid w:val="00216B65"/>
    <w:rsid w:val="00217122"/>
    <w:rsid w:val="00217D97"/>
    <w:rsid w:val="002202C9"/>
    <w:rsid w:val="00220413"/>
    <w:rsid w:val="00220AA1"/>
    <w:rsid w:val="00220E32"/>
    <w:rsid w:val="00221281"/>
    <w:rsid w:val="00221D93"/>
    <w:rsid w:val="002223A3"/>
    <w:rsid w:val="002228A5"/>
    <w:rsid w:val="00222BAC"/>
    <w:rsid w:val="00222F96"/>
    <w:rsid w:val="00223141"/>
    <w:rsid w:val="00223274"/>
    <w:rsid w:val="002234E0"/>
    <w:rsid w:val="00223520"/>
    <w:rsid w:val="00223602"/>
    <w:rsid w:val="00223EAF"/>
    <w:rsid w:val="002241D2"/>
    <w:rsid w:val="002245C4"/>
    <w:rsid w:val="002246B4"/>
    <w:rsid w:val="002249FB"/>
    <w:rsid w:val="00224BE2"/>
    <w:rsid w:val="00224DAB"/>
    <w:rsid w:val="00225464"/>
    <w:rsid w:val="00225A2F"/>
    <w:rsid w:val="00225E92"/>
    <w:rsid w:val="00225F3B"/>
    <w:rsid w:val="00226BEB"/>
    <w:rsid w:val="00226D7E"/>
    <w:rsid w:val="00227164"/>
    <w:rsid w:val="0022733B"/>
    <w:rsid w:val="00230539"/>
    <w:rsid w:val="002305E2"/>
    <w:rsid w:val="002306E9"/>
    <w:rsid w:val="0023073C"/>
    <w:rsid w:val="00230CDB"/>
    <w:rsid w:val="00230DD1"/>
    <w:rsid w:val="00230E62"/>
    <w:rsid w:val="002311F3"/>
    <w:rsid w:val="00231686"/>
    <w:rsid w:val="00231FF9"/>
    <w:rsid w:val="002323A9"/>
    <w:rsid w:val="002328D9"/>
    <w:rsid w:val="00232C7E"/>
    <w:rsid w:val="00232E1C"/>
    <w:rsid w:val="00233037"/>
    <w:rsid w:val="0023319F"/>
    <w:rsid w:val="0023341B"/>
    <w:rsid w:val="00233997"/>
    <w:rsid w:val="002344F5"/>
    <w:rsid w:val="00234765"/>
    <w:rsid w:val="00234ADC"/>
    <w:rsid w:val="00234C96"/>
    <w:rsid w:val="00234EFB"/>
    <w:rsid w:val="0023529D"/>
    <w:rsid w:val="002352A5"/>
    <w:rsid w:val="002362BE"/>
    <w:rsid w:val="002367D3"/>
    <w:rsid w:val="0023682D"/>
    <w:rsid w:val="00236BAE"/>
    <w:rsid w:val="00236BEB"/>
    <w:rsid w:val="00236CD6"/>
    <w:rsid w:val="00236ED8"/>
    <w:rsid w:val="002370F1"/>
    <w:rsid w:val="00237158"/>
    <w:rsid w:val="00237276"/>
    <w:rsid w:val="00237EC3"/>
    <w:rsid w:val="00237F04"/>
    <w:rsid w:val="002401D8"/>
    <w:rsid w:val="00240630"/>
    <w:rsid w:val="002406F5"/>
    <w:rsid w:val="00240996"/>
    <w:rsid w:val="0024121A"/>
    <w:rsid w:val="002413B5"/>
    <w:rsid w:val="00241586"/>
    <w:rsid w:val="002419EF"/>
    <w:rsid w:val="00241D96"/>
    <w:rsid w:val="00241F4E"/>
    <w:rsid w:val="002421DF"/>
    <w:rsid w:val="00242379"/>
    <w:rsid w:val="00242599"/>
    <w:rsid w:val="00242DA6"/>
    <w:rsid w:val="00242ED4"/>
    <w:rsid w:val="0024347F"/>
    <w:rsid w:val="0024358A"/>
    <w:rsid w:val="002438E5"/>
    <w:rsid w:val="00243E57"/>
    <w:rsid w:val="00243E62"/>
    <w:rsid w:val="0024414C"/>
    <w:rsid w:val="002446F4"/>
    <w:rsid w:val="002448F4"/>
    <w:rsid w:val="00244C6B"/>
    <w:rsid w:val="00244F2D"/>
    <w:rsid w:val="00245492"/>
    <w:rsid w:val="00245EFE"/>
    <w:rsid w:val="0024639B"/>
    <w:rsid w:val="00246680"/>
    <w:rsid w:val="00246B71"/>
    <w:rsid w:val="00247400"/>
    <w:rsid w:val="00247B67"/>
    <w:rsid w:val="00247C5E"/>
    <w:rsid w:val="00250306"/>
    <w:rsid w:val="00250970"/>
    <w:rsid w:val="00250A29"/>
    <w:rsid w:val="00250D39"/>
    <w:rsid w:val="00251039"/>
    <w:rsid w:val="0025185C"/>
    <w:rsid w:val="0025210F"/>
    <w:rsid w:val="00252562"/>
    <w:rsid w:val="002527D1"/>
    <w:rsid w:val="00252BA8"/>
    <w:rsid w:val="00252BCD"/>
    <w:rsid w:val="002535FC"/>
    <w:rsid w:val="00253B00"/>
    <w:rsid w:val="00253C4B"/>
    <w:rsid w:val="00253DA4"/>
    <w:rsid w:val="002544BD"/>
    <w:rsid w:val="0025464B"/>
    <w:rsid w:val="00254B2C"/>
    <w:rsid w:val="00254BE5"/>
    <w:rsid w:val="00254D54"/>
    <w:rsid w:val="00254E82"/>
    <w:rsid w:val="00255345"/>
    <w:rsid w:val="00255CDA"/>
    <w:rsid w:val="002563D9"/>
    <w:rsid w:val="00256497"/>
    <w:rsid w:val="0025649F"/>
    <w:rsid w:val="002565E2"/>
    <w:rsid w:val="002566E6"/>
    <w:rsid w:val="00256802"/>
    <w:rsid w:val="00256E33"/>
    <w:rsid w:val="00256FF7"/>
    <w:rsid w:val="0025732B"/>
    <w:rsid w:val="002573F4"/>
    <w:rsid w:val="0025741A"/>
    <w:rsid w:val="0025745D"/>
    <w:rsid w:val="0025746A"/>
    <w:rsid w:val="00257EDA"/>
    <w:rsid w:val="00257EE4"/>
    <w:rsid w:val="00260374"/>
    <w:rsid w:val="00260CA4"/>
    <w:rsid w:val="00260E12"/>
    <w:rsid w:val="00260E8A"/>
    <w:rsid w:val="00261544"/>
    <w:rsid w:val="00261606"/>
    <w:rsid w:val="00261733"/>
    <w:rsid w:val="002618F5"/>
    <w:rsid w:val="002619AA"/>
    <w:rsid w:val="00261B5C"/>
    <w:rsid w:val="00261C8F"/>
    <w:rsid w:val="00261EE9"/>
    <w:rsid w:val="002623FC"/>
    <w:rsid w:val="00262920"/>
    <w:rsid w:val="00262C63"/>
    <w:rsid w:val="00262E97"/>
    <w:rsid w:val="00263267"/>
    <w:rsid w:val="00263292"/>
    <w:rsid w:val="00263432"/>
    <w:rsid w:val="0026378B"/>
    <w:rsid w:val="00263980"/>
    <w:rsid w:val="00263B5E"/>
    <w:rsid w:val="0026404B"/>
    <w:rsid w:val="0026409C"/>
    <w:rsid w:val="002642D3"/>
    <w:rsid w:val="0026430C"/>
    <w:rsid w:val="00264880"/>
    <w:rsid w:val="002648C5"/>
    <w:rsid w:val="00264DA3"/>
    <w:rsid w:val="00264E8C"/>
    <w:rsid w:val="00265581"/>
    <w:rsid w:val="002660BB"/>
    <w:rsid w:val="002664C8"/>
    <w:rsid w:val="002666ED"/>
    <w:rsid w:val="00266C4B"/>
    <w:rsid w:val="00266D1A"/>
    <w:rsid w:val="002677BB"/>
    <w:rsid w:val="002677DA"/>
    <w:rsid w:val="002700E9"/>
    <w:rsid w:val="00270340"/>
    <w:rsid w:val="002705B9"/>
    <w:rsid w:val="00270D21"/>
    <w:rsid w:val="00270D5A"/>
    <w:rsid w:val="00270DE6"/>
    <w:rsid w:val="00271651"/>
    <w:rsid w:val="0027207C"/>
    <w:rsid w:val="0027240D"/>
    <w:rsid w:val="00272558"/>
    <w:rsid w:val="00272CB1"/>
    <w:rsid w:val="00273001"/>
    <w:rsid w:val="00273039"/>
    <w:rsid w:val="002738A5"/>
    <w:rsid w:val="00273E93"/>
    <w:rsid w:val="002747EE"/>
    <w:rsid w:val="00274898"/>
    <w:rsid w:val="00274B58"/>
    <w:rsid w:val="00275003"/>
    <w:rsid w:val="00275111"/>
    <w:rsid w:val="00275468"/>
    <w:rsid w:val="00275559"/>
    <w:rsid w:val="00275634"/>
    <w:rsid w:val="00275F5C"/>
    <w:rsid w:val="002763D9"/>
    <w:rsid w:val="002763EE"/>
    <w:rsid w:val="0027647E"/>
    <w:rsid w:val="0027648F"/>
    <w:rsid w:val="00276522"/>
    <w:rsid w:val="002773F8"/>
    <w:rsid w:val="00277A50"/>
    <w:rsid w:val="00277D41"/>
    <w:rsid w:val="00277EB7"/>
    <w:rsid w:val="0028004C"/>
    <w:rsid w:val="002802BB"/>
    <w:rsid w:val="00280B6A"/>
    <w:rsid w:val="0028113E"/>
    <w:rsid w:val="00281C89"/>
    <w:rsid w:val="00281FC8"/>
    <w:rsid w:val="00282386"/>
    <w:rsid w:val="002825E5"/>
    <w:rsid w:val="00282F04"/>
    <w:rsid w:val="002830D7"/>
    <w:rsid w:val="0028327A"/>
    <w:rsid w:val="002834A6"/>
    <w:rsid w:val="00283606"/>
    <w:rsid w:val="002839AD"/>
    <w:rsid w:val="00283B86"/>
    <w:rsid w:val="00283C29"/>
    <w:rsid w:val="00283FFB"/>
    <w:rsid w:val="00284545"/>
    <w:rsid w:val="00284C59"/>
    <w:rsid w:val="00284CAF"/>
    <w:rsid w:val="00284F0F"/>
    <w:rsid w:val="00285247"/>
    <w:rsid w:val="00285649"/>
    <w:rsid w:val="00285ADC"/>
    <w:rsid w:val="00285BB0"/>
    <w:rsid w:val="00285C7F"/>
    <w:rsid w:val="00285D21"/>
    <w:rsid w:val="0028635C"/>
    <w:rsid w:val="0028645E"/>
    <w:rsid w:val="0028657F"/>
    <w:rsid w:val="00286D65"/>
    <w:rsid w:val="002871EE"/>
    <w:rsid w:val="002873A1"/>
    <w:rsid w:val="00287626"/>
    <w:rsid w:val="0028770B"/>
    <w:rsid w:val="0028787A"/>
    <w:rsid w:val="0028790D"/>
    <w:rsid w:val="00287F32"/>
    <w:rsid w:val="00287F49"/>
    <w:rsid w:val="00290182"/>
    <w:rsid w:val="00290924"/>
    <w:rsid w:val="00290992"/>
    <w:rsid w:val="00290BE5"/>
    <w:rsid w:val="0029103E"/>
    <w:rsid w:val="0029119F"/>
    <w:rsid w:val="00291318"/>
    <w:rsid w:val="0029150E"/>
    <w:rsid w:val="00291BCC"/>
    <w:rsid w:val="00291CAF"/>
    <w:rsid w:val="00291D42"/>
    <w:rsid w:val="00291D92"/>
    <w:rsid w:val="00292B33"/>
    <w:rsid w:val="00292C86"/>
    <w:rsid w:val="00293776"/>
    <w:rsid w:val="00293DA7"/>
    <w:rsid w:val="002941CB"/>
    <w:rsid w:val="00294201"/>
    <w:rsid w:val="002944F6"/>
    <w:rsid w:val="00294CCF"/>
    <w:rsid w:val="00294D7B"/>
    <w:rsid w:val="00295178"/>
    <w:rsid w:val="002951C8"/>
    <w:rsid w:val="002954C4"/>
    <w:rsid w:val="0029554A"/>
    <w:rsid w:val="00295891"/>
    <w:rsid w:val="002959B8"/>
    <w:rsid w:val="00295B76"/>
    <w:rsid w:val="002965FE"/>
    <w:rsid w:val="0029664C"/>
    <w:rsid w:val="00296903"/>
    <w:rsid w:val="00296FAE"/>
    <w:rsid w:val="0029751F"/>
    <w:rsid w:val="00297AE9"/>
    <w:rsid w:val="00297BBB"/>
    <w:rsid w:val="002A0750"/>
    <w:rsid w:val="002A0916"/>
    <w:rsid w:val="002A0DD9"/>
    <w:rsid w:val="002A10BB"/>
    <w:rsid w:val="002A11B7"/>
    <w:rsid w:val="002A1260"/>
    <w:rsid w:val="002A1A75"/>
    <w:rsid w:val="002A23C6"/>
    <w:rsid w:val="002A2A32"/>
    <w:rsid w:val="002A3354"/>
    <w:rsid w:val="002A38A0"/>
    <w:rsid w:val="002A430A"/>
    <w:rsid w:val="002A45E4"/>
    <w:rsid w:val="002A475D"/>
    <w:rsid w:val="002A47B4"/>
    <w:rsid w:val="002A56D3"/>
    <w:rsid w:val="002A5709"/>
    <w:rsid w:val="002A592D"/>
    <w:rsid w:val="002A5A3F"/>
    <w:rsid w:val="002A5A6B"/>
    <w:rsid w:val="002A5BCB"/>
    <w:rsid w:val="002A5E28"/>
    <w:rsid w:val="002A65FC"/>
    <w:rsid w:val="002A6F96"/>
    <w:rsid w:val="002B020E"/>
    <w:rsid w:val="002B0945"/>
    <w:rsid w:val="002B0992"/>
    <w:rsid w:val="002B102B"/>
    <w:rsid w:val="002B1081"/>
    <w:rsid w:val="002B16FC"/>
    <w:rsid w:val="002B1745"/>
    <w:rsid w:val="002B19D9"/>
    <w:rsid w:val="002B1BDF"/>
    <w:rsid w:val="002B1E5E"/>
    <w:rsid w:val="002B2255"/>
    <w:rsid w:val="002B23F6"/>
    <w:rsid w:val="002B2431"/>
    <w:rsid w:val="002B24F2"/>
    <w:rsid w:val="002B259E"/>
    <w:rsid w:val="002B2B44"/>
    <w:rsid w:val="002B2C23"/>
    <w:rsid w:val="002B2D9D"/>
    <w:rsid w:val="002B2F48"/>
    <w:rsid w:val="002B2FB3"/>
    <w:rsid w:val="002B3436"/>
    <w:rsid w:val="002B36FD"/>
    <w:rsid w:val="002B38ED"/>
    <w:rsid w:val="002B407E"/>
    <w:rsid w:val="002B4842"/>
    <w:rsid w:val="002B4BF2"/>
    <w:rsid w:val="002B4D63"/>
    <w:rsid w:val="002B4FF7"/>
    <w:rsid w:val="002B58A3"/>
    <w:rsid w:val="002B5E4F"/>
    <w:rsid w:val="002B6020"/>
    <w:rsid w:val="002B683E"/>
    <w:rsid w:val="002B6A55"/>
    <w:rsid w:val="002B6C81"/>
    <w:rsid w:val="002B6D15"/>
    <w:rsid w:val="002B7037"/>
    <w:rsid w:val="002B7205"/>
    <w:rsid w:val="002B7F07"/>
    <w:rsid w:val="002C01D6"/>
    <w:rsid w:val="002C0291"/>
    <w:rsid w:val="002C09B0"/>
    <w:rsid w:val="002C119B"/>
    <w:rsid w:val="002C1BFB"/>
    <w:rsid w:val="002C2011"/>
    <w:rsid w:val="002C211E"/>
    <w:rsid w:val="002C2418"/>
    <w:rsid w:val="002C24ED"/>
    <w:rsid w:val="002C26FD"/>
    <w:rsid w:val="002C3295"/>
    <w:rsid w:val="002C3326"/>
    <w:rsid w:val="002C3367"/>
    <w:rsid w:val="002C37CA"/>
    <w:rsid w:val="002C3AA3"/>
    <w:rsid w:val="002C3BE7"/>
    <w:rsid w:val="002C3F8B"/>
    <w:rsid w:val="002C400F"/>
    <w:rsid w:val="002C4218"/>
    <w:rsid w:val="002C4436"/>
    <w:rsid w:val="002C4550"/>
    <w:rsid w:val="002C46AC"/>
    <w:rsid w:val="002C4C34"/>
    <w:rsid w:val="002C4D2B"/>
    <w:rsid w:val="002C5C04"/>
    <w:rsid w:val="002C6003"/>
    <w:rsid w:val="002C6169"/>
    <w:rsid w:val="002C6796"/>
    <w:rsid w:val="002C69EC"/>
    <w:rsid w:val="002C6DF2"/>
    <w:rsid w:val="002C7111"/>
    <w:rsid w:val="002C7C91"/>
    <w:rsid w:val="002D0083"/>
    <w:rsid w:val="002D0313"/>
    <w:rsid w:val="002D0A38"/>
    <w:rsid w:val="002D0D03"/>
    <w:rsid w:val="002D1258"/>
    <w:rsid w:val="002D1A65"/>
    <w:rsid w:val="002D1B23"/>
    <w:rsid w:val="002D22D2"/>
    <w:rsid w:val="002D2B92"/>
    <w:rsid w:val="002D2CCB"/>
    <w:rsid w:val="002D2D9E"/>
    <w:rsid w:val="002D3357"/>
    <w:rsid w:val="002D3C91"/>
    <w:rsid w:val="002D3F18"/>
    <w:rsid w:val="002D3F94"/>
    <w:rsid w:val="002D4574"/>
    <w:rsid w:val="002D45E2"/>
    <w:rsid w:val="002D46AB"/>
    <w:rsid w:val="002D4772"/>
    <w:rsid w:val="002D48F3"/>
    <w:rsid w:val="002D4993"/>
    <w:rsid w:val="002D4DFF"/>
    <w:rsid w:val="002D55E5"/>
    <w:rsid w:val="002D580F"/>
    <w:rsid w:val="002D588B"/>
    <w:rsid w:val="002D72D9"/>
    <w:rsid w:val="002D7459"/>
    <w:rsid w:val="002E01D3"/>
    <w:rsid w:val="002E0F6B"/>
    <w:rsid w:val="002E12AD"/>
    <w:rsid w:val="002E1BA3"/>
    <w:rsid w:val="002E1BE4"/>
    <w:rsid w:val="002E1F68"/>
    <w:rsid w:val="002E20A5"/>
    <w:rsid w:val="002E229F"/>
    <w:rsid w:val="002E27A5"/>
    <w:rsid w:val="002E28A2"/>
    <w:rsid w:val="002E2FB8"/>
    <w:rsid w:val="002E3191"/>
    <w:rsid w:val="002E3449"/>
    <w:rsid w:val="002E3704"/>
    <w:rsid w:val="002E38B9"/>
    <w:rsid w:val="002E3978"/>
    <w:rsid w:val="002E3AD0"/>
    <w:rsid w:val="002E3B09"/>
    <w:rsid w:val="002E40B7"/>
    <w:rsid w:val="002E494B"/>
    <w:rsid w:val="002E49EE"/>
    <w:rsid w:val="002E52FD"/>
    <w:rsid w:val="002E545F"/>
    <w:rsid w:val="002E55D3"/>
    <w:rsid w:val="002E5937"/>
    <w:rsid w:val="002E597C"/>
    <w:rsid w:val="002E5E8D"/>
    <w:rsid w:val="002E5EC4"/>
    <w:rsid w:val="002E5FF7"/>
    <w:rsid w:val="002E6372"/>
    <w:rsid w:val="002E63B3"/>
    <w:rsid w:val="002E6547"/>
    <w:rsid w:val="002E6B8F"/>
    <w:rsid w:val="002E70C6"/>
    <w:rsid w:val="002E73AD"/>
    <w:rsid w:val="002E766F"/>
    <w:rsid w:val="002E7699"/>
    <w:rsid w:val="002E7874"/>
    <w:rsid w:val="002E7CD0"/>
    <w:rsid w:val="002E7FA1"/>
    <w:rsid w:val="002F0267"/>
    <w:rsid w:val="002F05CA"/>
    <w:rsid w:val="002F09F8"/>
    <w:rsid w:val="002F0CEE"/>
    <w:rsid w:val="002F0DB9"/>
    <w:rsid w:val="002F108B"/>
    <w:rsid w:val="002F1DE8"/>
    <w:rsid w:val="002F24B6"/>
    <w:rsid w:val="002F2505"/>
    <w:rsid w:val="002F2859"/>
    <w:rsid w:val="002F31FB"/>
    <w:rsid w:val="002F33AE"/>
    <w:rsid w:val="002F345F"/>
    <w:rsid w:val="002F350D"/>
    <w:rsid w:val="002F35E5"/>
    <w:rsid w:val="002F39CB"/>
    <w:rsid w:val="002F488E"/>
    <w:rsid w:val="002F48D8"/>
    <w:rsid w:val="002F4C20"/>
    <w:rsid w:val="002F5A99"/>
    <w:rsid w:val="002F5B79"/>
    <w:rsid w:val="002F5DBA"/>
    <w:rsid w:val="002F5ED6"/>
    <w:rsid w:val="002F6051"/>
    <w:rsid w:val="002F6088"/>
    <w:rsid w:val="002F6119"/>
    <w:rsid w:val="002F6164"/>
    <w:rsid w:val="002F626C"/>
    <w:rsid w:val="002F65F2"/>
    <w:rsid w:val="002F6CDF"/>
    <w:rsid w:val="002F70CB"/>
    <w:rsid w:val="002F7519"/>
    <w:rsid w:val="002F7951"/>
    <w:rsid w:val="002F7BEC"/>
    <w:rsid w:val="002F7F2D"/>
    <w:rsid w:val="00300709"/>
    <w:rsid w:val="00300910"/>
    <w:rsid w:val="003009C7"/>
    <w:rsid w:val="00300BE5"/>
    <w:rsid w:val="00300CDA"/>
    <w:rsid w:val="00300DC9"/>
    <w:rsid w:val="0030112E"/>
    <w:rsid w:val="00301208"/>
    <w:rsid w:val="0030187A"/>
    <w:rsid w:val="00301C9E"/>
    <w:rsid w:val="00302665"/>
    <w:rsid w:val="003026D6"/>
    <w:rsid w:val="00302AF6"/>
    <w:rsid w:val="00302F93"/>
    <w:rsid w:val="003036AE"/>
    <w:rsid w:val="00303701"/>
    <w:rsid w:val="00303F55"/>
    <w:rsid w:val="00304263"/>
    <w:rsid w:val="00304FFA"/>
    <w:rsid w:val="00305CF6"/>
    <w:rsid w:val="003061DA"/>
    <w:rsid w:val="003064D9"/>
    <w:rsid w:val="00306E79"/>
    <w:rsid w:val="003071FA"/>
    <w:rsid w:val="00307494"/>
    <w:rsid w:val="00307892"/>
    <w:rsid w:val="00307F12"/>
    <w:rsid w:val="00310458"/>
    <w:rsid w:val="00310634"/>
    <w:rsid w:val="003106AA"/>
    <w:rsid w:val="00310942"/>
    <w:rsid w:val="00310D0A"/>
    <w:rsid w:val="003111E0"/>
    <w:rsid w:val="003111FE"/>
    <w:rsid w:val="003112AE"/>
    <w:rsid w:val="00311617"/>
    <w:rsid w:val="0031182C"/>
    <w:rsid w:val="00311897"/>
    <w:rsid w:val="00312C46"/>
    <w:rsid w:val="00312CFD"/>
    <w:rsid w:val="00312E66"/>
    <w:rsid w:val="00313EB0"/>
    <w:rsid w:val="00313FE6"/>
    <w:rsid w:val="003148AA"/>
    <w:rsid w:val="00314AF9"/>
    <w:rsid w:val="00314E32"/>
    <w:rsid w:val="0031537A"/>
    <w:rsid w:val="003154CD"/>
    <w:rsid w:val="003157A2"/>
    <w:rsid w:val="00316311"/>
    <w:rsid w:val="00316366"/>
    <w:rsid w:val="003165F6"/>
    <w:rsid w:val="00316D7F"/>
    <w:rsid w:val="00316F6F"/>
    <w:rsid w:val="0031711E"/>
    <w:rsid w:val="003171D5"/>
    <w:rsid w:val="003171FA"/>
    <w:rsid w:val="003173D8"/>
    <w:rsid w:val="0031765F"/>
    <w:rsid w:val="0031777B"/>
    <w:rsid w:val="00317D5E"/>
    <w:rsid w:val="003204C9"/>
    <w:rsid w:val="0032086B"/>
    <w:rsid w:val="0032096A"/>
    <w:rsid w:val="0032102B"/>
    <w:rsid w:val="003210EF"/>
    <w:rsid w:val="00321624"/>
    <w:rsid w:val="00321AE1"/>
    <w:rsid w:val="00321FC5"/>
    <w:rsid w:val="00321FC8"/>
    <w:rsid w:val="00322259"/>
    <w:rsid w:val="0032338D"/>
    <w:rsid w:val="00323699"/>
    <w:rsid w:val="003240FC"/>
    <w:rsid w:val="0032412E"/>
    <w:rsid w:val="00324282"/>
    <w:rsid w:val="0032449A"/>
    <w:rsid w:val="003256D4"/>
    <w:rsid w:val="00326956"/>
    <w:rsid w:val="00326A8E"/>
    <w:rsid w:val="00326D47"/>
    <w:rsid w:val="00326E38"/>
    <w:rsid w:val="00326EB7"/>
    <w:rsid w:val="00326F3F"/>
    <w:rsid w:val="003279AB"/>
    <w:rsid w:val="00327B25"/>
    <w:rsid w:val="00327C98"/>
    <w:rsid w:val="00327D1F"/>
    <w:rsid w:val="003305D5"/>
    <w:rsid w:val="0033090D"/>
    <w:rsid w:val="00330C2F"/>
    <w:rsid w:val="00331507"/>
    <w:rsid w:val="0033206F"/>
    <w:rsid w:val="00332347"/>
    <w:rsid w:val="0033255B"/>
    <w:rsid w:val="00332F26"/>
    <w:rsid w:val="0033356D"/>
    <w:rsid w:val="003337ED"/>
    <w:rsid w:val="00333851"/>
    <w:rsid w:val="003338AC"/>
    <w:rsid w:val="0033391C"/>
    <w:rsid w:val="00333E9E"/>
    <w:rsid w:val="00334014"/>
    <w:rsid w:val="00334173"/>
    <w:rsid w:val="00334B25"/>
    <w:rsid w:val="003355A3"/>
    <w:rsid w:val="003355D3"/>
    <w:rsid w:val="0033567D"/>
    <w:rsid w:val="003356E3"/>
    <w:rsid w:val="00335E3D"/>
    <w:rsid w:val="003363C2"/>
    <w:rsid w:val="00336AC3"/>
    <w:rsid w:val="00336EFF"/>
    <w:rsid w:val="00337027"/>
    <w:rsid w:val="0033746D"/>
    <w:rsid w:val="00337610"/>
    <w:rsid w:val="00337A21"/>
    <w:rsid w:val="00337CF3"/>
    <w:rsid w:val="0034018B"/>
    <w:rsid w:val="0034024B"/>
    <w:rsid w:val="003403D4"/>
    <w:rsid w:val="00340544"/>
    <w:rsid w:val="003405F5"/>
    <w:rsid w:val="0034091F"/>
    <w:rsid w:val="0034092A"/>
    <w:rsid w:val="00340C33"/>
    <w:rsid w:val="00341758"/>
    <w:rsid w:val="00341F1B"/>
    <w:rsid w:val="00341FFB"/>
    <w:rsid w:val="003420AB"/>
    <w:rsid w:val="00342168"/>
    <w:rsid w:val="00342281"/>
    <w:rsid w:val="00342452"/>
    <w:rsid w:val="00342494"/>
    <w:rsid w:val="003424DF"/>
    <w:rsid w:val="003427CF"/>
    <w:rsid w:val="00342A04"/>
    <w:rsid w:val="00342AFD"/>
    <w:rsid w:val="00342E21"/>
    <w:rsid w:val="00342E9B"/>
    <w:rsid w:val="00343122"/>
    <w:rsid w:val="0034336F"/>
    <w:rsid w:val="00343432"/>
    <w:rsid w:val="00343C7B"/>
    <w:rsid w:val="003443BD"/>
    <w:rsid w:val="00344600"/>
    <w:rsid w:val="00344B6F"/>
    <w:rsid w:val="00344D1A"/>
    <w:rsid w:val="00345155"/>
    <w:rsid w:val="00345634"/>
    <w:rsid w:val="0034563F"/>
    <w:rsid w:val="00345A0B"/>
    <w:rsid w:val="00345CE2"/>
    <w:rsid w:val="00345E09"/>
    <w:rsid w:val="003460A3"/>
    <w:rsid w:val="00346713"/>
    <w:rsid w:val="00346947"/>
    <w:rsid w:val="00346BDD"/>
    <w:rsid w:val="00346C7F"/>
    <w:rsid w:val="00346F20"/>
    <w:rsid w:val="00346FB6"/>
    <w:rsid w:val="0034714E"/>
    <w:rsid w:val="00347371"/>
    <w:rsid w:val="003475C3"/>
    <w:rsid w:val="003475D0"/>
    <w:rsid w:val="003475EB"/>
    <w:rsid w:val="00350B6D"/>
    <w:rsid w:val="00350E3B"/>
    <w:rsid w:val="00350E74"/>
    <w:rsid w:val="00351409"/>
    <w:rsid w:val="0035163F"/>
    <w:rsid w:val="0035192C"/>
    <w:rsid w:val="003519E2"/>
    <w:rsid w:val="00351A34"/>
    <w:rsid w:val="00351EB0"/>
    <w:rsid w:val="003522D5"/>
    <w:rsid w:val="00352340"/>
    <w:rsid w:val="0035280C"/>
    <w:rsid w:val="00352A5F"/>
    <w:rsid w:val="00352B65"/>
    <w:rsid w:val="003535CB"/>
    <w:rsid w:val="00353A65"/>
    <w:rsid w:val="00354378"/>
    <w:rsid w:val="00354533"/>
    <w:rsid w:val="00354ABB"/>
    <w:rsid w:val="00354EC9"/>
    <w:rsid w:val="00355292"/>
    <w:rsid w:val="00355E7A"/>
    <w:rsid w:val="00355F60"/>
    <w:rsid w:val="00356964"/>
    <w:rsid w:val="00356C09"/>
    <w:rsid w:val="00356D4A"/>
    <w:rsid w:val="00357119"/>
    <w:rsid w:val="00357209"/>
    <w:rsid w:val="00357C6E"/>
    <w:rsid w:val="00357EEB"/>
    <w:rsid w:val="00357FC1"/>
    <w:rsid w:val="00360172"/>
    <w:rsid w:val="0036055B"/>
    <w:rsid w:val="00360886"/>
    <w:rsid w:val="00360A4E"/>
    <w:rsid w:val="00360B40"/>
    <w:rsid w:val="00360E25"/>
    <w:rsid w:val="00360FEB"/>
    <w:rsid w:val="00361725"/>
    <w:rsid w:val="00362558"/>
    <w:rsid w:val="00362B91"/>
    <w:rsid w:val="00362BA3"/>
    <w:rsid w:val="0036346F"/>
    <w:rsid w:val="0036374D"/>
    <w:rsid w:val="00363EE2"/>
    <w:rsid w:val="00363F11"/>
    <w:rsid w:val="00364BC3"/>
    <w:rsid w:val="003650E9"/>
    <w:rsid w:val="00365555"/>
    <w:rsid w:val="003655A5"/>
    <w:rsid w:val="0036592E"/>
    <w:rsid w:val="003659C5"/>
    <w:rsid w:val="00365BB7"/>
    <w:rsid w:val="00365C16"/>
    <w:rsid w:val="00365DA1"/>
    <w:rsid w:val="00366001"/>
    <w:rsid w:val="003662B0"/>
    <w:rsid w:val="00366426"/>
    <w:rsid w:val="003667B1"/>
    <w:rsid w:val="00366CF6"/>
    <w:rsid w:val="00366D38"/>
    <w:rsid w:val="003671C9"/>
    <w:rsid w:val="00367E95"/>
    <w:rsid w:val="003702DA"/>
    <w:rsid w:val="0037105E"/>
    <w:rsid w:val="003712CE"/>
    <w:rsid w:val="00371902"/>
    <w:rsid w:val="00371A1B"/>
    <w:rsid w:val="0037281B"/>
    <w:rsid w:val="0037307C"/>
    <w:rsid w:val="00373101"/>
    <w:rsid w:val="00373196"/>
    <w:rsid w:val="0037335A"/>
    <w:rsid w:val="00373650"/>
    <w:rsid w:val="00373C71"/>
    <w:rsid w:val="00374FFC"/>
    <w:rsid w:val="003753C8"/>
    <w:rsid w:val="0037581C"/>
    <w:rsid w:val="00375AE1"/>
    <w:rsid w:val="00375B19"/>
    <w:rsid w:val="00375C15"/>
    <w:rsid w:val="00375F21"/>
    <w:rsid w:val="00376630"/>
    <w:rsid w:val="003766C8"/>
    <w:rsid w:val="00376714"/>
    <w:rsid w:val="0037679F"/>
    <w:rsid w:val="003767BC"/>
    <w:rsid w:val="00376CE6"/>
    <w:rsid w:val="00376E28"/>
    <w:rsid w:val="00376F66"/>
    <w:rsid w:val="003771FB"/>
    <w:rsid w:val="00377B9F"/>
    <w:rsid w:val="00377FDD"/>
    <w:rsid w:val="00380672"/>
    <w:rsid w:val="0038134E"/>
    <w:rsid w:val="00381626"/>
    <w:rsid w:val="003816A6"/>
    <w:rsid w:val="003817CC"/>
    <w:rsid w:val="003818D0"/>
    <w:rsid w:val="00383147"/>
    <w:rsid w:val="0038323E"/>
    <w:rsid w:val="0038341C"/>
    <w:rsid w:val="003838E1"/>
    <w:rsid w:val="00383BBB"/>
    <w:rsid w:val="003841CF"/>
    <w:rsid w:val="00384947"/>
    <w:rsid w:val="00384BC8"/>
    <w:rsid w:val="00385BAD"/>
    <w:rsid w:val="00385FBD"/>
    <w:rsid w:val="00386AA4"/>
    <w:rsid w:val="00386DD6"/>
    <w:rsid w:val="003871D6"/>
    <w:rsid w:val="003873D9"/>
    <w:rsid w:val="00387D48"/>
    <w:rsid w:val="00387E2C"/>
    <w:rsid w:val="00390338"/>
    <w:rsid w:val="003905AF"/>
    <w:rsid w:val="00390BBF"/>
    <w:rsid w:val="00390C74"/>
    <w:rsid w:val="00390D8F"/>
    <w:rsid w:val="0039148C"/>
    <w:rsid w:val="003925AA"/>
    <w:rsid w:val="0039316D"/>
    <w:rsid w:val="003932C5"/>
    <w:rsid w:val="0039358D"/>
    <w:rsid w:val="00394304"/>
    <w:rsid w:val="00394DDE"/>
    <w:rsid w:val="00394F52"/>
    <w:rsid w:val="003951D8"/>
    <w:rsid w:val="0039522B"/>
    <w:rsid w:val="003966BE"/>
    <w:rsid w:val="00396C52"/>
    <w:rsid w:val="00396D21"/>
    <w:rsid w:val="00397205"/>
    <w:rsid w:val="003974EC"/>
    <w:rsid w:val="003974FA"/>
    <w:rsid w:val="003A0095"/>
    <w:rsid w:val="003A0155"/>
    <w:rsid w:val="003A0EE8"/>
    <w:rsid w:val="003A0FEA"/>
    <w:rsid w:val="003A1173"/>
    <w:rsid w:val="003A18DC"/>
    <w:rsid w:val="003A1BF6"/>
    <w:rsid w:val="003A2439"/>
    <w:rsid w:val="003A271B"/>
    <w:rsid w:val="003A2A5B"/>
    <w:rsid w:val="003A2B6D"/>
    <w:rsid w:val="003A2F69"/>
    <w:rsid w:val="003A3455"/>
    <w:rsid w:val="003A3567"/>
    <w:rsid w:val="003A3595"/>
    <w:rsid w:val="003A3715"/>
    <w:rsid w:val="003A3864"/>
    <w:rsid w:val="003A3EBC"/>
    <w:rsid w:val="003A4145"/>
    <w:rsid w:val="003A45EA"/>
    <w:rsid w:val="003A49E4"/>
    <w:rsid w:val="003A4C99"/>
    <w:rsid w:val="003A4FB1"/>
    <w:rsid w:val="003A51A1"/>
    <w:rsid w:val="003A51A9"/>
    <w:rsid w:val="003A59E9"/>
    <w:rsid w:val="003A609D"/>
    <w:rsid w:val="003A6313"/>
    <w:rsid w:val="003A634B"/>
    <w:rsid w:val="003A637B"/>
    <w:rsid w:val="003A638F"/>
    <w:rsid w:val="003A6455"/>
    <w:rsid w:val="003A669A"/>
    <w:rsid w:val="003A6A6F"/>
    <w:rsid w:val="003A6AD3"/>
    <w:rsid w:val="003A6D1D"/>
    <w:rsid w:val="003A715D"/>
    <w:rsid w:val="003A71F8"/>
    <w:rsid w:val="003A7382"/>
    <w:rsid w:val="003A7388"/>
    <w:rsid w:val="003A75CE"/>
    <w:rsid w:val="003A7CFF"/>
    <w:rsid w:val="003A7EC3"/>
    <w:rsid w:val="003B0A35"/>
    <w:rsid w:val="003B1A40"/>
    <w:rsid w:val="003B1AC6"/>
    <w:rsid w:val="003B1BAC"/>
    <w:rsid w:val="003B1CC8"/>
    <w:rsid w:val="003B1F8A"/>
    <w:rsid w:val="003B2339"/>
    <w:rsid w:val="003B2AF0"/>
    <w:rsid w:val="003B2DCA"/>
    <w:rsid w:val="003B2FDA"/>
    <w:rsid w:val="003B3000"/>
    <w:rsid w:val="003B317B"/>
    <w:rsid w:val="003B330D"/>
    <w:rsid w:val="003B351A"/>
    <w:rsid w:val="003B38C6"/>
    <w:rsid w:val="003B393C"/>
    <w:rsid w:val="003B3A75"/>
    <w:rsid w:val="003B3AAB"/>
    <w:rsid w:val="003B3B90"/>
    <w:rsid w:val="003B3FCC"/>
    <w:rsid w:val="003B454E"/>
    <w:rsid w:val="003B473E"/>
    <w:rsid w:val="003B5135"/>
    <w:rsid w:val="003B515C"/>
    <w:rsid w:val="003B54E6"/>
    <w:rsid w:val="003B5584"/>
    <w:rsid w:val="003B6349"/>
    <w:rsid w:val="003B6881"/>
    <w:rsid w:val="003B6B13"/>
    <w:rsid w:val="003B7094"/>
    <w:rsid w:val="003B7197"/>
    <w:rsid w:val="003B7307"/>
    <w:rsid w:val="003B7672"/>
    <w:rsid w:val="003B7D9D"/>
    <w:rsid w:val="003C0259"/>
    <w:rsid w:val="003C02C0"/>
    <w:rsid w:val="003C0926"/>
    <w:rsid w:val="003C0B1F"/>
    <w:rsid w:val="003C0B9E"/>
    <w:rsid w:val="003C1128"/>
    <w:rsid w:val="003C1538"/>
    <w:rsid w:val="003C2109"/>
    <w:rsid w:val="003C25D5"/>
    <w:rsid w:val="003C2D03"/>
    <w:rsid w:val="003C2D70"/>
    <w:rsid w:val="003C2DF7"/>
    <w:rsid w:val="003C2E6F"/>
    <w:rsid w:val="003C3313"/>
    <w:rsid w:val="003C416D"/>
    <w:rsid w:val="003C5241"/>
    <w:rsid w:val="003C5794"/>
    <w:rsid w:val="003C57A9"/>
    <w:rsid w:val="003C5805"/>
    <w:rsid w:val="003C6495"/>
    <w:rsid w:val="003C6531"/>
    <w:rsid w:val="003C6E10"/>
    <w:rsid w:val="003C6FDF"/>
    <w:rsid w:val="003C72E1"/>
    <w:rsid w:val="003C7C75"/>
    <w:rsid w:val="003C7D5A"/>
    <w:rsid w:val="003D01CF"/>
    <w:rsid w:val="003D0A23"/>
    <w:rsid w:val="003D123E"/>
    <w:rsid w:val="003D13AF"/>
    <w:rsid w:val="003D1501"/>
    <w:rsid w:val="003D1D3C"/>
    <w:rsid w:val="003D246B"/>
    <w:rsid w:val="003D2F35"/>
    <w:rsid w:val="003D3056"/>
    <w:rsid w:val="003D3475"/>
    <w:rsid w:val="003D35A6"/>
    <w:rsid w:val="003D3DEC"/>
    <w:rsid w:val="003D4267"/>
    <w:rsid w:val="003D4478"/>
    <w:rsid w:val="003D44B7"/>
    <w:rsid w:val="003D458E"/>
    <w:rsid w:val="003D4612"/>
    <w:rsid w:val="003D46D4"/>
    <w:rsid w:val="003D48D3"/>
    <w:rsid w:val="003D4A97"/>
    <w:rsid w:val="003D4B24"/>
    <w:rsid w:val="003D505D"/>
    <w:rsid w:val="003D515D"/>
    <w:rsid w:val="003D529B"/>
    <w:rsid w:val="003D53C1"/>
    <w:rsid w:val="003D5497"/>
    <w:rsid w:val="003D5756"/>
    <w:rsid w:val="003D5A63"/>
    <w:rsid w:val="003D64DC"/>
    <w:rsid w:val="003D6552"/>
    <w:rsid w:val="003D6B53"/>
    <w:rsid w:val="003D6BE1"/>
    <w:rsid w:val="003D6C0C"/>
    <w:rsid w:val="003D6FFC"/>
    <w:rsid w:val="003D723C"/>
    <w:rsid w:val="003D7260"/>
    <w:rsid w:val="003E0111"/>
    <w:rsid w:val="003E0928"/>
    <w:rsid w:val="003E0988"/>
    <w:rsid w:val="003E09AE"/>
    <w:rsid w:val="003E0BA6"/>
    <w:rsid w:val="003E1478"/>
    <w:rsid w:val="003E1757"/>
    <w:rsid w:val="003E1760"/>
    <w:rsid w:val="003E257A"/>
    <w:rsid w:val="003E26ED"/>
    <w:rsid w:val="003E32D5"/>
    <w:rsid w:val="003E3603"/>
    <w:rsid w:val="003E38F8"/>
    <w:rsid w:val="003E463C"/>
    <w:rsid w:val="003E47DF"/>
    <w:rsid w:val="003E4AA0"/>
    <w:rsid w:val="003E4FB9"/>
    <w:rsid w:val="003E502B"/>
    <w:rsid w:val="003E5203"/>
    <w:rsid w:val="003E570F"/>
    <w:rsid w:val="003E6176"/>
    <w:rsid w:val="003E6306"/>
    <w:rsid w:val="003E701B"/>
    <w:rsid w:val="003E7C63"/>
    <w:rsid w:val="003F0155"/>
    <w:rsid w:val="003F0372"/>
    <w:rsid w:val="003F0388"/>
    <w:rsid w:val="003F0D42"/>
    <w:rsid w:val="003F0F52"/>
    <w:rsid w:val="003F0FBA"/>
    <w:rsid w:val="003F1021"/>
    <w:rsid w:val="003F1108"/>
    <w:rsid w:val="003F1325"/>
    <w:rsid w:val="003F1598"/>
    <w:rsid w:val="003F18E9"/>
    <w:rsid w:val="003F249A"/>
    <w:rsid w:val="003F278D"/>
    <w:rsid w:val="003F2A79"/>
    <w:rsid w:val="003F3114"/>
    <w:rsid w:val="003F3C23"/>
    <w:rsid w:val="003F4832"/>
    <w:rsid w:val="003F4C61"/>
    <w:rsid w:val="003F5045"/>
    <w:rsid w:val="003F5124"/>
    <w:rsid w:val="003F5511"/>
    <w:rsid w:val="003F5CF8"/>
    <w:rsid w:val="003F6645"/>
    <w:rsid w:val="003F6AC2"/>
    <w:rsid w:val="003F6ACF"/>
    <w:rsid w:val="003F6FD7"/>
    <w:rsid w:val="003F7222"/>
    <w:rsid w:val="003F7234"/>
    <w:rsid w:val="003F76D2"/>
    <w:rsid w:val="003F78CA"/>
    <w:rsid w:val="00400444"/>
    <w:rsid w:val="00400A4B"/>
    <w:rsid w:val="00400B6E"/>
    <w:rsid w:val="00401919"/>
    <w:rsid w:val="00401AAB"/>
    <w:rsid w:val="00401B36"/>
    <w:rsid w:val="00401F74"/>
    <w:rsid w:val="00402885"/>
    <w:rsid w:val="00402963"/>
    <w:rsid w:val="00402AA4"/>
    <w:rsid w:val="00402D02"/>
    <w:rsid w:val="00402DCC"/>
    <w:rsid w:val="00403C77"/>
    <w:rsid w:val="004041CF"/>
    <w:rsid w:val="00404415"/>
    <w:rsid w:val="0040499B"/>
    <w:rsid w:val="004049F0"/>
    <w:rsid w:val="00404A3B"/>
    <w:rsid w:val="00404F95"/>
    <w:rsid w:val="00405693"/>
    <w:rsid w:val="0040570F"/>
    <w:rsid w:val="00405B44"/>
    <w:rsid w:val="00405FB5"/>
    <w:rsid w:val="00406975"/>
    <w:rsid w:val="00406BF3"/>
    <w:rsid w:val="00406CE2"/>
    <w:rsid w:val="00406EA2"/>
    <w:rsid w:val="0040725C"/>
    <w:rsid w:val="004077C6"/>
    <w:rsid w:val="00407906"/>
    <w:rsid w:val="00407E7C"/>
    <w:rsid w:val="00407FF9"/>
    <w:rsid w:val="004108B8"/>
    <w:rsid w:val="00410CAD"/>
    <w:rsid w:val="00410D46"/>
    <w:rsid w:val="00411008"/>
    <w:rsid w:val="00411653"/>
    <w:rsid w:val="0041266C"/>
    <w:rsid w:val="00412B68"/>
    <w:rsid w:val="0041376E"/>
    <w:rsid w:val="00413A17"/>
    <w:rsid w:val="00413B61"/>
    <w:rsid w:val="00413DDF"/>
    <w:rsid w:val="00413EA3"/>
    <w:rsid w:val="00413F9B"/>
    <w:rsid w:val="00414065"/>
    <w:rsid w:val="00414166"/>
    <w:rsid w:val="00414169"/>
    <w:rsid w:val="00414B16"/>
    <w:rsid w:val="0041513E"/>
    <w:rsid w:val="004151D7"/>
    <w:rsid w:val="004152F1"/>
    <w:rsid w:val="004153BC"/>
    <w:rsid w:val="00415ADA"/>
    <w:rsid w:val="00416062"/>
    <w:rsid w:val="0041620A"/>
    <w:rsid w:val="0041628A"/>
    <w:rsid w:val="004167E9"/>
    <w:rsid w:val="00416D83"/>
    <w:rsid w:val="004171FD"/>
    <w:rsid w:val="00417462"/>
    <w:rsid w:val="004175FC"/>
    <w:rsid w:val="00417695"/>
    <w:rsid w:val="00417B74"/>
    <w:rsid w:val="00417FFD"/>
    <w:rsid w:val="004209CF"/>
    <w:rsid w:val="004209EC"/>
    <w:rsid w:val="00420AE8"/>
    <w:rsid w:val="00420B4B"/>
    <w:rsid w:val="00420C6B"/>
    <w:rsid w:val="0042110B"/>
    <w:rsid w:val="0042134D"/>
    <w:rsid w:val="004214B4"/>
    <w:rsid w:val="0042173A"/>
    <w:rsid w:val="0042182A"/>
    <w:rsid w:val="0042199D"/>
    <w:rsid w:val="00421D7D"/>
    <w:rsid w:val="00421D98"/>
    <w:rsid w:val="00421DCB"/>
    <w:rsid w:val="00422471"/>
    <w:rsid w:val="00422564"/>
    <w:rsid w:val="0042340F"/>
    <w:rsid w:val="004238FC"/>
    <w:rsid w:val="0042402F"/>
    <w:rsid w:val="00424366"/>
    <w:rsid w:val="00424E1E"/>
    <w:rsid w:val="0042552E"/>
    <w:rsid w:val="00425A31"/>
    <w:rsid w:val="00425B65"/>
    <w:rsid w:val="00425B8A"/>
    <w:rsid w:val="00425FAC"/>
    <w:rsid w:val="004260D6"/>
    <w:rsid w:val="00426159"/>
    <w:rsid w:val="00426304"/>
    <w:rsid w:val="00426601"/>
    <w:rsid w:val="00426C1C"/>
    <w:rsid w:val="00427697"/>
    <w:rsid w:val="004304EE"/>
    <w:rsid w:val="00430D65"/>
    <w:rsid w:val="004327F7"/>
    <w:rsid w:val="00432858"/>
    <w:rsid w:val="00432980"/>
    <w:rsid w:val="00432A42"/>
    <w:rsid w:val="00432A9D"/>
    <w:rsid w:val="00432F49"/>
    <w:rsid w:val="004331E0"/>
    <w:rsid w:val="00433318"/>
    <w:rsid w:val="004334BE"/>
    <w:rsid w:val="00433647"/>
    <w:rsid w:val="004344F5"/>
    <w:rsid w:val="00434929"/>
    <w:rsid w:val="00434DEB"/>
    <w:rsid w:val="00434FC1"/>
    <w:rsid w:val="00435FD1"/>
    <w:rsid w:val="004369E6"/>
    <w:rsid w:val="00436A6F"/>
    <w:rsid w:val="004378A2"/>
    <w:rsid w:val="00437E28"/>
    <w:rsid w:val="0044068A"/>
    <w:rsid w:val="004406F6"/>
    <w:rsid w:val="0044079A"/>
    <w:rsid w:val="00440B79"/>
    <w:rsid w:val="00440C31"/>
    <w:rsid w:val="00440CD1"/>
    <w:rsid w:val="004413C2"/>
    <w:rsid w:val="004416CD"/>
    <w:rsid w:val="004418B7"/>
    <w:rsid w:val="00441E44"/>
    <w:rsid w:val="004420D7"/>
    <w:rsid w:val="00443082"/>
    <w:rsid w:val="00443525"/>
    <w:rsid w:val="00443D3D"/>
    <w:rsid w:val="004445C1"/>
    <w:rsid w:val="004449C6"/>
    <w:rsid w:val="004449DD"/>
    <w:rsid w:val="00445625"/>
    <w:rsid w:val="00445714"/>
    <w:rsid w:val="00445BEA"/>
    <w:rsid w:val="004464CE"/>
    <w:rsid w:val="004467DC"/>
    <w:rsid w:val="00446C84"/>
    <w:rsid w:val="00446EE3"/>
    <w:rsid w:val="004471D4"/>
    <w:rsid w:val="00447456"/>
    <w:rsid w:val="00447BEB"/>
    <w:rsid w:val="00447D4C"/>
    <w:rsid w:val="00450215"/>
    <w:rsid w:val="00450461"/>
    <w:rsid w:val="004506E5"/>
    <w:rsid w:val="00450875"/>
    <w:rsid w:val="00451060"/>
    <w:rsid w:val="004511EC"/>
    <w:rsid w:val="004512F9"/>
    <w:rsid w:val="00451470"/>
    <w:rsid w:val="00451514"/>
    <w:rsid w:val="00451777"/>
    <w:rsid w:val="00451A51"/>
    <w:rsid w:val="004522E1"/>
    <w:rsid w:val="00452300"/>
    <w:rsid w:val="00452364"/>
    <w:rsid w:val="00452683"/>
    <w:rsid w:val="00452A9C"/>
    <w:rsid w:val="00453618"/>
    <w:rsid w:val="00454298"/>
    <w:rsid w:val="00454CAD"/>
    <w:rsid w:val="00454E62"/>
    <w:rsid w:val="00454F7F"/>
    <w:rsid w:val="00455137"/>
    <w:rsid w:val="00456268"/>
    <w:rsid w:val="00456859"/>
    <w:rsid w:val="00456E72"/>
    <w:rsid w:val="00457879"/>
    <w:rsid w:val="00457971"/>
    <w:rsid w:val="004600BE"/>
    <w:rsid w:val="0046031A"/>
    <w:rsid w:val="00460AD4"/>
    <w:rsid w:val="00460BBE"/>
    <w:rsid w:val="00460CC9"/>
    <w:rsid w:val="00460EFA"/>
    <w:rsid w:val="0046141A"/>
    <w:rsid w:val="00461ACF"/>
    <w:rsid w:val="00461C8C"/>
    <w:rsid w:val="00461CB6"/>
    <w:rsid w:val="00461E35"/>
    <w:rsid w:val="00461E3F"/>
    <w:rsid w:val="0046209E"/>
    <w:rsid w:val="0046211F"/>
    <w:rsid w:val="00462ABC"/>
    <w:rsid w:val="00463647"/>
    <w:rsid w:val="00463B61"/>
    <w:rsid w:val="00463FB9"/>
    <w:rsid w:val="0046404E"/>
    <w:rsid w:val="004641EF"/>
    <w:rsid w:val="004649D8"/>
    <w:rsid w:val="00464B1E"/>
    <w:rsid w:val="00465023"/>
    <w:rsid w:val="00465220"/>
    <w:rsid w:val="004654EC"/>
    <w:rsid w:val="004655A9"/>
    <w:rsid w:val="00465AE8"/>
    <w:rsid w:val="00466173"/>
    <w:rsid w:val="00466DCF"/>
    <w:rsid w:val="004671F4"/>
    <w:rsid w:val="00467258"/>
    <w:rsid w:val="00467A9F"/>
    <w:rsid w:val="00467F3E"/>
    <w:rsid w:val="0047052F"/>
    <w:rsid w:val="00470789"/>
    <w:rsid w:val="0047081A"/>
    <w:rsid w:val="00470A1E"/>
    <w:rsid w:val="00471154"/>
    <w:rsid w:val="00471616"/>
    <w:rsid w:val="00471725"/>
    <w:rsid w:val="0047174E"/>
    <w:rsid w:val="004717E4"/>
    <w:rsid w:val="004719D5"/>
    <w:rsid w:val="00471B5D"/>
    <w:rsid w:val="00471F14"/>
    <w:rsid w:val="00472641"/>
    <w:rsid w:val="004726A2"/>
    <w:rsid w:val="004727AD"/>
    <w:rsid w:val="00472C09"/>
    <w:rsid w:val="004737C3"/>
    <w:rsid w:val="00473D88"/>
    <w:rsid w:val="00473F9B"/>
    <w:rsid w:val="00474B53"/>
    <w:rsid w:val="00475808"/>
    <w:rsid w:val="00475A7E"/>
    <w:rsid w:val="00475ADF"/>
    <w:rsid w:val="00475DC1"/>
    <w:rsid w:val="00475EB5"/>
    <w:rsid w:val="0047668C"/>
    <w:rsid w:val="00476A1B"/>
    <w:rsid w:val="00476BDB"/>
    <w:rsid w:val="004772A3"/>
    <w:rsid w:val="0047740D"/>
    <w:rsid w:val="0047745C"/>
    <w:rsid w:val="004775FE"/>
    <w:rsid w:val="004776B9"/>
    <w:rsid w:val="004777C1"/>
    <w:rsid w:val="00477959"/>
    <w:rsid w:val="00477F27"/>
    <w:rsid w:val="00477F37"/>
    <w:rsid w:val="00480C85"/>
    <w:rsid w:val="004811B3"/>
    <w:rsid w:val="00481429"/>
    <w:rsid w:val="00481474"/>
    <w:rsid w:val="004814C1"/>
    <w:rsid w:val="00481807"/>
    <w:rsid w:val="004819C7"/>
    <w:rsid w:val="00481D49"/>
    <w:rsid w:val="00481F4E"/>
    <w:rsid w:val="00482272"/>
    <w:rsid w:val="00482641"/>
    <w:rsid w:val="00482707"/>
    <w:rsid w:val="004829B5"/>
    <w:rsid w:val="00482C7B"/>
    <w:rsid w:val="00483164"/>
    <w:rsid w:val="00483231"/>
    <w:rsid w:val="00483351"/>
    <w:rsid w:val="00483ABD"/>
    <w:rsid w:val="00483DE4"/>
    <w:rsid w:val="00483DE9"/>
    <w:rsid w:val="00483E34"/>
    <w:rsid w:val="00483F4F"/>
    <w:rsid w:val="00484240"/>
    <w:rsid w:val="00484359"/>
    <w:rsid w:val="00484602"/>
    <w:rsid w:val="00484FD0"/>
    <w:rsid w:val="0048506B"/>
    <w:rsid w:val="00485606"/>
    <w:rsid w:val="00485679"/>
    <w:rsid w:val="0048574C"/>
    <w:rsid w:val="00485A95"/>
    <w:rsid w:val="00485B60"/>
    <w:rsid w:val="00485D7D"/>
    <w:rsid w:val="004862AE"/>
    <w:rsid w:val="004866F1"/>
    <w:rsid w:val="00486FC0"/>
    <w:rsid w:val="0048702A"/>
    <w:rsid w:val="004870D9"/>
    <w:rsid w:val="00487515"/>
    <w:rsid w:val="00487E98"/>
    <w:rsid w:val="00487EE3"/>
    <w:rsid w:val="00490396"/>
    <w:rsid w:val="00490524"/>
    <w:rsid w:val="00490830"/>
    <w:rsid w:val="00490C8C"/>
    <w:rsid w:val="00490EFD"/>
    <w:rsid w:val="00491049"/>
    <w:rsid w:val="00491075"/>
    <w:rsid w:val="004911DC"/>
    <w:rsid w:val="004912B3"/>
    <w:rsid w:val="004918A2"/>
    <w:rsid w:val="00491B81"/>
    <w:rsid w:val="00491EB8"/>
    <w:rsid w:val="00492316"/>
    <w:rsid w:val="0049289F"/>
    <w:rsid w:val="00492EA2"/>
    <w:rsid w:val="00493295"/>
    <w:rsid w:val="004933B6"/>
    <w:rsid w:val="00493A31"/>
    <w:rsid w:val="00493B16"/>
    <w:rsid w:val="004941F0"/>
    <w:rsid w:val="00494297"/>
    <w:rsid w:val="004944EE"/>
    <w:rsid w:val="004948AB"/>
    <w:rsid w:val="004948F2"/>
    <w:rsid w:val="0049490B"/>
    <w:rsid w:val="0049492B"/>
    <w:rsid w:val="004950D5"/>
    <w:rsid w:val="00495247"/>
    <w:rsid w:val="00495C37"/>
    <w:rsid w:val="00496243"/>
    <w:rsid w:val="00496557"/>
    <w:rsid w:val="00496607"/>
    <w:rsid w:val="00496678"/>
    <w:rsid w:val="004966F1"/>
    <w:rsid w:val="00496A70"/>
    <w:rsid w:val="00496BB1"/>
    <w:rsid w:val="00496C19"/>
    <w:rsid w:val="004970E5"/>
    <w:rsid w:val="00497173"/>
    <w:rsid w:val="004976D7"/>
    <w:rsid w:val="00497919"/>
    <w:rsid w:val="0049795E"/>
    <w:rsid w:val="00497A1C"/>
    <w:rsid w:val="00497D8C"/>
    <w:rsid w:val="00497E23"/>
    <w:rsid w:val="004A009D"/>
    <w:rsid w:val="004A0111"/>
    <w:rsid w:val="004A02F4"/>
    <w:rsid w:val="004A08F0"/>
    <w:rsid w:val="004A0FEF"/>
    <w:rsid w:val="004A1856"/>
    <w:rsid w:val="004A19B2"/>
    <w:rsid w:val="004A1DA1"/>
    <w:rsid w:val="004A1E02"/>
    <w:rsid w:val="004A20CC"/>
    <w:rsid w:val="004A2300"/>
    <w:rsid w:val="004A2378"/>
    <w:rsid w:val="004A2487"/>
    <w:rsid w:val="004A2719"/>
    <w:rsid w:val="004A2858"/>
    <w:rsid w:val="004A2C08"/>
    <w:rsid w:val="004A35FF"/>
    <w:rsid w:val="004A3D4D"/>
    <w:rsid w:val="004A3EA6"/>
    <w:rsid w:val="004A408A"/>
    <w:rsid w:val="004A42D7"/>
    <w:rsid w:val="004A478E"/>
    <w:rsid w:val="004A50D2"/>
    <w:rsid w:val="004A510E"/>
    <w:rsid w:val="004A5371"/>
    <w:rsid w:val="004A5385"/>
    <w:rsid w:val="004A543F"/>
    <w:rsid w:val="004A5710"/>
    <w:rsid w:val="004A5724"/>
    <w:rsid w:val="004A5851"/>
    <w:rsid w:val="004A5BC4"/>
    <w:rsid w:val="004A6152"/>
    <w:rsid w:val="004A6286"/>
    <w:rsid w:val="004A629D"/>
    <w:rsid w:val="004A661D"/>
    <w:rsid w:val="004A663C"/>
    <w:rsid w:val="004A670F"/>
    <w:rsid w:val="004A6E66"/>
    <w:rsid w:val="004A7E63"/>
    <w:rsid w:val="004B046A"/>
    <w:rsid w:val="004B0715"/>
    <w:rsid w:val="004B074E"/>
    <w:rsid w:val="004B0A99"/>
    <w:rsid w:val="004B1341"/>
    <w:rsid w:val="004B1F43"/>
    <w:rsid w:val="004B1F91"/>
    <w:rsid w:val="004B2325"/>
    <w:rsid w:val="004B28E2"/>
    <w:rsid w:val="004B2C9E"/>
    <w:rsid w:val="004B335D"/>
    <w:rsid w:val="004B3A49"/>
    <w:rsid w:val="004B3AF5"/>
    <w:rsid w:val="004B3CD2"/>
    <w:rsid w:val="004B401F"/>
    <w:rsid w:val="004B4844"/>
    <w:rsid w:val="004B4ACD"/>
    <w:rsid w:val="004B4C4A"/>
    <w:rsid w:val="004B5228"/>
    <w:rsid w:val="004B569C"/>
    <w:rsid w:val="004B56EB"/>
    <w:rsid w:val="004B5F3A"/>
    <w:rsid w:val="004B5F63"/>
    <w:rsid w:val="004B6076"/>
    <w:rsid w:val="004B6596"/>
    <w:rsid w:val="004B6598"/>
    <w:rsid w:val="004B6AAD"/>
    <w:rsid w:val="004B6B1F"/>
    <w:rsid w:val="004B6C3F"/>
    <w:rsid w:val="004B6EE9"/>
    <w:rsid w:val="004B6F8D"/>
    <w:rsid w:val="004C060E"/>
    <w:rsid w:val="004C0666"/>
    <w:rsid w:val="004C0A1C"/>
    <w:rsid w:val="004C0A9F"/>
    <w:rsid w:val="004C13A2"/>
    <w:rsid w:val="004C1548"/>
    <w:rsid w:val="004C1707"/>
    <w:rsid w:val="004C19A6"/>
    <w:rsid w:val="004C1D61"/>
    <w:rsid w:val="004C2216"/>
    <w:rsid w:val="004C295C"/>
    <w:rsid w:val="004C29CA"/>
    <w:rsid w:val="004C2A5E"/>
    <w:rsid w:val="004C2B6A"/>
    <w:rsid w:val="004C382E"/>
    <w:rsid w:val="004C4482"/>
    <w:rsid w:val="004C4B5E"/>
    <w:rsid w:val="004C4C03"/>
    <w:rsid w:val="004C5011"/>
    <w:rsid w:val="004C5607"/>
    <w:rsid w:val="004C5A0F"/>
    <w:rsid w:val="004C6084"/>
    <w:rsid w:val="004C668C"/>
    <w:rsid w:val="004C66C9"/>
    <w:rsid w:val="004C73D8"/>
    <w:rsid w:val="004C797C"/>
    <w:rsid w:val="004C7C92"/>
    <w:rsid w:val="004C7D0F"/>
    <w:rsid w:val="004C7D57"/>
    <w:rsid w:val="004C7FB7"/>
    <w:rsid w:val="004D00E3"/>
    <w:rsid w:val="004D0D1E"/>
    <w:rsid w:val="004D0DF4"/>
    <w:rsid w:val="004D0E90"/>
    <w:rsid w:val="004D1857"/>
    <w:rsid w:val="004D1AE1"/>
    <w:rsid w:val="004D1D7B"/>
    <w:rsid w:val="004D1E69"/>
    <w:rsid w:val="004D20BB"/>
    <w:rsid w:val="004D2502"/>
    <w:rsid w:val="004D269A"/>
    <w:rsid w:val="004D26E5"/>
    <w:rsid w:val="004D288A"/>
    <w:rsid w:val="004D28AF"/>
    <w:rsid w:val="004D2909"/>
    <w:rsid w:val="004D2D10"/>
    <w:rsid w:val="004D330D"/>
    <w:rsid w:val="004D33B3"/>
    <w:rsid w:val="004D3745"/>
    <w:rsid w:val="004D3955"/>
    <w:rsid w:val="004D3D2D"/>
    <w:rsid w:val="004D54E3"/>
    <w:rsid w:val="004D57DC"/>
    <w:rsid w:val="004D5F53"/>
    <w:rsid w:val="004D6C19"/>
    <w:rsid w:val="004D6E49"/>
    <w:rsid w:val="004D745E"/>
    <w:rsid w:val="004D7764"/>
    <w:rsid w:val="004E0135"/>
    <w:rsid w:val="004E02AB"/>
    <w:rsid w:val="004E0511"/>
    <w:rsid w:val="004E054D"/>
    <w:rsid w:val="004E0748"/>
    <w:rsid w:val="004E07E0"/>
    <w:rsid w:val="004E0982"/>
    <w:rsid w:val="004E0A15"/>
    <w:rsid w:val="004E0ACF"/>
    <w:rsid w:val="004E12CE"/>
    <w:rsid w:val="004E153B"/>
    <w:rsid w:val="004E16EC"/>
    <w:rsid w:val="004E1B8E"/>
    <w:rsid w:val="004E204B"/>
    <w:rsid w:val="004E2278"/>
    <w:rsid w:val="004E2518"/>
    <w:rsid w:val="004E2A8A"/>
    <w:rsid w:val="004E2C7D"/>
    <w:rsid w:val="004E2D44"/>
    <w:rsid w:val="004E30BE"/>
    <w:rsid w:val="004E3929"/>
    <w:rsid w:val="004E40A1"/>
    <w:rsid w:val="004E416D"/>
    <w:rsid w:val="004E4A36"/>
    <w:rsid w:val="004E4DA0"/>
    <w:rsid w:val="004E5001"/>
    <w:rsid w:val="004E55DD"/>
    <w:rsid w:val="004E58DA"/>
    <w:rsid w:val="004E5914"/>
    <w:rsid w:val="004E5C72"/>
    <w:rsid w:val="004E6298"/>
    <w:rsid w:val="004E633A"/>
    <w:rsid w:val="004E6462"/>
    <w:rsid w:val="004E659E"/>
    <w:rsid w:val="004E68FC"/>
    <w:rsid w:val="004E6DF2"/>
    <w:rsid w:val="004E7051"/>
    <w:rsid w:val="004E742B"/>
    <w:rsid w:val="004E7984"/>
    <w:rsid w:val="004E79F1"/>
    <w:rsid w:val="004E7E2C"/>
    <w:rsid w:val="004F02AF"/>
    <w:rsid w:val="004F0D0F"/>
    <w:rsid w:val="004F0F31"/>
    <w:rsid w:val="004F10C9"/>
    <w:rsid w:val="004F1622"/>
    <w:rsid w:val="004F17E7"/>
    <w:rsid w:val="004F1C9A"/>
    <w:rsid w:val="004F1D07"/>
    <w:rsid w:val="004F1EA6"/>
    <w:rsid w:val="004F1FED"/>
    <w:rsid w:val="004F1FF2"/>
    <w:rsid w:val="004F2109"/>
    <w:rsid w:val="004F212E"/>
    <w:rsid w:val="004F2142"/>
    <w:rsid w:val="004F23CE"/>
    <w:rsid w:val="004F2578"/>
    <w:rsid w:val="004F2A2B"/>
    <w:rsid w:val="004F3041"/>
    <w:rsid w:val="004F33F2"/>
    <w:rsid w:val="004F3597"/>
    <w:rsid w:val="004F3FD0"/>
    <w:rsid w:val="004F5021"/>
    <w:rsid w:val="004F510E"/>
    <w:rsid w:val="004F5B8F"/>
    <w:rsid w:val="004F5C0E"/>
    <w:rsid w:val="004F5FAA"/>
    <w:rsid w:val="004F6115"/>
    <w:rsid w:val="004F62D1"/>
    <w:rsid w:val="004F63E2"/>
    <w:rsid w:val="004F6E5C"/>
    <w:rsid w:val="004F7054"/>
    <w:rsid w:val="004F7066"/>
    <w:rsid w:val="004F7071"/>
    <w:rsid w:val="004F71E5"/>
    <w:rsid w:val="005008AE"/>
    <w:rsid w:val="00500AAB"/>
    <w:rsid w:val="00500C13"/>
    <w:rsid w:val="0050137A"/>
    <w:rsid w:val="005016E2"/>
    <w:rsid w:val="005027A8"/>
    <w:rsid w:val="00502A4D"/>
    <w:rsid w:val="00502C66"/>
    <w:rsid w:val="00503235"/>
    <w:rsid w:val="00503300"/>
    <w:rsid w:val="0050356C"/>
    <w:rsid w:val="00503BF4"/>
    <w:rsid w:val="00504057"/>
    <w:rsid w:val="005041F5"/>
    <w:rsid w:val="00504289"/>
    <w:rsid w:val="00504831"/>
    <w:rsid w:val="00504BDE"/>
    <w:rsid w:val="00504C80"/>
    <w:rsid w:val="00504CD5"/>
    <w:rsid w:val="005056B2"/>
    <w:rsid w:val="00505D19"/>
    <w:rsid w:val="005067E9"/>
    <w:rsid w:val="00507005"/>
    <w:rsid w:val="005072A4"/>
    <w:rsid w:val="00507859"/>
    <w:rsid w:val="00507950"/>
    <w:rsid w:val="00507A70"/>
    <w:rsid w:val="00507BCD"/>
    <w:rsid w:val="00510669"/>
    <w:rsid w:val="005107B4"/>
    <w:rsid w:val="005108F3"/>
    <w:rsid w:val="00510D9F"/>
    <w:rsid w:val="00510DBB"/>
    <w:rsid w:val="00510DEE"/>
    <w:rsid w:val="0051120C"/>
    <w:rsid w:val="005115E6"/>
    <w:rsid w:val="0051186A"/>
    <w:rsid w:val="00511D99"/>
    <w:rsid w:val="00512173"/>
    <w:rsid w:val="005123D8"/>
    <w:rsid w:val="00512BC0"/>
    <w:rsid w:val="00512C6C"/>
    <w:rsid w:val="00512E02"/>
    <w:rsid w:val="0051324C"/>
    <w:rsid w:val="00513655"/>
    <w:rsid w:val="00513674"/>
    <w:rsid w:val="0051371F"/>
    <w:rsid w:val="00513A31"/>
    <w:rsid w:val="0051403A"/>
    <w:rsid w:val="0051425A"/>
    <w:rsid w:val="0051439F"/>
    <w:rsid w:val="005144A2"/>
    <w:rsid w:val="005146CB"/>
    <w:rsid w:val="005147C9"/>
    <w:rsid w:val="00514B62"/>
    <w:rsid w:val="00514EC7"/>
    <w:rsid w:val="00515096"/>
    <w:rsid w:val="0051514D"/>
    <w:rsid w:val="005151BC"/>
    <w:rsid w:val="00515313"/>
    <w:rsid w:val="00515373"/>
    <w:rsid w:val="005153C4"/>
    <w:rsid w:val="0051584B"/>
    <w:rsid w:val="00515B07"/>
    <w:rsid w:val="00515B3A"/>
    <w:rsid w:val="005161D2"/>
    <w:rsid w:val="00516204"/>
    <w:rsid w:val="00516389"/>
    <w:rsid w:val="00516FF8"/>
    <w:rsid w:val="00517011"/>
    <w:rsid w:val="00517520"/>
    <w:rsid w:val="00520855"/>
    <w:rsid w:val="00520AF9"/>
    <w:rsid w:val="00520B6F"/>
    <w:rsid w:val="00520BC8"/>
    <w:rsid w:val="00520DCC"/>
    <w:rsid w:val="005215F3"/>
    <w:rsid w:val="00521B74"/>
    <w:rsid w:val="00521D5E"/>
    <w:rsid w:val="0052209F"/>
    <w:rsid w:val="005221AC"/>
    <w:rsid w:val="00522B62"/>
    <w:rsid w:val="00522CCA"/>
    <w:rsid w:val="00523133"/>
    <w:rsid w:val="00523355"/>
    <w:rsid w:val="005238BC"/>
    <w:rsid w:val="0052396C"/>
    <w:rsid w:val="00523C77"/>
    <w:rsid w:val="00524022"/>
    <w:rsid w:val="00524149"/>
    <w:rsid w:val="00524FAE"/>
    <w:rsid w:val="0052504C"/>
    <w:rsid w:val="00525180"/>
    <w:rsid w:val="00525B85"/>
    <w:rsid w:val="00525D1C"/>
    <w:rsid w:val="00525E84"/>
    <w:rsid w:val="00525FC1"/>
    <w:rsid w:val="0052652F"/>
    <w:rsid w:val="00526791"/>
    <w:rsid w:val="005269BA"/>
    <w:rsid w:val="00526BE0"/>
    <w:rsid w:val="0052719A"/>
    <w:rsid w:val="0052766F"/>
    <w:rsid w:val="005303F2"/>
    <w:rsid w:val="005304B5"/>
    <w:rsid w:val="00530513"/>
    <w:rsid w:val="00530639"/>
    <w:rsid w:val="00531418"/>
    <w:rsid w:val="00531562"/>
    <w:rsid w:val="00531835"/>
    <w:rsid w:val="00531CCE"/>
    <w:rsid w:val="00531EAB"/>
    <w:rsid w:val="00532E10"/>
    <w:rsid w:val="00532E95"/>
    <w:rsid w:val="0053328E"/>
    <w:rsid w:val="00533484"/>
    <w:rsid w:val="00533637"/>
    <w:rsid w:val="005337B5"/>
    <w:rsid w:val="0053394A"/>
    <w:rsid w:val="00534070"/>
    <w:rsid w:val="00535137"/>
    <w:rsid w:val="00535188"/>
    <w:rsid w:val="005351BE"/>
    <w:rsid w:val="0053574C"/>
    <w:rsid w:val="005357A0"/>
    <w:rsid w:val="005358C9"/>
    <w:rsid w:val="005358D8"/>
    <w:rsid w:val="00535B4D"/>
    <w:rsid w:val="00535CCA"/>
    <w:rsid w:val="00535DD1"/>
    <w:rsid w:val="00535E1A"/>
    <w:rsid w:val="00535EE8"/>
    <w:rsid w:val="0053638C"/>
    <w:rsid w:val="00536E72"/>
    <w:rsid w:val="00536E7E"/>
    <w:rsid w:val="00537166"/>
    <w:rsid w:val="005373DB"/>
    <w:rsid w:val="005379E1"/>
    <w:rsid w:val="00537EE7"/>
    <w:rsid w:val="005409C3"/>
    <w:rsid w:val="00540B6C"/>
    <w:rsid w:val="00541368"/>
    <w:rsid w:val="00541471"/>
    <w:rsid w:val="005414BB"/>
    <w:rsid w:val="00541910"/>
    <w:rsid w:val="00541F11"/>
    <w:rsid w:val="00542A15"/>
    <w:rsid w:val="00542C1D"/>
    <w:rsid w:val="005430DA"/>
    <w:rsid w:val="00543D28"/>
    <w:rsid w:val="005443E5"/>
    <w:rsid w:val="005448B4"/>
    <w:rsid w:val="00544904"/>
    <w:rsid w:val="00544B55"/>
    <w:rsid w:val="00545188"/>
    <w:rsid w:val="005453E6"/>
    <w:rsid w:val="00545430"/>
    <w:rsid w:val="00545916"/>
    <w:rsid w:val="005459F3"/>
    <w:rsid w:val="00545AF4"/>
    <w:rsid w:val="00545C97"/>
    <w:rsid w:val="00545D2F"/>
    <w:rsid w:val="00546730"/>
    <w:rsid w:val="005469D0"/>
    <w:rsid w:val="00546A64"/>
    <w:rsid w:val="00546E8D"/>
    <w:rsid w:val="00547BB3"/>
    <w:rsid w:val="00547D2E"/>
    <w:rsid w:val="00547FAC"/>
    <w:rsid w:val="00550ABF"/>
    <w:rsid w:val="00550D15"/>
    <w:rsid w:val="00550DEB"/>
    <w:rsid w:val="005511D7"/>
    <w:rsid w:val="00551DAD"/>
    <w:rsid w:val="00552048"/>
    <w:rsid w:val="005520D7"/>
    <w:rsid w:val="0055218C"/>
    <w:rsid w:val="005521EA"/>
    <w:rsid w:val="00552581"/>
    <w:rsid w:val="00552B11"/>
    <w:rsid w:val="00552E16"/>
    <w:rsid w:val="00552ED9"/>
    <w:rsid w:val="00552F06"/>
    <w:rsid w:val="005537E4"/>
    <w:rsid w:val="005545C1"/>
    <w:rsid w:val="0055483D"/>
    <w:rsid w:val="00554B39"/>
    <w:rsid w:val="00554EDF"/>
    <w:rsid w:val="005554A3"/>
    <w:rsid w:val="00555678"/>
    <w:rsid w:val="00555A67"/>
    <w:rsid w:val="00555CD6"/>
    <w:rsid w:val="00555F57"/>
    <w:rsid w:val="0055662D"/>
    <w:rsid w:val="00556CD3"/>
    <w:rsid w:val="00557063"/>
    <w:rsid w:val="0056009C"/>
    <w:rsid w:val="00560657"/>
    <w:rsid w:val="005611A6"/>
    <w:rsid w:val="00561564"/>
    <w:rsid w:val="00561825"/>
    <w:rsid w:val="00561B74"/>
    <w:rsid w:val="00561DAB"/>
    <w:rsid w:val="0056280A"/>
    <w:rsid w:val="00562C58"/>
    <w:rsid w:val="00563300"/>
    <w:rsid w:val="005633DD"/>
    <w:rsid w:val="00563FE4"/>
    <w:rsid w:val="0056430D"/>
    <w:rsid w:val="005645C4"/>
    <w:rsid w:val="0056461D"/>
    <w:rsid w:val="00564C19"/>
    <w:rsid w:val="00564DAD"/>
    <w:rsid w:val="005657F0"/>
    <w:rsid w:val="00566003"/>
    <w:rsid w:val="00566258"/>
    <w:rsid w:val="00566424"/>
    <w:rsid w:val="0056647F"/>
    <w:rsid w:val="005664FB"/>
    <w:rsid w:val="00566633"/>
    <w:rsid w:val="00566B8E"/>
    <w:rsid w:val="00566FCF"/>
    <w:rsid w:val="005678BE"/>
    <w:rsid w:val="00570233"/>
    <w:rsid w:val="005704B8"/>
    <w:rsid w:val="0057051C"/>
    <w:rsid w:val="0057069D"/>
    <w:rsid w:val="00570825"/>
    <w:rsid w:val="005709EF"/>
    <w:rsid w:val="00570C00"/>
    <w:rsid w:val="00570E73"/>
    <w:rsid w:val="005711B7"/>
    <w:rsid w:val="00571209"/>
    <w:rsid w:val="00571650"/>
    <w:rsid w:val="00571B1F"/>
    <w:rsid w:val="00571C1E"/>
    <w:rsid w:val="00571C5D"/>
    <w:rsid w:val="0057242C"/>
    <w:rsid w:val="00572C9C"/>
    <w:rsid w:val="00572E55"/>
    <w:rsid w:val="00573294"/>
    <w:rsid w:val="00573325"/>
    <w:rsid w:val="00573EB4"/>
    <w:rsid w:val="005743E3"/>
    <w:rsid w:val="00574512"/>
    <w:rsid w:val="0057461B"/>
    <w:rsid w:val="005750BC"/>
    <w:rsid w:val="005753EB"/>
    <w:rsid w:val="005754AF"/>
    <w:rsid w:val="00575CE5"/>
    <w:rsid w:val="00575ECD"/>
    <w:rsid w:val="0057638E"/>
    <w:rsid w:val="005765AB"/>
    <w:rsid w:val="00576AA1"/>
    <w:rsid w:val="00576E80"/>
    <w:rsid w:val="00577474"/>
    <w:rsid w:val="00577DD9"/>
    <w:rsid w:val="00580597"/>
    <w:rsid w:val="005808CD"/>
    <w:rsid w:val="00581140"/>
    <w:rsid w:val="0058159D"/>
    <w:rsid w:val="00581E43"/>
    <w:rsid w:val="00581F0A"/>
    <w:rsid w:val="00581FB8"/>
    <w:rsid w:val="005822BA"/>
    <w:rsid w:val="00582752"/>
    <w:rsid w:val="00582CBE"/>
    <w:rsid w:val="00582CE3"/>
    <w:rsid w:val="00583136"/>
    <w:rsid w:val="0058330A"/>
    <w:rsid w:val="0058354E"/>
    <w:rsid w:val="0058359A"/>
    <w:rsid w:val="005838F0"/>
    <w:rsid w:val="00583AE5"/>
    <w:rsid w:val="00584837"/>
    <w:rsid w:val="00584D8B"/>
    <w:rsid w:val="00585096"/>
    <w:rsid w:val="005854CC"/>
    <w:rsid w:val="00585733"/>
    <w:rsid w:val="00585828"/>
    <w:rsid w:val="00585E8E"/>
    <w:rsid w:val="005862B5"/>
    <w:rsid w:val="00586746"/>
    <w:rsid w:val="0058678E"/>
    <w:rsid w:val="00586C8B"/>
    <w:rsid w:val="00586F06"/>
    <w:rsid w:val="005870FB"/>
    <w:rsid w:val="005874A6"/>
    <w:rsid w:val="005879C0"/>
    <w:rsid w:val="00587B35"/>
    <w:rsid w:val="00590098"/>
    <w:rsid w:val="005908CE"/>
    <w:rsid w:val="00590A1F"/>
    <w:rsid w:val="00590D66"/>
    <w:rsid w:val="00590F66"/>
    <w:rsid w:val="00591281"/>
    <w:rsid w:val="005912DD"/>
    <w:rsid w:val="00592EB4"/>
    <w:rsid w:val="005933B2"/>
    <w:rsid w:val="0059348E"/>
    <w:rsid w:val="005936E1"/>
    <w:rsid w:val="005938C7"/>
    <w:rsid w:val="00593BD7"/>
    <w:rsid w:val="00593BE3"/>
    <w:rsid w:val="00593E6F"/>
    <w:rsid w:val="00593F90"/>
    <w:rsid w:val="005944F4"/>
    <w:rsid w:val="00594DBE"/>
    <w:rsid w:val="00595282"/>
    <w:rsid w:val="005958C5"/>
    <w:rsid w:val="00595AE2"/>
    <w:rsid w:val="0059607A"/>
    <w:rsid w:val="005963B4"/>
    <w:rsid w:val="00596897"/>
    <w:rsid w:val="00596D1D"/>
    <w:rsid w:val="005973FD"/>
    <w:rsid w:val="00597C03"/>
    <w:rsid w:val="005A0162"/>
    <w:rsid w:val="005A0753"/>
    <w:rsid w:val="005A07C8"/>
    <w:rsid w:val="005A08DE"/>
    <w:rsid w:val="005A0DF7"/>
    <w:rsid w:val="005A0F94"/>
    <w:rsid w:val="005A1404"/>
    <w:rsid w:val="005A14F0"/>
    <w:rsid w:val="005A1520"/>
    <w:rsid w:val="005A1540"/>
    <w:rsid w:val="005A1887"/>
    <w:rsid w:val="005A1BAB"/>
    <w:rsid w:val="005A1E26"/>
    <w:rsid w:val="005A1EA1"/>
    <w:rsid w:val="005A213B"/>
    <w:rsid w:val="005A2594"/>
    <w:rsid w:val="005A2927"/>
    <w:rsid w:val="005A2C10"/>
    <w:rsid w:val="005A3028"/>
    <w:rsid w:val="005A3342"/>
    <w:rsid w:val="005A3C22"/>
    <w:rsid w:val="005A468D"/>
    <w:rsid w:val="005A5029"/>
    <w:rsid w:val="005A54C7"/>
    <w:rsid w:val="005A5898"/>
    <w:rsid w:val="005A5966"/>
    <w:rsid w:val="005A5BF1"/>
    <w:rsid w:val="005A5E20"/>
    <w:rsid w:val="005A671E"/>
    <w:rsid w:val="005A6B80"/>
    <w:rsid w:val="005A6B9C"/>
    <w:rsid w:val="005A6EB9"/>
    <w:rsid w:val="005A708B"/>
    <w:rsid w:val="005A75B6"/>
    <w:rsid w:val="005A7691"/>
    <w:rsid w:val="005A79ED"/>
    <w:rsid w:val="005A7E0F"/>
    <w:rsid w:val="005B0052"/>
    <w:rsid w:val="005B0228"/>
    <w:rsid w:val="005B09AE"/>
    <w:rsid w:val="005B09F6"/>
    <w:rsid w:val="005B0F5C"/>
    <w:rsid w:val="005B0F6B"/>
    <w:rsid w:val="005B13CB"/>
    <w:rsid w:val="005B1870"/>
    <w:rsid w:val="005B1A8D"/>
    <w:rsid w:val="005B1F9D"/>
    <w:rsid w:val="005B2378"/>
    <w:rsid w:val="005B2CA1"/>
    <w:rsid w:val="005B2CCF"/>
    <w:rsid w:val="005B353A"/>
    <w:rsid w:val="005B35D6"/>
    <w:rsid w:val="005B3C97"/>
    <w:rsid w:val="005B41DC"/>
    <w:rsid w:val="005B4250"/>
    <w:rsid w:val="005B44C7"/>
    <w:rsid w:val="005B49B6"/>
    <w:rsid w:val="005B4A37"/>
    <w:rsid w:val="005B504B"/>
    <w:rsid w:val="005B5280"/>
    <w:rsid w:val="005B5C49"/>
    <w:rsid w:val="005B5D5F"/>
    <w:rsid w:val="005B5FBC"/>
    <w:rsid w:val="005B6343"/>
    <w:rsid w:val="005B65EE"/>
    <w:rsid w:val="005B6630"/>
    <w:rsid w:val="005B6719"/>
    <w:rsid w:val="005B720D"/>
    <w:rsid w:val="005B78A6"/>
    <w:rsid w:val="005B79B8"/>
    <w:rsid w:val="005B7B43"/>
    <w:rsid w:val="005B7C4B"/>
    <w:rsid w:val="005C0356"/>
    <w:rsid w:val="005C0C41"/>
    <w:rsid w:val="005C0D14"/>
    <w:rsid w:val="005C0DA7"/>
    <w:rsid w:val="005C1398"/>
    <w:rsid w:val="005C195E"/>
    <w:rsid w:val="005C1BFA"/>
    <w:rsid w:val="005C1D79"/>
    <w:rsid w:val="005C1DE6"/>
    <w:rsid w:val="005C2069"/>
    <w:rsid w:val="005C20C4"/>
    <w:rsid w:val="005C244C"/>
    <w:rsid w:val="005C280D"/>
    <w:rsid w:val="005C326A"/>
    <w:rsid w:val="005C3922"/>
    <w:rsid w:val="005C3C04"/>
    <w:rsid w:val="005C3EAD"/>
    <w:rsid w:val="005C41B6"/>
    <w:rsid w:val="005C420D"/>
    <w:rsid w:val="005C430D"/>
    <w:rsid w:val="005C45CE"/>
    <w:rsid w:val="005C4795"/>
    <w:rsid w:val="005C4D9B"/>
    <w:rsid w:val="005C5523"/>
    <w:rsid w:val="005C5581"/>
    <w:rsid w:val="005C5BE8"/>
    <w:rsid w:val="005C5EF3"/>
    <w:rsid w:val="005C6787"/>
    <w:rsid w:val="005C6842"/>
    <w:rsid w:val="005C688B"/>
    <w:rsid w:val="005C68F4"/>
    <w:rsid w:val="005C71A7"/>
    <w:rsid w:val="005C748E"/>
    <w:rsid w:val="005C7546"/>
    <w:rsid w:val="005C7CC5"/>
    <w:rsid w:val="005C7F6D"/>
    <w:rsid w:val="005D026C"/>
    <w:rsid w:val="005D0BC3"/>
    <w:rsid w:val="005D0C0F"/>
    <w:rsid w:val="005D0D53"/>
    <w:rsid w:val="005D1122"/>
    <w:rsid w:val="005D1710"/>
    <w:rsid w:val="005D1892"/>
    <w:rsid w:val="005D1A91"/>
    <w:rsid w:val="005D1B27"/>
    <w:rsid w:val="005D1DD6"/>
    <w:rsid w:val="005D229D"/>
    <w:rsid w:val="005D248E"/>
    <w:rsid w:val="005D273D"/>
    <w:rsid w:val="005D29DC"/>
    <w:rsid w:val="005D2CC1"/>
    <w:rsid w:val="005D3223"/>
    <w:rsid w:val="005D34D4"/>
    <w:rsid w:val="005D34F7"/>
    <w:rsid w:val="005D4651"/>
    <w:rsid w:val="005D483A"/>
    <w:rsid w:val="005D48D3"/>
    <w:rsid w:val="005D4B38"/>
    <w:rsid w:val="005D4E9D"/>
    <w:rsid w:val="005D5834"/>
    <w:rsid w:val="005D5B7A"/>
    <w:rsid w:val="005D5EAC"/>
    <w:rsid w:val="005D5F1B"/>
    <w:rsid w:val="005D61A1"/>
    <w:rsid w:val="005D623E"/>
    <w:rsid w:val="005D62D0"/>
    <w:rsid w:val="005D6560"/>
    <w:rsid w:val="005D6601"/>
    <w:rsid w:val="005D68C7"/>
    <w:rsid w:val="005D6941"/>
    <w:rsid w:val="005D6960"/>
    <w:rsid w:val="005D70E5"/>
    <w:rsid w:val="005D72C6"/>
    <w:rsid w:val="005D7326"/>
    <w:rsid w:val="005D7394"/>
    <w:rsid w:val="005D7491"/>
    <w:rsid w:val="005D7550"/>
    <w:rsid w:val="005D7CF5"/>
    <w:rsid w:val="005E01DA"/>
    <w:rsid w:val="005E0545"/>
    <w:rsid w:val="005E058A"/>
    <w:rsid w:val="005E0676"/>
    <w:rsid w:val="005E0C32"/>
    <w:rsid w:val="005E1004"/>
    <w:rsid w:val="005E13EC"/>
    <w:rsid w:val="005E166B"/>
    <w:rsid w:val="005E16A7"/>
    <w:rsid w:val="005E189C"/>
    <w:rsid w:val="005E23C2"/>
    <w:rsid w:val="005E2D49"/>
    <w:rsid w:val="005E3082"/>
    <w:rsid w:val="005E3726"/>
    <w:rsid w:val="005E3DAE"/>
    <w:rsid w:val="005E41F6"/>
    <w:rsid w:val="005E4221"/>
    <w:rsid w:val="005E471F"/>
    <w:rsid w:val="005E473C"/>
    <w:rsid w:val="005E5896"/>
    <w:rsid w:val="005E6465"/>
    <w:rsid w:val="005E64EB"/>
    <w:rsid w:val="005E6CE1"/>
    <w:rsid w:val="005E7145"/>
    <w:rsid w:val="005E77E9"/>
    <w:rsid w:val="005E79EE"/>
    <w:rsid w:val="005E7AB4"/>
    <w:rsid w:val="005F0156"/>
    <w:rsid w:val="005F01D0"/>
    <w:rsid w:val="005F0508"/>
    <w:rsid w:val="005F0771"/>
    <w:rsid w:val="005F0839"/>
    <w:rsid w:val="005F08E2"/>
    <w:rsid w:val="005F0967"/>
    <w:rsid w:val="005F09B3"/>
    <w:rsid w:val="005F0B4A"/>
    <w:rsid w:val="005F0C62"/>
    <w:rsid w:val="005F1095"/>
    <w:rsid w:val="005F16C2"/>
    <w:rsid w:val="005F174C"/>
    <w:rsid w:val="005F2219"/>
    <w:rsid w:val="005F22EA"/>
    <w:rsid w:val="005F2A0E"/>
    <w:rsid w:val="005F2BA3"/>
    <w:rsid w:val="005F2C14"/>
    <w:rsid w:val="005F2C62"/>
    <w:rsid w:val="005F34A4"/>
    <w:rsid w:val="005F3591"/>
    <w:rsid w:val="005F3830"/>
    <w:rsid w:val="005F3C48"/>
    <w:rsid w:val="005F3E3D"/>
    <w:rsid w:val="005F3E3E"/>
    <w:rsid w:val="005F4A29"/>
    <w:rsid w:val="005F51AA"/>
    <w:rsid w:val="005F5A7A"/>
    <w:rsid w:val="005F5F5C"/>
    <w:rsid w:val="005F5FFF"/>
    <w:rsid w:val="005F6815"/>
    <w:rsid w:val="005F6982"/>
    <w:rsid w:val="005F6D01"/>
    <w:rsid w:val="005F6E93"/>
    <w:rsid w:val="005F7800"/>
    <w:rsid w:val="0060057E"/>
    <w:rsid w:val="006005B4"/>
    <w:rsid w:val="00600AF9"/>
    <w:rsid w:val="00600E7D"/>
    <w:rsid w:val="006012F8"/>
    <w:rsid w:val="006017D7"/>
    <w:rsid w:val="00601C4D"/>
    <w:rsid w:val="00601E9D"/>
    <w:rsid w:val="00602232"/>
    <w:rsid w:val="00602A46"/>
    <w:rsid w:val="00602B76"/>
    <w:rsid w:val="00602FF0"/>
    <w:rsid w:val="00603431"/>
    <w:rsid w:val="0060374A"/>
    <w:rsid w:val="006037C7"/>
    <w:rsid w:val="00603A44"/>
    <w:rsid w:val="00603A74"/>
    <w:rsid w:val="00603A75"/>
    <w:rsid w:val="00603DD3"/>
    <w:rsid w:val="00603E29"/>
    <w:rsid w:val="00603E4B"/>
    <w:rsid w:val="00604ADC"/>
    <w:rsid w:val="00605133"/>
    <w:rsid w:val="00605325"/>
    <w:rsid w:val="00605407"/>
    <w:rsid w:val="00605445"/>
    <w:rsid w:val="0060548C"/>
    <w:rsid w:val="00605B19"/>
    <w:rsid w:val="00605F3A"/>
    <w:rsid w:val="00605FB7"/>
    <w:rsid w:val="00605FD7"/>
    <w:rsid w:val="00606106"/>
    <w:rsid w:val="0060610D"/>
    <w:rsid w:val="006061C9"/>
    <w:rsid w:val="00606307"/>
    <w:rsid w:val="00606691"/>
    <w:rsid w:val="0060676C"/>
    <w:rsid w:val="00606A1A"/>
    <w:rsid w:val="00606ED0"/>
    <w:rsid w:val="00607135"/>
    <w:rsid w:val="006077D5"/>
    <w:rsid w:val="006079C8"/>
    <w:rsid w:val="00607D87"/>
    <w:rsid w:val="00607F16"/>
    <w:rsid w:val="00607FDC"/>
    <w:rsid w:val="00610A8D"/>
    <w:rsid w:val="00610D83"/>
    <w:rsid w:val="00610EDE"/>
    <w:rsid w:val="00610FAA"/>
    <w:rsid w:val="00611153"/>
    <w:rsid w:val="00611338"/>
    <w:rsid w:val="00611430"/>
    <w:rsid w:val="0061157D"/>
    <w:rsid w:val="00611AA1"/>
    <w:rsid w:val="00611D03"/>
    <w:rsid w:val="00611D90"/>
    <w:rsid w:val="00611DFC"/>
    <w:rsid w:val="00611EA9"/>
    <w:rsid w:val="00612443"/>
    <w:rsid w:val="006126A0"/>
    <w:rsid w:val="006132CC"/>
    <w:rsid w:val="00613534"/>
    <w:rsid w:val="00613591"/>
    <w:rsid w:val="00613795"/>
    <w:rsid w:val="00613803"/>
    <w:rsid w:val="0061389D"/>
    <w:rsid w:val="006138D2"/>
    <w:rsid w:val="006139DD"/>
    <w:rsid w:val="00613E4D"/>
    <w:rsid w:val="00614013"/>
    <w:rsid w:val="00614BD8"/>
    <w:rsid w:val="00614BE9"/>
    <w:rsid w:val="00614CB3"/>
    <w:rsid w:val="00614CF6"/>
    <w:rsid w:val="006157CE"/>
    <w:rsid w:val="00615854"/>
    <w:rsid w:val="00615EE4"/>
    <w:rsid w:val="00615F21"/>
    <w:rsid w:val="00615F34"/>
    <w:rsid w:val="006164C8"/>
    <w:rsid w:val="006166E8"/>
    <w:rsid w:val="006167CF"/>
    <w:rsid w:val="0061752E"/>
    <w:rsid w:val="00617815"/>
    <w:rsid w:val="006178B0"/>
    <w:rsid w:val="006178E8"/>
    <w:rsid w:val="00617B5D"/>
    <w:rsid w:val="00620086"/>
    <w:rsid w:val="006200B7"/>
    <w:rsid w:val="0062027E"/>
    <w:rsid w:val="00620644"/>
    <w:rsid w:val="0062067E"/>
    <w:rsid w:val="00620933"/>
    <w:rsid w:val="00620939"/>
    <w:rsid w:val="00620CE2"/>
    <w:rsid w:val="00620F19"/>
    <w:rsid w:val="006216FD"/>
    <w:rsid w:val="00621E59"/>
    <w:rsid w:val="00621E90"/>
    <w:rsid w:val="006221CF"/>
    <w:rsid w:val="00622303"/>
    <w:rsid w:val="0062299A"/>
    <w:rsid w:val="00622E9F"/>
    <w:rsid w:val="00623079"/>
    <w:rsid w:val="0062312D"/>
    <w:rsid w:val="006234DE"/>
    <w:rsid w:val="00623551"/>
    <w:rsid w:val="00623B37"/>
    <w:rsid w:val="006244A5"/>
    <w:rsid w:val="006248B4"/>
    <w:rsid w:val="006248F2"/>
    <w:rsid w:val="00624E30"/>
    <w:rsid w:val="00624F9E"/>
    <w:rsid w:val="006252AA"/>
    <w:rsid w:val="00625CB1"/>
    <w:rsid w:val="00625E2A"/>
    <w:rsid w:val="00626116"/>
    <w:rsid w:val="006261EE"/>
    <w:rsid w:val="00626258"/>
    <w:rsid w:val="006266BE"/>
    <w:rsid w:val="0062684A"/>
    <w:rsid w:val="00626887"/>
    <w:rsid w:val="0062737E"/>
    <w:rsid w:val="006273BB"/>
    <w:rsid w:val="0062754C"/>
    <w:rsid w:val="00627B49"/>
    <w:rsid w:val="00627D71"/>
    <w:rsid w:val="00627DAF"/>
    <w:rsid w:val="00627E53"/>
    <w:rsid w:val="006300AD"/>
    <w:rsid w:val="006302BC"/>
    <w:rsid w:val="00630C2D"/>
    <w:rsid w:val="0063101D"/>
    <w:rsid w:val="006316B6"/>
    <w:rsid w:val="006317FD"/>
    <w:rsid w:val="00631BB4"/>
    <w:rsid w:val="00631BE9"/>
    <w:rsid w:val="00632260"/>
    <w:rsid w:val="006326DE"/>
    <w:rsid w:val="006328BE"/>
    <w:rsid w:val="006329F3"/>
    <w:rsid w:val="00632E73"/>
    <w:rsid w:val="006330CE"/>
    <w:rsid w:val="0063359E"/>
    <w:rsid w:val="0063363E"/>
    <w:rsid w:val="006336BF"/>
    <w:rsid w:val="00633E27"/>
    <w:rsid w:val="0063405A"/>
    <w:rsid w:val="00634304"/>
    <w:rsid w:val="00634423"/>
    <w:rsid w:val="0063458D"/>
    <w:rsid w:val="00634A61"/>
    <w:rsid w:val="0063512C"/>
    <w:rsid w:val="0063521F"/>
    <w:rsid w:val="0063573B"/>
    <w:rsid w:val="00635786"/>
    <w:rsid w:val="00635C89"/>
    <w:rsid w:val="00635F6B"/>
    <w:rsid w:val="00636072"/>
    <w:rsid w:val="00636270"/>
    <w:rsid w:val="006366BD"/>
    <w:rsid w:val="0063685D"/>
    <w:rsid w:val="00636DCE"/>
    <w:rsid w:val="00636F42"/>
    <w:rsid w:val="006372EF"/>
    <w:rsid w:val="00637354"/>
    <w:rsid w:val="00637699"/>
    <w:rsid w:val="00637786"/>
    <w:rsid w:val="006378C9"/>
    <w:rsid w:val="00637EC6"/>
    <w:rsid w:val="00640109"/>
    <w:rsid w:val="006401FA"/>
    <w:rsid w:val="006407B0"/>
    <w:rsid w:val="00640D96"/>
    <w:rsid w:val="00640DF0"/>
    <w:rsid w:val="00640E06"/>
    <w:rsid w:val="0064111D"/>
    <w:rsid w:val="00641279"/>
    <w:rsid w:val="006415E0"/>
    <w:rsid w:val="00641780"/>
    <w:rsid w:val="006418D7"/>
    <w:rsid w:val="0064190D"/>
    <w:rsid w:val="00641E17"/>
    <w:rsid w:val="00641F5D"/>
    <w:rsid w:val="006424A0"/>
    <w:rsid w:val="006425EE"/>
    <w:rsid w:val="00642EC7"/>
    <w:rsid w:val="006433D9"/>
    <w:rsid w:val="006434E4"/>
    <w:rsid w:val="00643518"/>
    <w:rsid w:val="00643A87"/>
    <w:rsid w:val="00644048"/>
    <w:rsid w:val="0064404A"/>
    <w:rsid w:val="006446BF"/>
    <w:rsid w:val="00644729"/>
    <w:rsid w:val="00644A9F"/>
    <w:rsid w:val="00644D14"/>
    <w:rsid w:val="00644FF3"/>
    <w:rsid w:val="00645444"/>
    <w:rsid w:val="00645B87"/>
    <w:rsid w:val="00646208"/>
    <w:rsid w:val="0064624A"/>
    <w:rsid w:val="00646349"/>
    <w:rsid w:val="00646470"/>
    <w:rsid w:val="00647632"/>
    <w:rsid w:val="00647938"/>
    <w:rsid w:val="00647987"/>
    <w:rsid w:val="00647F95"/>
    <w:rsid w:val="00650124"/>
    <w:rsid w:val="0065078E"/>
    <w:rsid w:val="006513AB"/>
    <w:rsid w:val="006513C4"/>
    <w:rsid w:val="00651774"/>
    <w:rsid w:val="00651FB3"/>
    <w:rsid w:val="00652359"/>
    <w:rsid w:val="0065261C"/>
    <w:rsid w:val="00652934"/>
    <w:rsid w:val="006529CF"/>
    <w:rsid w:val="00653576"/>
    <w:rsid w:val="00653917"/>
    <w:rsid w:val="0065471A"/>
    <w:rsid w:val="0065473F"/>
    <w:rsid w:val="00654C2D"/>
    <w:rsid w:val="0065515D"/>
    <w:rsid w:val="006555A7"/>
    <w:rsid w:val="00655A9F"/>
    <w:rsid w:val="00655F72"/>
    <w:rsid w:val="00656187"/>
    <w:rsid w:val="006563EB"/>
    <w:rsid w:val="006568B6"/>
    <w:rsid w:val="00656CA1"/>
    <w:rsid w:val="00656FF5"/>
    <w:rsid w:val="0065744D"/>
    <w:rsid w:val="00657848"/>
    <w:rsid w:val="006578E7"/>
    <w:rsid w:val="00657EBB"/>
    <w:rsid w:val="0066001C"/>
    <w:rsid w:val="006600FA"/>
    <w:rsid w:val="006605A3"/>
    <w:rsid w:val="006607B6"/>
    <w:rsid w:val="006607E4"/>
    <w:rsid w:val="00660A45"/>
    <w:rsid w:val="00660A6C"/>
    <w:rsid w:val="00660B0D"/>
    <w:rsid w:val="00660CA3"/>
    <w:rsid w:val="00660EAF"/>
    <w:rsid w:val="006614FB"/>
    <w:rsid w:val="0066161D"/>
    <w:rsid w:val="00661716"/>
    <w:rsid w:val="00661A49"/>
    <w:rsid w:val="00661FFB"/>
    <w:rsid w:val="00662375"/>
    <w:rsid w:val="00662411"/>
    <w:rsid w:val="00662781"/>
    <w:rsid w:val="0066291F"/>
    <w:rsid w:val="00662A1A"/>
    <w:rsid w:val="00662C35"/>
    <w:rsid w:val="00662C52"/>
    <w:rsid w:val="00662D00"/>
    <w:rsid w:val="00662D39"/>
    <w:rsid w:val="00662EC7"/>
    <w:rsid w:val="006630ED"/>
    <w:rsid w:val="006632E0"/>
    <w:rsid w:val="006634CF"/>
    <w:rsid w:val="00663A0C"/>
    <w:rsid w:val="00663A53"/>
    <w:rsid w:val="006642EC"/>
    <w:rsid w:val="0066449E"/>
    <w:rsid w:val="006645F8"/>
    <w:rsid w:val="006646BE"/>
    <w:rsid w:val="00664EC0"/>
    <w:rsid w:val="00665FCA"/>
    <w:rsid w:val="0066610E"/>
    <w:rsid w:val="0066625C"/>
    <w:rsid w:val="0066649B"/>
    <w:rsid w:val="0066687C"/>
    <w:rsid w:val="006670A9"/>
    <w:rsid w:val="006675A4"/>
    <w:rsid w:val="0067005B"/>
    <w:rsid w:val="00670233"/>
    <w:rsid w:val="00670892"/>
    <w:rsid w:val="0067115F"/>
    <w:rsid w:val="0067193E"/>
    <w:rsid w:val="00672174"/>
    <w:rsid w:val="00672204"/>
    <w:rsid w:val="00672499"/>
    <w:rsid w:val="006729A6"/>
    <w:rsid w:val="00672C8B"/>
    <w:rsid w:val="00672EA5"/>
    <w:rsid w:val="00672FEB"/>
    <w:rsid w:val="0067312C"/>
    <w:rsid w:val="0067316D"/>
    <w:rsid w:val="00673404"/>
    <w:rsid w:val="006737EC"/>
    <w:rsid w:val="0067390D"/>
    <w:rsid w:val="00673CCC"/>
    <w:rsid w:val="00673E6F"/>
    <w:rsid w:val="006740CF"/>
    <w:rsid w:val="00674451"/>
    <w:rsid w:val="00674854"/>
    <w:rsid w:val="00674CF0"/>
    <w:rsid w:val="00674D5C"/>
    <w:rsid w:val="00675045"/>
    <w:rsid w:val="00675B1A"/>
    <w:rsid w:val="00675C1B"/>
    <w:rsid w:val="00676077"/>
    <w:rsid w:val="006761BC"/>
    <w:rsid w:val="00676651"/>
    <w:rsid w:val="00676770"/>
    <w:rsid w:val="00676ADF"/>
    <w:rsid w:val="00676E51"/>
    <w:rsid w:val="00676EBE"/>
    <w:rsid w:val="00676F23"/>
    <w:rsid w:val="00677177"/>
    <w:rsid w:val="006771E4"/>
    <w:rsid w:val="00677401"/>
    <w:rsid w:val="00677F45"/>
    <w:rsid w:val="00680027"/>
    <w:rsid w:val="00680891"/>
    <w:rsid w:val="00681AB7"/>
    <w:rsid w:val="00681DC8"/>
    <w:rsid w:val="00681E15"/>
    <w:rsid w:val="00682219"/>
    <w:rsid w:val="00682408"/>
    <w:rsid w:val="00682E49"/>
    <w:rsid w:val="00683111"/>
    <w:rsid w:val="006832C9"/>
    <w:rsid w:val="00683B94"/>
    <w:rsid w:val="00683DDB"/>
    <w:rsid w:val="00683F56"/>
    <w:rsid w:val="00684356"/>
    <w:rsid w:val="006846CD"/>
    <w:rsid w:val="006846FE"/>
    <w:rsid w:val="006847D5"/>
    <w:rsid w:val="00684AE2"/>
    <w:rsid w:val="00684EF1"/>
    <w:rsid w:val="0068584A"/>
    <w:rsid w:val="00685C5F"/>
    <w:rsid w:val="00686391"/>
    <w:rsid w:val="00686A23"/>
    <w:rsid w:val="00686AD6"/>
    <w:rsid w:val="00686DA8"/>
    <w:rsid w:val="00686EC1"/>
    <w:rsid w:val="0068749D"/>
    <w:rsid w:val="006875A3"/>
    <w:rsid w:val="00687732"/>
    <w:rsid w:val="006878A2"/>
    <w:rsid w:val="00687D0F"/>
    <w:rsid w:val="00690602"/>
    <w:rsid w:val="0069090E"/>
    <w:rsid w:val="00690A10"/>
    <w:rsid w:val="00690B43"/>
    <w:rsid w:val="00690F9F"/>
    <w:rsid w:val="00691272"/>
    <w:rsid w:val="0069137B"/>
    <w:rsid w:val="0069185A"/>
    <w:rsid w:val="00691F09"/>
    <w:rsid w:val="0069206C"/>
    <w:rsid w:val="006920D9"/>
    <w:rsid w:val="006921D7"/>
    <w:rsid w:val="0069229D"/>
    <w:rsid w:val="006922CE"/>
    <w:rsid w:val="006924C1"/>
    <w:rsid w:val="0069253E"/>
    <w:rsid w:val="00692AA9"/>
    <w:rsid w:val="00692E2E"/>
    <w:rsid w:val="0069306E"/>
    <w:rsid w:val="006936A7"/>
    <w:rsid w:val="00693818"/>
    <w:rsid w:val="006945F6"/>
    <w:rsid w:val="006949A6"/>
    <w:rsid w:val="00694A47"/>
    <w:rsid w:val="00694A4A"/>
    <w:rsid w:val="00694FBF"/>
    <w:rsid w:val="00695963"/>
    <w:rsid w:val="00695D72"/>
    <w:rsid w:val="00695EA6"/>
    <w:rsid w:val="00696402"/>
    <w:rsid w:val="006964AC"/>
    <w:rsid w:val="00696E51"/>
    <w:rsid w:val="00697066"/>
    <w:rsid w:val="0069710F"/>
    <w:rsid w:val="006972F5"/>
    <w:rsid w:val="006976CF"/>
    <w:rsid w:val="006A00B0"/>
    <w:rsid w:val="006A00FA"/>
    <w:rsid w:val="006A029A"/>
    <w:rsid w:val="006A086F"/>
    <w:rsid w:val="006A08CF"/>
    <w:rsid w:val="006A0C5C"/>
    <w:rsid w:val="006A11D9"/>
    <w:rsid w:val="006A12BB"/>
    <w:rsid w:val="006A18BD"/>
    <w:rsid w:val="006A1D99"/>
    <w:rsid w:val="006A21F3"/>
    <w:rsid w:val="006A22C7"/>
    <w:rsid w:val="006A25BB"/>
    <w:rsid w:val="006A26C8"/>
    <w:rsid w:val="006A2733"/>
    <w:rsid w:val="006A2BE4"/>
    <w:rsid w:val="006A2CA0"/>
    <w:rsid w:val="006A3295"/>
    <w:rsid w:val="006A3378"/>
    <w:rsid w:val="006A3679"/>
    <w:rsid w:val="006A39B4"/>
    <w:rsid w:val="006A403B"/>
    <w:rsid w:val="006A40D6"/>
    <w:rsid w:val="006A426B"/>
    <w:rsid w:val="006A4407"/>
    <w:rsid w:val="006A4669"/>
    <w:rsid w:val="006A4AC0"/>
    <w:rsid w:val="006A508D"/>
    <w:rsid w:val="006A50ED"/>
    <w:rsid w:val="006A53B2"/>
    <w:rsid w:val="006A5B25"/>
    <w:rsid w:val="006A5C9F"/>
    <w:rsid w:val="006A641C"/>
    <w:rsid w:val="006A6694"/>
    <w:rsid w:val="006A6CBA"/>
    <w:rsid w:val="006A6F5C"/>
    <w:rsid w:val="006A7EB3"/>
    <w:rsid w:val="006B03B6"/>
    <w:rsid w:val="006B0455"/>
    <w:rsid w:val="006B0532"/>
    <w:rsid w:val="006B0C70"/>
    <w:rsid w:val="006B122C"/>
    <w:rsid w:val="006B14BF"/>
    <w:rsid w:val="006B1518"/>
    <w:rsid w:val="006B18C2"/>
    <w:rsid w:val="006B19AF"/>
    <w:rsid w:val="006B2457"/>
    <w:rsid w:val="006B2C1F"/>
    <w:rsid w:val="006B2EC4"/>
    <w:rsid w:val="006B3604"/>
    <w:rsid w:val="006B39DC"/>
    <w:rsid w:val="006B3A68"/>
    <w:rsid w:val="006B3ABA"/>
    <w:rsid w:val="006B3FE5"/>
    <w:rsid w:val="006B42E8"/>
    <w:rsid w:val="006B4BE6"/>
    <w:rsid w:val="006B4C25"/>
    <w:rsid w:val="006B4FB0"/>
    <w:rsid w:val="006B4FC2"/>
    <w:rsid w:val="006B509F"/>
    <w:rsid w:val="006B510A"/>
    <w:rsid w:val="006B51A7"/>
    <w:rsid w:val="006B53B7"/>
    <w:rsid w:val="006B56CF"/>
    <w:rsid w:val="006B5AB3"/>
    <w:rsid w:val="006B66B5"/>
    <w:rsid w:val="006B68F0"/>
    <w:rsid w:val="006B6A82"/>
    <w:rsid w:val="006B6BA1"/>
    <w:rsid w:val="006B787D"/>
    <w:rsid w:val="006B7B89"/>
    <w:rsid w:val="006B7C1D"/>
    <w:rsid w:val="006B7E57"/>
    <w:rsid w:val="006C05F8"/>
    <w:rsid w:val="006C18D4"/>
    <w:rsid w:val="006C1BE3"/>
    <w:rsid w:val="006C1DB2"/>
    <w:rsid w:val="006C208F"/>
    <w:rsid w:val="006C284B"/>
    <w:rsid w:val="006C2C7F"/>
    <w:rsid w:val="006C2CF6"/>
    <w:rsid w:val="006C3316"/>
    <w:rsid w:val="006C354E"/>
    <w:rsid w:val="006C38C2"/>
    <w:rsid w:val="006C38E9"/>
    <w:rsid w:val="006C3C36"/>
    <w:rsid w:val="006C3DB8"/>
    <w:rsid w:val="006C3ECA"/>
    <w:rsid w:val="006C3FF0"/>
    <w:rsid w:val="006C41A8"/>
    <w:rsid w:val="006C47A5"/>
    <w:rsid w:val="006C485D"/>
    <w:rsid w:val="006C4D15"/>
    <w:rsid w:val="006C4DED"/>
    <w:rsid w:val="006C5715"/>
    <w:rsid w:val="006C58E0"/>
    <w:rsid w:val="006C5D29"/>
    <w:rsid w:val="006C5FDC"/>
    <w:rsid w:val="006C64D7"/>
    <w:rsid w:val="006C6C58"/>
    <w:rsid w:val="006C710F"/>
    <w:rsid w:val="006C7178"/>
    <w:rsid w:val="006C72C7"/>
    <w:rsid w:val="006C75C0"/>
    <w:rsid w:val="006C7E74"/>
    <w:rsid w:val="006C7E85"/>
    <w:rsid w:val="006D0641"/>
    <w:rsid w:val="006D0698"/>
    <w:rsid w:val="006D0705"/>
    <w:rsid w:val="006D07DA"/>
    <w:rsid w:val="006D14D2"/>
    <w:rsid w:val="006D168A"/>
    <w:rsid w:val="006D17CB"/>
    <w:rsid w:val="006D181D"/>
    <w:rsid w:val="006D1933"/>
    <w:rsid w:val="006D19BB"/>
    <w:rsid w:val="006D2489"/>
    <w:rsid w:val="006D2A6F"/>
    <w:rsid w:val="006D2D70"/>
    <w:rsid w:val="006D380E"/>
    <w:rsid w:val="006D3A5C"/>
    <w:rsid w:val="006D3AF0"/>
    <w:rsid w:val="006D3AFC"/>
    <w:rsid w:val="006D3B73"/>
    <w:rsid w:val="006D3D98"/>
    <w:rsid w:val="006D4243"/>
    <w:rsid w:val="006D4399"/>
    <w:rsid w:val="006D4823"/>
    <w:rsid w:val="006D4918"/>
    <w:rsid w:val="006D4EF1"/>
    <w:rsid w:val="006D5303"/>
    <w:rsid w:val="006D5645"/>
    <w:rsid w:val="006D57D1"/>
    <w:rsid w:val="006D590B"/>
    <w:rsid w:val="006D59B9"/>
    <w:rsid w:val="006D65E2"/>
    <w:rsid w:val="006D6EB2"/>
    <w:rsid w:val="006D6F4A"/>
    <w:rsid w:val="006D7277"/>
    <w:rsid w:val="006D754E"/>
    <w:rsid w:val="006D7596"/>
    <w:rsid w:val="006D7611"/>
    <w:rsid w:val="006D7DAA"/>
    <w:rsid w:val="006E0565"/>
    <w:rsid w:val="006E0717"/>
    <w:rsid w:val="006E0752"/>
    <w:rsid w:val="006E0C1C"/>
    <w:rsid w:val="006E1024"/>
    <w:rsid w:val="006E16A1"/>
    <w:rsid w:val="006E1FD1"/>
    <w:rsid w:val="006E261E"/>
    <w:rsid w:val="006E27A3"/>
    <w:rsid w:val="006E2844"/>
    <w:rsid w:val="006E2E71"/>
    <w:rsid w:val="006E43DA"/>
    <w:rsid w:val="006E44D2"/>
    <w:rsid w:val="006E509A"/>
    <w:rsid w:val="006E5740"/>
    <w:rsid w:val="006E5BC9"/>
    <w:rsid w:val="006E5BCD"/>
    <w:rsid w:val="006E605F"/>
    <w:rsid w:val="006E67CA"/>
    <w:rsid w:val="006E6861"/>
    <w:rsid w:val="006E687D"/>
    <w:rsid w:val="006E69A2"/>
    <w:rsid w:val="006E7193"/>
    <w:rsid w:val="006E727F"/>
    <w:rsid w:val="006E73E0"/>
    <w:rsid w:val="006E7407"/>
    <w:rsid w:val="006E75B8"/>
    <w:rsid w:val="006F0457"/>
    <w:rsid w:val="006F049F"/>
    <w:rsid w:val="006F0680"/>
    <w:rsid w:val="006F06BB"/>
    <w:rsid w:val="006F0AD4"/>
    <w:rsid w:val="006F1544"/>
    <w:rsid w:val="006F1596"/>
    <w:rsid w:val="006F1632"/>
    <w:rsid w:val="006F176B"/>
    <w:rsid w:val="006F17EC"/>
    <w:rsid w:val="006F17F7"/>
    <w:rsid w:val="006F24B0"/>
    <w:rsid w:val="006F28DF"/>
    <w:rsid w:val="006F29E7"/>
    <w:rsid w:val="006F3C7C"/>
    <w:rsid w:val="006F3E42"/>
    <w:rsid w:val="006F4533"/>
    <w:rsid w:val="006F4A52"/>
    <w:rsid w:val="006F4F62"/>
    <w:rsid w:val="006F50CE"/>
    <w:rsid w:val="006F5479"/>
    <w:rsid w:val="006F56B6"/>
    <w:rsid w:val="006F56B8"/>
    <w:rsid w:val="006F5A0F"/>
    <w:rsid w:val="006F5E5A"/>
    <w:rsid w:val="006F5F57"/>
    <w:rsid w:val="006F63B6"/>
    <w:rsid w:val="006F6612"/>
    <w:rsid w:val="006F663E"/>
    <w:rsid w:val="006F6758"/>
    <w:rsid w:val="006F6865"/>
    <w:rsid w:val="006F6B7D"/>
    <w:rsid w:val="006F729D"/>
    <w:rsid w:val="006F72A2"/>
    <w:rsid w:val="006F7A5A"/>
    <w:rsid w:val="006F7BDA"/>
    <w:rsid w:val="006F7CB0"/>
    <w:rsid w:val="006F7CDC"/>
    <w:rsid w:val="006F7F49"/>
    <w:rsid w:val="007004C7"/>
    <w:rsid w:val="00700520"/>
    <w:rsid w:val="00700D49"/>
    <w:rsid w:val="0070109A"/>
    <w:rsid w:val="007010AE"/>
    <w:rsid w:val="007013CE"/>
    <w:rsid w:val="00701876"/>
    <w:rsid w:val="0070196B"/>
    <w:rsid w:val="00701B36"/>
    <w:rsid w:val="00701D52"/>
    <w:rsid w:val="00701FED"/>
    <w:rsid w:val="007020DA"/>
    <w:rsid w:val="00702F5A"/>
    <w:rsid w:val="00702F85"/>
    <w:rsid w:val="00703173"/>
    <w:rsid w:val="00703205"/>
    <w:rsid w:val="00703578"/>
    <w:rsid w:val="00703EFA"/>
    <w:rsid w:val="0070441A"/>
    <w:rsid w:val="00705249"/>
    <w:rsid w:val="007052A0"/>
    <w:rsid w:val="007053D7"/>
    <w:rsid w:val="00705697"/>
    <w:rsid w:val="00705D3A"/>
    <w:rsid w:val="00705DCC"/>
    <w:rsid w:val="0070628F"/>
    <w:rsid w:val="0070643A"/>
    <w:rsid w:val="007066BE"/>
    <w:rsid w:val="007067AB"/>
    <w:rsid w:val="00706B96"/>
    <w:rsid w:val="00706C9D"/>
    <w:rsid w:val="00706FB0"/>
    <w:rsid w:val="007075AA"/>
    <w:rsid w:val="007076E0"/>
    <w:rsid w:val="0071048C"/>
    <w:rsid w:val="007106C9"/>
    <w:rsid w:val="00711094"/>
    <w:rsid w:val="0071118F"/>
    <w:rsid w:val="00711865"/>
    <w:rsid w:val="00711963"/>
    <w:rsid w:val="00711ADC"/>
    <w:rsid w:val="00711F75"/>
    <w:rsid w:val="00711F8F"/>
    <w:rsid w:val="0071265D"/>
    <w:rsid w:val="00712A2B"/>
    <w:rsid w:val="00712AD4"/>
    <w:rsid w:val="00712B4F"/>
    <w:rsid w:val="00712B6A"/>
    <w:rsid w:val="00712BAA"/>
    <w:rsid w:val="00712BBC"/>
    <w:rsid w:val="0071301B"/>
    <w:rsid w:val="00713115"/>
    <w:rsid w:val="00713422"/>
    <w:rsid w:val="00713433"/>
    <w:rsid w:val="00713778"/>
    <w:rsid w:val="007137BE"/>
    <w:rsid w:val="007137C1"/>
    <w:rsid w:val="0071391C"/>
    <w:rsid w:val="00713B3C"/>
    <w:rsid w:val="00713D97"/>
    <w:rsid w:val="0071477D"/>
    <w:rsid w:val="00714925"/>
    <w:rsid w:val="0071493C"/>
    <w:rsid w:val="00714C5A"/>
    <w:rsid w:val="007150E0"/>
    <w:rsid w:val="007153F9"/>
    <w:rsid w:val="00715566"/>
    <w:rsid w:val="00715633"/>
    <w:rsid w:val="00715B9F"/>
    <w:rsid w:val="00715DE6"/>
    <w:rsid w:val="00715EB8"/>
    <w:rsid w:val="007162BC"/>
    <w:rsid w:val="0071633F"/>
    <w:rsid w:val="00717111"/>
    <w:rsid w:val="00717CCF"/>
    <w:rsid w:val="0072009F"/>
    <w:rsid w:val="0072027E"/>
    <w:rsid w:val="00720885"/>
    <w:rsid w:val="00720C61"/>
    <w:rsid w:val="00720CA6"/>
    <w:rsid w:val="00721643"/>
    <w:rsid w:val="007217FD"/>
    <w:rsid w:val="00721B5F"/>
    <w:rsid w:val="00721BD4"/>
    <w:rsid w:val="0072215D"/>
    <w:rsid w:val="00722341"/>
    <w:rsid w:val="007225F2"/>
    <w:rsid w:val="00722978"/>
    <w:rsid w:val="00723570"/>
    <w:rsid w:val="007244C5"/>
    <w:rsid w:val="007249F2"/>
    <w:rsid w:val="00724B51"/>
    <w:rsid w:val="00724F9D"/>
    <w:rsid w:val="00724FF7"/>
    <w:rsid w:val="00725083"/>
    <w:rsid w:val="00725255"/>
    <w:rsid w:val="0072542B"/>
    <w:rsid w:val="00725431"/>
    <w:rsid w:val="00725674"/>
    <w:rsid w:val="00725AFD"/>
    <w:rsid w:val="00725C30"/>
    <w:rsid w:val="00725DEC"/>
    <w:rsid w:val="00725E10"/>
    <w:rsid w:val="007261AA"/>
    <w:rsid w:val="00726679"/>
    <w:rsid w:val="0072671F"/>
    <w:rsid w:val="00726750"/>
    <w:rsid w:val="00726D68"/>
    <w:rsid w:val="00726ED7"/>
    <w:rsid w:val="00727226"/>
    <w:rsid w:val="007272F6"/>
    <w:rsid w:val="0072784C"/>
    <w:rsid w:val="007278EE"/>
    <w:rsid w:val="007279D9"/>
    <w:rsid w:val="00727D96"/>
    <w:rsid w:val="00727F73"/>
    <w:rsid w:val="00730408"/>
    <w:rsid w:val="00730512"/>
    <w:rsid w:val="00730535"/>
    <w:rsid w:val="007306C6"/>
    <w:rsid w:val="0073089F"/>
    <w:rsid w:val="00730A12"/>
    <w:rsid w:val="00731857"/>
    <w:rsid w:val="00731CD3"/>
    <w:rsid w:val="00731E59"/>
    <w:rsid w:val="00731EB1"/>
    <w:rsid w:val="00732048"/>
    <w:rsid w:val="007328B4"/>
    <w:rsid w:val="00732B69"/>
    <w:rsid w:val="00732E13"/>
    <w:rsid w:val="007331B2"/>
    <w:rsid w:val="007333DC"/>
    <w:rsid w:val="007337A2"/>
    <w:rsid w:val="00734015"/>
    <w:rsid w:val="00734611"/>
    <w:rsid w:val="00734902"/>
    <w:rsid w:val="00734D10"/>
    <w:rsid w:val="007354B0"/>
    <w:rsid w:val="00735864"/>
    <w:rsid w:val="007358C0"/>
    <w:rsid w:val="00735E2A"/>
    <w:rsid w:val="00736014"/>
    <w:rsid w:val="0073617C"/>
    <w:rsid w:val="0073661C"/>
    <w:rsid w:val="007367E1"/>
    <w:rsid w:val="0073692D"/>
    <w:rsid w:val="007369EF"/>
    <w:rsid w:val="00737100"/>
    <w:rsid w:val="00740C28"/>
    <w:rsid w:val="00740CC0"/>
    <w:rsid w:val="00740FE4"/>
    <w:rsid w:val="00741057"/>
    <w:rsid w:val="00741799"/>
    <w:rsid w:val="00742377"/>
    <w:rsid w:val="0074253C"/>
    <w:rsid w:val="007425AF"/>
    <w:rsid w:val="007427DB"/>
    <w:rsid w:val="00742C9A"/>
    <w:rsid w:val="00742CFD"/>
    <w:rsid w:val="007435B2"/>
    <w:rsid w:val="00743985"/>
    <w:rsid w:val="0074399B"/>
    <w:rsid w:val="00743C97"/>
    <w:rsid w:val="00743E7C"/>
    <w:rsid w:val="00744447"/>
    <w:rsid w:val="00744DD1"/>
    <w:rsid w:val="00745004"/>
    <w:rsid w:val="0074593C"/>
    <w:rsid w:val="00745DD9"/>
    <w:rsid w:val="007464A2"/>
    <w:rsid w:val="0074658E"/>
    <w:rsid w:val="00746E0F"/>
    <w:rsid w:val="007470A9"/>
    <w:rsid w:val="007470D2"/>
    <w:rsid w:val="00747512"/>
    <w:rsid w:val="00747696"/>
    <w:rsid w:val="00747F31"/>
    <w:rsid w:val="00750049"/>
    <w:rsid w:val="0075056B"/>
    <w:rsid w:val="0075056C"/>
    <w:rsid w:val="007507B7"/>
    <w:rsid w:val="00750B2D"/>
    <w:rsid w:val="00751304"/>
    <w:rsid w:val="007515B2"/>
    <w:rsid w:val="007517C8"/>
    <w:rsid w:val="007518D1"/>
    <w:rsid w:val="00751DEE"/>
    <w:rsid w:val="007524D8"/>
    <w:rsid w:val="007528EA"/>
    <w:rsid w:val="00752CF6"/>
    <w:rsid w:val="00753254"/>
    <w:rsid w:val="0075353B"/>
    <w:rsid w:val="007537F0"/>
    <w:rsid w:val="00754093"/>
    <w:rsid w:val="007544AA"/>
    <w:rsid w:val="007544F7"/>
    <w:rsid w:val="007547E9"/>
    <w:rsid w:val="00754A19"/>
    <w:rsid w:val="007551DA"/>
    <w:rsid w:val="007555ED"/>
    <w:rsid w:val="0075563C"/>
    <w:rsid w:val="007557B2"/>
    <w:rsid w:val="00755F56"/>
    <w:rsid w:val="007560E6"/>
    <w:rsid w:val="0075635F"/>
    <w:rsid w:val="00756475"/>
    <w:rsid w:val="0075652B"/>
    <w:rsid w:val="00756AA1"/>
    <w:rsid w:val="00756AFC"/>
    <w:rsid w:val="0075729E"/>
    <w:rsid w:val="007574DF"/>
    <w:rsid w:val="00757673"/>
    <w:rsid w:val="007578EA"/>
    <w:rsid w:val="00757FE6"/>
    <w:rsid w:val="0076116B"/>
    <w:rsid w:val="00761A0C"/>
    <w:rsid w:val="007624B1"/>
    <w:rsid w:val="0076284E"/>
    <w:rsid w:val="00763096"/>
    <w:rsid w:val="0076393E"/>
    <w:rsid w:val="00763BB4"/>
    <w:rsid w:val="00763C41"/>
    <w:rsid w:val="00764399"/>
    <w:rsid w:val="00764641"/>
    <w:rsid w:val="00764711"/>
    <w:rsid w:val="007649CF"/>
    <w:rsid w:val="00764B57"/>
    <w:rsid w:val="00764DB2"/>
    <w:rsid w:val="00765028"/>
    <w:rsid w:val="00765060"/>
    <w:rsid w:val="00765F27"/>
    <w:rsid w:val="00765FF4"/>
    <w:rsid w:val="0076609E"/>
    <w:rsid w:val="0076638B"/>
    <w:rsid w:val="00766490"/>
    <w:rsid w:val="00766798"/>
    <w:rsid w:val="00766B36"/>
    <w:rsid w:val="00766BD6"/>
    <w:rsid w:val="00766DE2"/>
    <w:rsid w:val="00766F04"/>
    <w:rsid w:val="00766FBF"/>
    <w:rsid w:val="00767CC9"/>
    <w:rsid w:val="00770000"/>
    <w:rsid w:val="00770135"/>
    <w:rsid w:val="00770382"/>
    <w:rsid w:val="00770439"/>
    <w:rsid w:val="00770E58"/>
    <w:rsid w:val="00771169"/>
    <w:rsid w:val="00771D8C"/>
    <w:rsid w:val="00772C98"/>
    <w:rsid w:val="00772E73"/>
    <w:rsid w:val="00772FF7"/>
    <w:rsid w:val="0077352F"/>
    <w:rsid w:val="007736EE"/>
    <w:rsid w:val="00773B1D"/>
    <w:rsid w:val="00773B70"/>
    <w:rsid w:val="00773CE0"/>
    <w:rsid w:val="00773E0A"/>
    <w:rsid w:val="00773E53"/>
    <w:rsid w:val="0077464A"/>
    <w:rsid w:val="0077476E"/>
    <w:rsid w:val="00774790"/>
    <w:rsid w:val="00774BB6"/>
    <w:rsid w:val="00774BF1"/>
    <w:rsid w:val="00775657"/>
    <w:rsid w:val="00776136"/>
    <w:rsid w:val="00776569"/>
    <w:rsid w:val="00776909"/>
    <w:rsid w:val="00776C2A"/>
    <w:rsid w:val="007773CB"/>
    <w:rsid w:val="0077769A"/>
    <w:rsid w:val="007777BB"/>
    <w:rsid w:val="00777F5E"/>
    <w:rsid w:val="0078002A"/>
    <w:rsid w:val="0078007C"/>
    <w:rsid w:val="0078018F"/>
    <w:rsid w:val="00780221"/>
    <w:rsid w:val="00780C4B"/>
    <w:rsid w:val="00780E1E"/>
    <w:rsid w:val="00780F39"/>
    <w:rsid w:val="00780F58"/>
    <w:rsid w:val="007815EE"/>
    <w:rsid w:val="00781AA7"/>
    <w:rsid w:val="00781AD5"/>
    <w:rsid w:val="007823B2"/>
    <w:rsid w:val="00782739"/>
    <w:rsid w:val="0078275B"/>
    <w:rsid w:val="007828E1"/>
    <w:rsid w:val="0078291E"/>
    <w:rsid w:val="00782BC8"/>
    <w:rsid w:val="00783100"/>
    <w:rsid w:val="007832C1"/>
    <w:rsid w:val="00783523"/>
    <w:rsid w:val="007838C2"/>
    <w:rsid w:val="00783915"/>
    <w:rsid w:val="00783D50"/>
    <w:rsid w:val="00784ACA"/>
    <w:rsid w:val="00784E8B"/>
    <w:rsid w:val="00785237"/>
    <w:rsid w:val="007854E4"/>
    <w:rsid w:val="00785FAA"/>
    <w:rsid w:val="007864BB"/>
    <w:rsid w:val="0078684D"/>
    <w:rsid w:val="00786C79"/>
    <w:rsid w:val="00786CEB"/>
    <w:rsid w:val="00786D04"/>
    <w:rsid w:val="00786E35"/>
    <w:rsid w:val="0078743F"/>
    <w:rsid w:val="00787680"/>
    <w:rsid w:val="00787B8F"/>
    <w:rsid w:val="00787DE5"/>
    <w:rsid w:val="00790145"/>
    <w:rsid w:val="0079099D"/>
    <w:rsid w:val="00790D7C"/>
    <w:rsid w:val="00791278"/>
    <w:rsid w:val="00791473"/>
    <w:rsid w:val="00791496"/>
    <w:rsid w:val="00791626"/>
    <w:rsid w:val="00791AC2"/>
    <w:rsid w:val="00791DFB"/>
    <w:rsid w:val="0079235E"/>
    <w:rsid w:val="007924B1"/>
    <w:rsid w:val="00792A82"/>
    <w:rsid w:val="00793400"/>
    <w:rsid w:val="0079388E"/>
    <w:rsid w:val="00793D1D"/>
    <w:rsid w:val="00793E02"/>
    <w:rsid w:val="007941AB"/>
    <w:rsid w:val="007943D4"/>
    <w:rsid w:val="00794564"/>
    <w:rsid w:val="00794857"/>
    <w:rsid w:val="00794AC2"/>
    <w:rsid w:val="00794F35"/>
    <w:rsid w:val="007955FC"/>
    <w:rsid w:val="00795736"/>
    <w:rsid w:val="007958D4"/>
    <w:rsid w:val="007959F2"/>
    <w:rsid w:val="00795ABE"/>
    <w:rsid w:val="00795F9A"/>
    <w:rsid w:val="00796902"/>
    <w:rsid w:val="00796B3F"/>
    <w:rsid w:val="00796D3C"/>
    <w:rsid w:val="007970C6"/>
    <w:rsid w:val="00797272"/>
    <w:rsid w:val="007975B2"/>
    <w:rsid w:val="00797639"/>
    <w:rsid w:val="00797D48"/>
    <w:rsid w:val="007A01A3"/>
    <w:rsid w:val="007A03B8"/>
    <w:rsid w:val="007A0DA8"/>
    <w:rsid w:val="007A0DB1"/>
    <w:rsid w:val="007A0EB2"/>
    <w:rsid w:val="007A12AB"/>
    <w:rsid w:val="007A1614"/>
    <w:rsid w:val="007A1816"/>
    <w:rsid w:val="007A1902"/>
    <w:rsid w:val="007A1A25"/>
    <w:rsid w:val="007A1DA5"/>
    <w:rsid w:val="007A20FA"/>
    <w:rsid w:val="007A2263"/>
    <w:rsid w:val="007A2542"/>
    <w:rsid w:val="007A27CC"/>
    <w:rsid w:val="007A2A1B"/>
    <w:rsid w:val="007A2F89"/>
    <w:rsid w:val="007A3095"/>
    <w:rsid w:val="007A3425"/>
    <w:rsid w:val="007A3D53"/>
    <w:rsid w:val="007A40B1"/>
    <w:rsid w:val="007A411B"/>
    <w:rsid w:val="007A4749"/>
    <w:rsid w:val="007A4801"/>
    <w:rsid w:val="007A4F69"/>
    <w:rsid w:val="007A57F8"/>
    <w:rsid w:val="007A5885"/>
    <w:rsid w:val="007A5B2F"/>
    <w:rsid w:val="007A5C1A"/>
    <w:rsid w:val="007A5F83"/>
    <w:rsid w:val="007A61A3"/>
    <w:rsid w:val="007A659E"/>
    <w:rsid w:val="007A7049"/>
    <w:rsid w:val="007A7258"/>
    <w:rsid w:val="007A7C17"/>
    <w:rsid w:val="007A7CF1"/>
    <w:rsid w:val="007B05E0"/>
    <w:rsid w:val="007B06BB"/>
    <w:rsid w:val="007B0A97"/>
    <w:rsid w:val="007B0E2B"/>
    <w:rsid w:val="007B0F10"/>
    <w:rsid w:val="007B1681"/>
    <w:rsid w:val="007B1F09"/>
    <w:rsid w:val="007B1F3F"/>
    <w:rsid w:val="007B1F9F"/>
    <w:rsid w:val="007B2231"/>
    <w:rsid w:val="007B2630"/>
    <w:rsid w:val="007B2A18"/>
    <w:rsid w:val="007B2B1E"/>
    <w:rsid w:val="007B323B"/>
    <w:rsid w:val="007B4203"/>
    <w:rsid w:val="007B4231"/>
    <w:rsid w:val="007B42D5"/>
    <w:rsid w:val="007B45F8"/>
    <w:rsid w:val="007B46F5"/>
    <w:rsid w:val="007B4BFD"/>
    <w:rsid w:val="007B4E68"/>
    <w:rsid w:val="007B5000"/>
    <w:rsid w:val="007B57E7"/>
    <w:rsid w:val="007B5BD0"/>
    <w:rsid w:val="007B5DCA"/>
    <w:rsid w:val="007B5E92"/>
    <w:rsid w:val="007B5FD0"/>
    <w:rsid w:val="007B6106"/>
    <w:rsid w:val="007B68C5"/>
    <w:rsid w:val="007B7006"/>
    <w:rsid w:val="007B7065"/>
    <w:rsid w:val="007B77D2"/>
    <w:rsid w:val="007B7959"/>
    <w:rsid w:val="007B7D49"/>
    <w:rsid w:val="007C19E6"/>
    <w:rsid w:val="007C1AB3"/>
    <w:rsid w:val="007C1D36"/>
    <w:rsid w:val="007C25A9"/>
    <w:rsid w:val="007C27E6"/>
    <w:rsid w:val="007C2E97"/>
    <w:rsid w:val="007C3070"/>
    <w:rsid w:val="007C3096"/>
    <w:rsid w:val="007C31BF"/>
    <w:rsid w:val="007C336D"/>
    <w:rsid w:val="007C336F"/>
    <w:rsid w:val="007C35CC"/>
    <w:rsid w:val="007C3754"/>
    <w:rsid w:val="007C38E4"/>
    <w:rsid w:val="007C39D1"/>
    <w:rsid w:val="007C484B"/>
    <w:rsid w:val="007C4C74"/>
    <w:rsid w:val="007C5D3E"/>
    <w:rsid w:val="007C60ED"/>
    <w:rsid w:val="007C6353"/>
    <w:rsid w:val="007C68E0"/>
    <w:rsid w:val="007C7CF8"/>
    <w:rsid w:val="007D066A"/>
    <w:rsid w:val="007D06C8"/>
    <w:rsid w:val="007D0D3F"/>
    <w:rsid w:val="007D0D52"/>
    <w:rsid w:val="007D0DC9"/>
    <w:rsid w:val="007D11DC"/>
    <w:rsid w:val="007D1D69"/>
    <w:rsid w:val="007D1FF7"/>
    <w:rsid w:val="007D24FB"/>
    <w:rsid w:val="007D25F2"/>
    <w:rsid w:val="007D2617"/>
    <w:rsid w:val="007D2807"/>
    <w:rsid w:val="007D2B58"/>
    <w:rsid w:val="007D39EB"/>
    <w:rsid w:val="007D43E6"/>
    <w:rsid w:val="007D45A0"/>
    <w:rsid w:val="007D4910"/>
    <w:rsid w:val="007D4959"/>
    <w:rsid w:val="007D4B71"/>
    <w:rsid w:val="007D4EA8"/>
    <w:rsid w:val="007D5283"/>
    <w:rsid w:val="007D571F"/>
    <w:rsid w:val="007D5CFE"/>
    <w:rsid w:val="007D6093"/>
    <w:rsid w:val="007D62AA"/>
    <w:rsid w:val="007D6537"/>
    <w:rsid w:val="007D6CCF"/>
    <w:rsid w:val="007D6E3D"/>
    <w:rsid w:val="007D7013"/>
    <w:rsid w:val="007D7211"/>
    <w:rsid w:val="007D77D9"/>
    <w:rsid w:val="007D7FA6"/>
    <w:rsid w:val="007E027A"/>
    <w:rsid w:val="007E04D5"/>
    <w:rsid w:val="007E0529"/>
    <w:rsid w:val="007E06A0"/>
    <w:rsid w:val="007E07F0"/>
    <w:rsid w:val="007E0891"/>
    <w:rsid w:val="007E0A0D"/>
    <w:rsid w:val="007E0D8C"/>
    <w:rsid w:val="007E1342"/>
    <w:rsid w:val="007E1346"/>
    <w:rsid w:val="007E1545"/>
    <w:rsid w:val="007E2244"/>
    <w:rsid w:val="007E2818"/>
    <w:rsid w:val="007E2F09"/>
    <w:rsid w:val="007E37F7"/>
    <w:rsid w:val="007E3CE6"/>
    <w:rsid w:val="007E3F75"/>
    <w:rsid w:val="007E44C0"/>
    <w:rsid w:val="007E45C1"/>
    <w:rsid w:val="007E49DF"/>
    <w:rsid w:val="007E4C52"/>
    <w:rsid w:val="007E5069"/>
    <w:rsid w:val="007E5721"/>
    <w:rsid w:val="007E587D"/>
    <w:rsid w:val="007E5C79"/>
    <w:rsid w:val="007E5DEA"/>
    <w:rsid w:val="007E5EC8"/>
    <w:rsid w:val="007E6263"/>
    <w:rsid w:val="007E6308"/>
    <w:rsid w:val="007E651D"/>
    <w:rsid w:val="007E6851"/>
    <w:rsid w:val="007E6A74"/>
    <w:rsid w:val="007E6EBE"/>
    <w:rsid w:val="007E6F9F"/>
    <w:rsid w:val="007E7514"/>
    <w:rsid w:val="007E779C"/>
    <w:rsid w:val="007E7933"/>
    <w:rsid w:val="007E7E0E"/>
    <w:rsid w:val="007F035E"/>
    <w:rsid w:val="007F05BB"/>
    <w:rsid w:val="007F0786"/>
    <w:rsid w:val="007F0790"/>
    <w:rsid w:val="007F0E25"/>
    <w:rsid w:val="007F13C9"/>
    <w:rsid w:val="007F1519"/>
    <w:rsid w:val="007F184D"/>
    <w:rsid w:val="007F1992"/>
    <w:rsid w:val="007F1996"/>
    <w:rsid w:val="007F1AE9"/>
    <w:rsid w:val="007F1B6F"/>
    <w:rsid w:val="007F210A"/>
    <w:rsid w:val="007F233A"/>
    <w:rsid w:val="007F24BD"/>
    <w:rsid w:val="007F2527"/>
    <w:rsid w:val="007F25E4"/>
    <w:rsid w:val="007F28B1"/>
    <w:rsid w:val="007F28F2"/>
    <w:rsid w:val="007F2D5F"/>
    <w:rsid w:val="007F3173"/>
    <w:rsid w:val="007F3653"/>
    <w:rsid w:val="007F3822"/>
    <w:rsid w:val="007F3846"/>
    <w:rsid w:val="007F390E"/>
    <w:rsid w:val="007F3BEF"/>
    <w:rsid w:val="007F3E02"/>
    <w:rsid w:val="007F4205"/>
    <w:rsid w:val="007F4225"/>
    <w:rsid w:val="007F4542"/>
    <w:rsid w:val="007F494A"/>
    <w:rsid w:val="007F4975"/>
    <w:rsid w:val="007F4E67"/>
    <w:rsid w:val="007F5665"/>
    <w:rsid w:val="007F583B"/>
    <w:rsid w:val="007F5BB0"/>
    <w:rsid w:val="007F5C88"/>
    <w:rsid w:val="007F60D2"/>
    <w:rsid w:val="007F6350"/>
    <w:rsid w:val="007F6552"/>
    <w:rsid w:val="007F65FF"/>
    <w:rsid w:val="007F67E1"/>
    <w:rsid w:val="007F692F"/>
    <w:rsid w:val="007F6C35"/>
    <w:rsid w:val="007F7482"/>
    <w:rsid w:val="007F7683"/>
    <w:rsid w:val="00800091"/>
    <w:rsid w:val="008002C4"/>
    <w:rsid w:val="00800459"/>
    <w:rsid w:val="0080060E"/>
    <w:rsid w:val="00800E4A"/>
    <w:rsid w:val="0080187E"/>
    <w:rsid w:val="0080189A"/>
    <w:rsid w:val="00802460"/>
    <w:rsid w:val="008024B7"/>
    <w:rsid w:val="00802539"/>
    <w:rsid w:val="008028B1"/>
    <w:rsid w:val="00802AAD"/>
    <w:rsid w:val="00803256"/>
    <w:rsid w:val="008038A7"/>
    <w:rsid w:val="00803AD3"/>
    <w:rsid w:val="00803C3E"/>
    <w:rsid w:val="00803E9D"/>
    <w:rsid w:val="00803FB2"/>
    <w:rsid w:val="0080413E"/>
    <w:rsid w:val="008045BD"/>
    <w:rsid w:val="00804A85"/>
    <w:rsid w:val="00804DEB"/>
    <w:rsid w:val="00804E8B"/>
    <w:rsid w:val="0080593D"/>
    <w:rsid w:val="00806142"/>
    <w:rsid w:val="008061DB"/>
    <w:rsid w:val="008067D5"/>
    <w:rsid w:val="008068E5"/>
    <w:rsid w:val="00806E9A"/>
    <w:rsid w:val="00806F16"/>
    <w:rsid w:val="00807099"/>
    <w:rsid w:val="0080751C"/>
    <w:rsid w:val="00807670"/>
    <w:rsid w:val="00807694"/>
    <w:rsid w:val="008076BE"/>
    <w:rsid w:val="00807DE0"/>
    <w:rsid w:val="008101F5"/>
    <w:rsid w:val="0081046A"/>
    <w:rsid w:val="0081050F"/>
    <w:rsid w:val="00810858"/>
    <w:rsid w:val="008109B7"/>
    <w:rsid w:val="00810A02"/>
    <w:rsid w:val="00810D3D"/>
    <w:rsid w:val="008113DC"/>
    <w:rsid w:val="008117AE"/>
    <w:rsid w:val="008118CF"/>
    <w:rsid w:val="00812754"/>
    <w:rsid w:val="008127AD"/>
    <w:rsid w:val="00812892"/>
    <w:rsid w:val="00812A98"/>
    <w:rsid w:val="00812B12"/>
    <w:rsid w:val="0081335C"/>
    <w:rsid w:val="008138D4"/>
    <w:rsid w:val="00813F3D"/>
    <w:rsid w:val="008141A0"/>
    <w:rsid w:val="008147D4"/>
    <w:rsid w:val="00814C1C"/>
    <w:rsid w:val="00814C8E"/>
    <w:rsid w:val="0081532C"/>
    <w:rsid w:val="008156D6"/>
    <w:rsid w:val="008157F6"/>
    <w:rsid w:val="00816995"/>
    <w:rsid w:val="00816DAB"/>
    <w:rsid w:val="008170FF"/>
    <w:rsid w:val="00817139"/>
    <w:rsid w:val="008177F6"/>
    <w:rsid w:val="00817F3D"/>
    <w:rsid w:val="00817FF9"/>
    <w:rsid w:val="0082001B"/>
    <w:rsid w:val="00820595"/>
    <w:rsid w:val="008205BA"/>
    <w:rsid w:val="00820734"/>
    <w:rsid w:val="0082153B"/>
    <w:rsid w:val="00821697"/>
    <w:rsid w:val="0082191C"/>
    <w:rsid w:val="00821A22"/>
    <w:rsid w:val="00821F75"/>
    <w:rsid w:val="0082227D"/>
    <w:rsid w:val="00822712"/>
    <w:rsid w:val="008228F9"/>
    <w:rsid w:val="00822D0B"/>
    <w:rsid w:val="00822F46"/>
    <w:rsid w:val="00823040"/>
    <w:rsid w:val="00823250"/>
    <w:rsid w:val="0082325C"/>
    <w:rsid w:val="00823C62"/>
    <w:rsid w:val="00823D41"/>
    <w:rsid w:val="0082413F"/>
    <w:rsid w:val="008241B7"/>
    <w:rsid w:val="00824891"/>
    <w:rsid w:val="00824C8A"/>
    <w:rsid w:val="008254EA"/>
    <w:rsid w:val="00825B6F"/>
    <w:rsid w:val="00825D05"/>
    <w:rsid w:val="00825DEC"/>
    <w:rsid w:val="008260E0"/>
    <w:rsid w:val="00826CC8"/>
    <w:rsid w:val="0082718E"/>
    <w:rsid w:val="00827999"/>
    <w:rsid w:val="0083069A"/>
    <w:rsid w:val="00830C0B"/>
    <w:rsid w:val="00830D59"/>
    <w:rsid w:val="00830F87"/>
    <w:rsid w:val="0083154F"/>
    <w:rsid w:val="0083156B"/>
    <w:rsid w:val="0083165B"/>
    <w:rsid w:val="0083173C"/>
    <w:rsid w:val="00831A78"/>
    <w:rsid w:val="0083255D"/>
    <w:rsid w:val="00832D7A"/>
    <w:rsid w:val="008336CF"/>
    <w:rsid w:val="008338C9"/>
    <w:rsid w:val="008340B6"/>
    <w:rsid w:val="008347CC"/>
    <w:rsid w:val="00834BB2"/>
    <w:rsid w:val="008350F0"/>
    <w:rsid w:val="00835161"/>
    <w:rsid w:val="00835762"/>
    <w:rsid w:val="00835B51"/>
    <w:rsid w:val="0083624B"/>
    <w:rsid w:val="00837047"/>
    <w:rsid w:val="0083744F"/>
    <w:rsid w:val="008374B0"/>
    <w:rsid w:val="00837BC6"/>
    <w:rsid w:val="00837DF9"/>
    <w:rsid w:val="00837EC4"/>
    <w:rsid w:val="00840097"/>
    <w:rsid w:val="00840648"/>
    <w:rsid w:val="00841060"/>
    <w:rsid w:val="0084122F"/>
    <w:rsid w:val="00841273"/>
    <w:rsid w:val="0084139D"/>
    <w:rsid w:val="008413C6"/>
    <w:rsid w:val="00841490"/>
    <w:rsid w:val="008415D2"/>
    <w:rsid w:val="0084177F"/>
    <w:rsid w:val="0084189E"/>
    <w:rsid w:val="00841C7E"/>
    <w:rsid w:val="00841E22"/>
    <w:rsid w:val="00841F8A"/>
    <w:rsid w:val="0084251D"/>
    <w:rsid w:val="00842542"/>
    <w:rsid w:val="0084298B"/>
    <w:rsid w:val="00842EEB"/>
    <w:rsid w:val="008432B7"/>
    <w:rsid w:val="00843CA5"/>
    <w:rsid w:val="008446CB"/>
    <w:rsid w:val="00844C35"/>
    <w:rsid w:val="008450C8"/>
    <w:rsid w:val="00845110"/>
    <w:rsid w:val="00845695"/>
    <w:rsid w:val="00845A9D"/>
    <w:rsid w:val="00845B1B"/>
    <w:rsid w:val="00845C01"/>
    <w:rsid w:val="00845E1C"/>
    <w:rsid w:val="00846113"/>
    <w:rsid w:val="008463A0"/>
    <w:rsid w:val="008463A6"/>
    <w:rsid w:val="00846B86"/>
    <w:rsid w:val="00846C9F"/>
    <w:rsid w:val="00846E1A"/>
    <w:rsid w:val="00846F49"/>
    <w:rsid w:val="0084768E"/>
    <w:rsid w:val="00847856"/>
    <w:rsid w:val="00847A20"/>
    <w:rsid w:val="00847C3F"/>
    <w:rsid w:val="00847C6E"/>
    <w:rsid w:val="0085058F"/>
    <w:rsid w:val="00850643"/>
    <w:rsid w:val="00850AD7"/>
    <w:rsid w:val="00850F2C"/>
    <w:rsid w:val="0085143D"/>
    <w:rsid w:val="00851949"/>
    <w:rsid w:val="00851BE0"/>
    <w:rsid w:val="00851CD4"/>
    <w:rsid w:val="00851E62"/>
    <w:rsid w:val="00852711"/>
    <w:rsid w:val="008528DB"/>
    <w:rsid w:val="00852CB1"/>
    <w:rsid w:val="0085370D"/>
    <w:rsid w:val="00853879"/>
    <w:rsid w:val="0085392F"/>
    <w:rsid w:val="00853B2F"/>
    <w:rsid w:val="00853B78"/>
    <w:rsid w:val="00853BE3"/>
    <w:rsid w:val="00854160"/>
    <w:rsid w:val="008544CE"/>
    <w:rsid w:val="008545E1"/>
    <w:rsid w:val="00854AE2"/>
    <w:rsid w:val="00854FEA"/>
    <w:rsid w:val="00855569"/>
    <w:rsid w:val="0085580E"/>
    <w:rsid w:val="00855A36"/>
    <w:rsid w:val="00855C80"/>
    <w:rsid w:val="00856436"/>
    <w:rsid w:val="00856681"/>
    <w:rsid w:val="008566F3"/>
    <w:rsid w:val="00856B1D"/>
    <w:rsid w:val="008570A0"/>
    <w:rsid w:val="008575BE"/>
    <w:rsid w:val="00857716"/>
    <w:rsid w:val="00857AE3"/>
    <w:rsid w:val="00857EA8"/>
    <w:rsid w:val="0086007E"/>
    <w:rsid w:val="00860418"/>
    <w:rsid w:val="00860701"/>
    <w:rsid w:val="00860AA9"/>
    <w:rsid w:val="00860CB9"/>
    <w:rsid w:val="008619E0"/>
    <w:rsid w:val="0086246D"/>
    <w:rsid w:val="00862976"/>
    <w:rsid w:val="00862A79"/>
    <w:rsid w:val="00862F82"/>
    <w:rsid w:val="00862FF5"/>
    <w:rsid w:val="00863DAE"/>
    <w:rsid w:val="00863FB5"/>
    <w:rsid w:val="00864883"/>
    <w:rsid w:val="008648E7"/>
    <w:rsid w:val="008652B6"/>
    <w:rsid w:val="0086616C"/>
    <w:rsid w:val="00866536"/>
    <w:rsid w:val="00866751"/>
    <w:rsid w:val="00866CF6"/>
    <w:rsid w:val="008672B7"/>
    <w:rsid w:val="0086773C"/>
    <w:rsid w:val="008677D2"/>
    <w:rsid w:val="0086796D"/>
    <w:rsid w:val="008701F7"/>
    <w:rsid w:val="00870E9A"/>
    <w:rsid w:val="008715F0"/>
    <w:rsid w:val="00871CDD"/>
    <w:rsid w:val="00871F1A"/>
    <w:rsid w:val="00871F9C"/>
    <w:rsid w:val="008721A6"/>
    <w:rsid w:val="008724EC"/>
    <w:rsid w:val="00872512"/>
    <w:rsid w:val="008728D0"/>
    <w:rsid w:val="00872A68"/>
    <w:rsid w:val="0087322F"/>
    <w:rsid w:val="008737D7"/>
    <w:rsid w:val="00873BEF"/>
    <w:rsid w:val="008740CF"/>
    <w:rsid w:val="008743EC"/>
    <w:rsid w:val="00874426"/>
    <w:rsid w:val="008746CD"/>
    <w:rsid w:val="0087470D"/>
    <w:rsid w:val="00874866"/>
    <w:rsid w:val="00874F81"/>
    <w:rsid w:val="00874FE5"/>
    <w:rsid w:val="008750FB"/>
    <w:rsid w:val="008752FE"/>
    <w:rsid w:val="0087538C"/>
    <w:rsid w:val="00875458"/>
    <w:rsid w:val="00875657"/>
    <w:rsid w:val="00875B79"/>
    <w:rsid w:val="00875BE6"/>
    <w:rsid w:val="008764E1"/>
    <w:rsid w:val="00876825"/>
    <w:rsid w:val="00876C67"/>
    <w:rsid w:val="00876D36"/>
    <w:rsid w:val="00876D77"/>
    <w:rsid w:val="00877214"/>
    <w:rsid w:val="008773B6"/>
    <w:rsid w:val="008776DF"/>
    <w:rsid w:val="00877701"/>
    <w:rsid w:val="0087775E"/>
    <w:rsid w:val="008779C2"/>
    <w:rsid w:val="0088032E"/>
    <w:rsid w:val="008809F2"/>
    <w:rsid w:val="00881223"/>
    <w:rsid w:val="00881681"/>
    <w:rsid w:val="008816E1"/>
    <w:rsid w:val="00881854"/>
    <w:rsid w:val="00881B0F"/>
    <w:rsid w:val="008825D4"/>
    <w:rsid w:val="0088282C"/>
    <w:rsid w:val="008832BA"/>
    <w:rsid w:val="008834F7"/>
    <w:rsid w:val="008835CE"/>
    <w:rsid w:val="00884979"/>
    <w:rsid w:val="00884B75"/>
    <w:rsid w:val="00884C7F"/>
    <w:rsid w:val="00884EFB"/>
    <w:rsid w:val="00885557"/>
    <w:rsid w:val="008856E2"/>
    <w:rsid w:val="0088579B"/>
    <w:rsid w:val="00885BAE"/>
    <w:rsid w:val="00885E6D"/>
    <w:rsid w:val="00885F38"/>
    <w:rsid w:val="008863DF"/>
    <w:rsid w:val="00886723"/>
    <w:rsid w:val="0088672F"/>
    <w:rsid w:val="00886758"/>
    <w:rsid w:val="00887B2C"/>
    <w:rsid w:val="00887C02"/>
    <w:rsid w:val="00887E76"/>
    <w:rsid w:val="00887F91"/>
    <w:rsid w:val="00887FAE"/>
    <w:rsid w:val="00887FDB"/>
    <w:rsid w:val="00890486"/>
    <w:rsid w:val="00891054"/>
    <w:rsid w:val="0089120E"/>
    <w:rsid w:val="008912DC"/>
    <w:rsid w:val="00891647"/>
    <w:rsid w:val="00891A23"/>
    <w:rsid w:val="0089229B"/>
    <w:rsid w:val="00892A81"/>
    <w:rsid w:val="00892DAD"/>
    <w:rsid w:val="00892EF7"/>
    <w:rsid w:val="008931D7"/>
    <w:rsid w:val="0089357D"/>
    <w:rsid w:val="0089377C"/>
    <w:rsid w:val="00893D5D"/>
    <w:rsid w:val="0089445A"/>
    <w:rsid w:val="0089504F"/>
    <w:rsid w:val="0089531B"/>
    <w:rsid w:val="008954F5"/>
    <w:rsid w:val="00895775"/>
    <w:rsid w:val="00895CDD"/>
    <w:rsid w:val="00895F1B"/>
    <w:rsid w:val="008968E4"/>
    <w:rsid w:val="008978CA"/>
    <w:rsid w:val="00897B1E"/>
    <w:rsid w:val="00897B2D"/>
    <w:rsid w:val="00897D8F"/>
    <w:rsid w:val="00897EBF"/>
    <w:rsid w:val="00897F58"/>
    <w:rsid w:val="008A0199"/>
    <w:rsid w:val="008A02F6"/>
    <w:rsid w:val="008A0303"/>
    <w:rsid w:val="008A05E6"/>
    <w:rsid w:val="008A12DE"/>
    <w:rsid w:val="008A1D73"/>
    <w:rsid w:val="008A1EC0"/>
    <w:rsid w:val="008A1F25"/>
    <w:rsid w:val="008A2249"/>
    <w:rsid w:val="008A24EB"/>
    <w:rsid w:val="008A2691"/>
    <w:rsid w:val="008A27D4"/>
    <w:rsid w:val="008A287B"/>
    <w:rsid w:val="008A3066"/>
    <w:rsid w:val="008A341B"/>
    <w:rsid w:val="008A343C"/>
    <w:rsid w:val="008A37B1"/>
    <w:rsid w:val="008A3A62"/>
    <w:rsid w:val="008A3C05"/>
    <w:rsid w:val="008A3C34"/>
    <w:rsid w:val="008A3D52"/>
    <w:rsid w:val="008A3E75"/>
    <w:rsid w:val="008A3F4A"/>
    <w:rsid w:val="008A4159"/>
    <w:rsid w:val="008A4F77"/>
    <w:rsid w:val="008A555D"/>
    <w:rsid w:val="008A5A24"/>
    <w:rsid w:val="008A5B6C"/>
    <w:rsid w:val="008A5D82"/>
    <w:rsid w:val="008A6206"/>
    <w:rsid w:val="008A639D"/>
    <w:rsid w:val="008A6643"/>
    <w:rsid w:val="008A6992"/>
    <w:rsid w:val="008A69C2"/>
    <w:rsid w:val="008A71AE"/>
    <w:rsid w:val="008A73DC"/>
    <w:rsid w:val="008A7BFD"/>
    <w:rsid w:val="008B01D6"/>
    <w:rsid w:val="008B0231"/>
    <w:rsid w:val="008B02B5"/>
    <w:rsid w:val="008B044D"/>
    <w:rsid w:val="008B04C3"/>
    <w:rsid w:val="008B0725"/>
    <w:rsid w:val="008B143C"/>
    <w:rsid w:val="008B174B"/>
    <w:rsid w:val="008B17A8"/>
    <w:rsid w:val="008B1806"/>
    <w:rsid w:val="008B1E5D"/>
    <w:rsid w:val="008B2017"/>
    <w:rsid w:val="008B2A4B"/>
    <w:rsid w:val="008B2FD0"/>
    <w:rsid w:val="008B3105"/>
    <w:rsid w:val="008B31F3"/>
    <w:rsid w:val="008B3457"/>
    <w:rsid w:val="008B3508"/>
    <w:rsid w:val="008B369F"/>
    <w:rsid w:val="008B4372"/>
    <w:rsid w:val="008B4C5E"/>
    <w:rsid w:val="008B4E9A"/>
    <w:rsid w:val="008B5218"/>
    <w:rsid w:val="008B588E"/>
    <w:rsid w:val="008B5983"/>
    <w:rsid w:val="008B5A30"/>
    <w:rsid w:val="008B5BE3"/>
    <w:rsid w:val="008B6638"/>
    <w:rsid w:val="008B6810"/>
    <w:rsid w:val="008B6A53"/>
    <w:rsid w:val="008B6C6F"/>
    <w:rsid w:val="008B6DA9"/>
    <w:rsid w:val="008B7833"/>
    <w:rsid w:val="008B7DE1"/>
    <w:rsid w:val="008B7F59"/>
    <w:rsid w:val="008C01AD"/>
    <w:rsid w:val="008C0322"/>
    <w:rsid w:val="008C0889"/>
    <w:rsid w:val="008C0EF8"/>
    <w:rsid w:val="008C103E"/>
    <w:rsid w:val="008C10E7"/>
    <w:rsid w:val="008C128A"/>
    <w:rsid w:val="008C220F"/>
    <w:rsid w:val="008C25A8"/>
    <w:rsid w:val="008C260E"/>
    <w:rsid w:val="008C2656"/>
    <w:rsid w:val="008C2D2B"/>
    <w:rsid w:val="008C306C"/>
    <w:rsid w:val="008C3549"/>
    <w:rsid w:val="008C35A1"/>
    <w:rsid w:val="008C3862"/>
    <w:rsid w:val="008C3B0E"/>
    <w:rsid w:val="008C3BD4"/>
    <w:rsid w:val="008C3FD7"/>
    <w:rsid w:val="008C40CF"/>
    <w:rsid w:val="008C4116"/>
    <w:rsid w:val="008C4CE4"/>
    <w:rsid w:val="008C4D31"/>
    <w:rsid w:val="008C4F13"/>
    <w:rsid w:val="008C59BB"/>
    <w:rsid w:val="008C5A52"/>
    <w:rsid w:val="008C630B"/>
    <w:rsid w:val="008C69A1"/>
    <w:rsid w:val="008C714D"/>
    <w:rsid w:val="008C7361"/>
    <w:rsid w:val="008C75A0"/>
    <w:rsid w:val="008C7662"/>
    <w:rsid w:val="008C7722"/>
    <w:rsid w:val="008C7B18"/>
    <w:rsid w:val="008D05D1"/>
    <w:rsid w:val="008D0940"/>
    <w:rsid w:val="008D09F3"/>
    <w:rsid w:val="008D0C4E"/>
    <w:rsid w:val="008D144F"/>
    <w:rsid w:val="008D1600"/>
    <w:rsid w:val="008D17EB"/>
    <w:rsid w:val="008D1B56"/>
    <w:rsid w:val="008D1BCE"/>
    <w:rsid w:val="008D1C40"/>
    <w:rsid w:val="008D1E50"/>
    <w:rsid w:val="008D2457"/>
    <w:rsid w:val="008D296B"/>
    <w:rsid w:val="008D2BED"/>
    <w:rsid w:val="008D3360"/>
    <w:rsid w:val="008D33F9"/>
    <w:rsid w:val="008D3559"/>
    <w:rsid w:val="008D39A3"/>
    <w:rsid w:val="008D3E2E"/>
    <w:rsid w:val="008D3FBB"/>
    <w:rsid w:val="008D415D"/>
    <w:rsid w:val="008D455F"/>
    <w:rsid w:val="008D4AD8"/>
    <w:rsid w:val="008D4B86"/>
    <w:rsid w:val="008D4D02"/>
    <w:rsid w:val="008D4D15"/>
    <w:rsid w:val="008D4DF6"/>
    <w:rsid w:val="008D5142"/>
    <w:rsid w:val="008D543B"/>
    <w:rsid w:val="008D56B1"/>
    <w:rsid w:val="008D5A92"/>
    <w:rsid w:val="008D5B1F"/>
    <w:rsid w:val="008D5B31"/>
    <w:rsid w:val="008D5B98"/>
    <w:rsid w:val="008D5C11"/>
    <w:rsid w:val="008D5D44"/>
    <w:rsid w:val="008D63BD"/>
    <w:rsid w:val="008D660E"/>
    <w:rsid w:val="008D70EF"/>
    <w:rsid w:val="008D71DC"/>
    <w:rsid w:val="008D7D74"/>
    <w:rsid w:val="008E0752"/>
    <w:rsid w:val="008E0804"/>
    <w:rsid w:val="008E08B1"/>
    <w:rsid w:val="008E0A31"/>
    <w:rsid w:val="008E105C"/>
    <w:rsid w:val="008E10C0"/>
    <w:rsid w:val="008E10C5"/>
    <w:rsid w:val="008E2519"/>
    <w:rsid w:val="008E2C15"/>
    <w:rsid w:val="008E2EBE"/>
    <w:rsid w:val="008E3016"/>
    <w:rsid w:val="008E328D"/>
    <w:rsid w:val="008E34F8"/>
    <w:rsid w:val="008E3593"/>
    <w:rsid w:val="008E3A29"/>
    <w:rsid w:val="008E3EBE"/>
    <w:rsid w:val="008E51BF"/>
    <w:rsid w:val="008E54F2"/>
    <w:rsid w:val="008E5AD8"/>
    <w:rsid w:val="008E5C1F"/>
    <w:rsid w:val="008E5E78"/>
    <w:rsid w:val="008E675C"/>
    <w:rsid w:val="008E6840"/>
    <w:rsid w:val="008E68FE"/>
    <w:rsid w:val="008E69B1"/>
    <w:rsid w:val="008E6BE5"/>
    <w:rsid w:val="008E75A7"/>
    <w:rsid w:val="008E79A2"/>
    <w:rsid w:val="008F0A65"/>
    <w:rsid w:val="008F0C30"/>
    <w:rsid w:val="008F1646"/>
    <w:rsid w:val="008F171D"/>
    <w:rsid w:val="008F194E"/>
    <w:rsid w:val="008F1DDC"/>
    <w:rsid w:val="008F2289"/>
    <w:rsid w:val="008F26E1"/>
    <w:rsid w:val="008F29EE"/>
    <w:rsid w:val="008F3F21"/>
    <w:rsid w:val="008F3F70"/>
    <w:rsid w:val="008F4101"/>
    <w:rsid w:val="008F4637"/>
    <w:rsid w:val="008F4950"/>
    <w:rsid w:val="008F4A43"/>
    <w:rsid w:val="008F4A73"/>
    <w:rsid w:val="008F595E"/>
    <w:rsid w:val="008F64B8"/>
    <w:rsid w:val="008F69FE"/>
    <w:rsid w:val="008F6ADC"/>
    <w:rsid w:val="008F6F27"/>
    <w:rsid w:val="008F71CE"/>
    <w:rsid w:val="008F73AA"/>
    <w:rsid w:val="008F73E6"/>
    <w:rsid w:val="008F7769"/>
    <w:rsid w:val="008F7851"/>
    <w:rsid w:val="0090017E"/>
    <w:rsid w:val="00900A4C"/>
    <w:rsid w:val="00900DD4"/>
    <w:rsid w:val="009011AD"/>
    <w:rsid w:val="0090157A"/>
    <w:rsid w:val="00902336"/>
    <w:rsid w:val="00902446"/>
    <w:rsid w:val="00902701"/>
    <w:rsid w:val="009027CA"/>
    <w:rsid w:val="00902ADC"/>
    <w:rsid w:val="0090302A"/>
    <w:rsid w:val="00903372"/>
    <w:rsid w:val="009035DF"/>
    <w:rsid w:val="00903641"/>
    <w:rsid w:val="00903784"/>
    <w:rsid w:val="009037AC"/>
    <w:rsid w:val="00903A9F"/>
    <w:rsid w:val="00903B21"/>
    <w:rsid w:val="00904DA4"/>
    <w:rsid w:val="0090516E"/>
    <w:rsid w:val="00905305"/>
    <w:rsid w:val="00905586"/>
    <w:rsid w:val="00905622"/>
    <w:rsid w:val="009059D6"/>
    <w:rsid w:val="00906005"/>
    <w:rsid w:val="00906799"/>
    <w:rsid w:val="0090680F"/>
    <w:rsid w:val="00906AC0"/>
    <w:rsid w:val="00907202"/>
    <w:rsid w:val="009072E9"/>
    <w:rsid w:val="00907465"/>
    <w:rsid w:val="00907A13"/>
    <w:rsid w:val="00907D61"/>
    <w:rsid w:val="00907EF2"/>
    <w:rsid w:val="00907FB8"/>
    <w:rsid w:val="00910815"/>
    <w:rsid w:val="00910CAB"/>
    <w:rsid w:val="00910CFB"/>
    <w:rsid w:val="00910F85"/>
    <w:rsid w:val="009110EA"/>
    <w:rsid w:val="00911DAD"/>
    <w:rsid w:val="0091218C"/>
    <w:rsid w:val="00912724"/>
    <w:rsid w:val="00912797"/>
    <w:rsid w:val="009127EC"/>
    <w:rsid w:val="00912D40"/>
    <w:rsid w:val="009130BA"/>
    <w:rsid w:val="009132ED"/>
    <w:rsid w:val="00913B75"/>
    <w:rsid w:val="00914534"/>
    <w:rsid w:val="0091461E"/>
    <w:rsid w:val="00914B73"/>
    <w:rsid w:val="00914E6F"/>
    <w:rsid w:val="00914EEF"/>
    <w:rsid w:val="0091563F"/>
    <w:rsid w:val="00915730"/>
    <w:rsid w:val="00915AEC"/>
    <w:rsid w:val="00916051"/>
    <w:rsid w:val="00916963"/>
    <w:rsid w:val="00916BB4"/>
    <w:rsid w:val="00916C10"/>
    <w:rsid w:val="00916D16"/>
    <w:rsid w:val="009170AD"/>
    <w:rsid w:val="00917A84"/>
    <w:rsid w:val="00917C21"/>
    <w:rsid w:val="00917E2A"/>
    <w:rsid w:val="00920074"/>
    <w:rsid w:val="009204B2"/>
    <w:rsid w:val="00920ED6"/>
    <w:rsid w:val="00920FF7"/>
    <w:rsid w:val="00921DC7"/>
    <w:rsid w:val="00921EAD"/>
    <w:rsid w:val="009226C0"/>
    <w:rsid w:val="00922CF4"/>
    <w:rsid w:val="00923B13"/>
    <w:rsid w:val="00923B6C"/>
    <w:rsid w:val="0092481F"/>
    <w:rsid w:val="00924832"/>
    <w:rsid w:val="00924A52"/>
    <w:rsid w:val="00924C63"/>
    <w:rsid w:val="00924C6D"/>
    <w:rsid w:val="0092507C"/>
    <w:rsid w:val="00925D82"/>
    <w:rsid w:val="0092604C"/>
    <w:rsid w:val="0092791D"/>
    <w:rsid w:val="009279F7"/>
    <w:rsid w:val="00927F29"/>
    <w:rsid w:val="009303B9"/>
    <w:rsid w:val="00930641"/>
    <w:rsid w:val="0093097C"/>
    <w:rsid w:val="00930B3C"/>
    <w:rsid w:val="00930EBB"/>
    <w:rsid w:val="00930FA7"/>
    <w:rsid w:val="009315FA"/>
    <w:rsid w:val="0093193C"/>
    <w:rsid w:val="00931A23"/>
    <w:rsid w:val="00931A56"/>
    <w:rsid w:val="00931BC3"/>
    <w:rsid w:val="00931C79"/>
    <w:rsid w:val="00931E41"/>
    <w:rsid w:val="009325C5"/>
    <w:rsid w:val="00932771"/>
    <w:rsid w:val="00932C27"/>
    <w:rsid w:val="00933BAA"/>
    <w:rsid w:val="00933F8E"/>
    <w:rsid w:val="00933FC9"/>
    <w:rsid w:val="009340EA"/>
    <w:rsid w:val="0093416E"/>
    <w:rsid w:val="00934334"/>
    <w:rsid w:val="009343A9"/>
    <w:rsid w:val="009345EF"/>
    <w:rsid w:val="00934854"/>
    <w:rsid w:val="0093496E"/>
    <w:rsid w:val="00935319"/>
    <w:rsid w:val="00935B76"/>
    <w:rsid w:val="0093637C"/>
    <w:rsid w:val="009368F8"/>
    <w:rsid w:val="00936904"/>
    <w:rsid w:val="00936E56"/>
    <w:rsid w:val="009372B9"/>
    <w:rsid w:val="00937621"/>
    <w:rsid w:val="00937CCE"/>
    <w:rsid w:val="00940565"/>
    <w:rsid w:val="0094074C"/>
    <w:rsid w:val="00940754"/>
    <w:rsid w:val="00940E1E"/>
    <w:rsid w:val="009410A1"/>
    <w:rsid w:val="0094127E"/>
    <w:rsid w:val="00942805"/>
    <w:rsid w:val="00942A8E"/>
    <w:rsid w:val="00942D4E"/>
    <w:rsid w:val="00942DFD"/>
    <w:rsid w:val="00943327"/>
    <w:rsid w:val="0094339B"/>
    <w:rsid w:val="0094342F"/>
    <w:rsid w:val="0094346E"/>
    <w:rsid w:val="0094359A"/>
    <w:rsid w:val="0094363B"/>
    <w:rsid w:val="00943970"/>
    <w:rsid w:val="00943BC1"/>
    <w:rsid w:val="00943DCD"/>
    <w:rsid w:val="0094420A"/>
    <w:rsid w:val="00944249"/>
    <w:rsid w:val="00944585"/>
    <w:rsid w:val="00944D05"/>
    <w:rsid w:val="0094532E"/>
    <w:rsid w:val="0094539C"/>
    <w:rsid w:val="00945549"/>
    <w:rsid w:val="00945770"/>
    <w:rsid w:val="00945B11"/>
    <w:rsid w:val="00945B6D"/>
    <w:rsid w:val="00945C82"/>
    <w:rsid w:val="00945EA7"/>
    <w:rsid w:val="00946090"/>
    <w:rsid w:val="00946169"/>
    <w:rsid w:val="0094622E"/>
    <w:rsid w:val="0094627D"/>
    <w:rsid w:val="00947481"/>
    <w:rsid w:val="00947619"/>
    <w:rsid w:val="00947706"/>
    <w:rsid w:val="0094775E"/>
    <w:rsid w:val="009500DF"/>
    <w:rsid w:val="00950B1C"/>
    <w:rsid w:val="00950CF4"/>
    <w:rsid w:val="00950EA5"/>
    <w:rsid w:val="00951400"/>
    <w:rsid w:val="0095163C"/>
    <w:rsid w:val="009517DA"/>
    <w:rsid w:val="00952008"/>
    <w:rsid w:val="00952347"/>
    <w:rsid w:val="00952408"/>
    <w:rsid w:val="00952854"/>
    <w:rsid w:val="00952889"/>
    <w:rsid w:val="009532B7"/>
    <w:rsid w:val="009534E1"/>
    <w:rsid w:val="00953C3D"/>
    <w:rsid w:val="00953C8A"/>
    <w:rsid w:val="00953F49"/>
    <w:rsid w:val="009542E5"/>
    <w:rsid w:val="00954909"/>
    <w:rsid w:val="00954C15"/>
    <w:rsid w:val="0095517A"/>
    <w:rsid w:val="0095521E"/>
    <w:rsid w:val="009556AF"/>
    <w:rsid w:val="009560B4"/>
    <w:rsid w:val="009565D9"/>
    <w:rsid w:val="00957022"/>
    <w:rsid w:val="009571AD"/>
    <w:rsid w:val="00957278"/>
    <w:rsid w:val="009572B3"/>
    <w:rsid w:val="00957940"/>
    <w:rsid w:val="009579E8"/>
    <w:rsid w:val="00957E5F"/>
    <w:rsid w:val="00957E6E"/>
    <w:rsid w:val="00957E70"/>
    <w:rsid w:val="00960045"/>
    <w:rsid w:val="00960341"/>
    <w:rsid w:val="00960605"/>
    <w:rsid w:val="00960B65"/>
    <w:rsid w:val="00960ED2"/>
    <w:rsid w:val="00960FF8"/>
    <w:rsid w:val="009611E8"/>
    <w:rsid w:val="0096175F"/>
    <w:rsid w:val="00961803"/>
    <w:rsid w:val="00961B1E"/>
    <w:rsid w:val="00962488"/>
    <w:rsid w:val="009624BF"/>
    <w:rsid w:val="00962E0C"/>
    <w:rsid w:val="00963767"/>
    <w:rsid w:val="009639B8"/>
    <w:rsid w:val="00963B71"/>
    <w:rsid w:val="00964716"/>
    <w:rsid w:val="0096474A"/>
    <w:rsid w:val="00964AE6"/>
    <w:rsid w:val="00964C81"/>
    <w:rsid w:val="00964D84"/>
    <w:rsid w:val="00964E0D"/>
    <w:rsid w:val="00964F1F"/>
    <w:rsid w:val="009656DD"/>
    <w:rsid w:val="009658BB"/>
    <w:rsid w:val="00965F07"/>
    <w:rsid w:val="00966022"/>
    <w:rsid w:val="0096605F"/>
    <w:rsid w:val="009664E6"/>
    <w:rsid w:val="009671A2"/>
    <w:rsid w:val="009675CB"/>
    <w:rsid w:val="00967CD8"/>
    <w:rsid w:val="00967E53"/>
    <w:rsid w:val="00967EBE"/>
    <w:rsid w:val="0097017C"/>
    <w:rsid w:val="00970355"/>
    <w:rsid w:val="0097097A"/>
    <w:rsid w:val="00970A00"/>
    <w:rsid w:val="00970C53"/>
    <w:rsid w:val="00970E2F"/>
    <w:rsid w:val="00970F03"/>
    <w:rsid w:val="00971020"/>
    <w:rsid w:val="0097109A"/>
    <w:rsid w:val="009715AF"/>
    <w:rsid w:val="00971B9A"/>
    <w:rsid w:val="00971E45"/>
    <w:rsid w:val="00971F81"/>
    <w:rsid w:val="00972678"/>
    <w:rsid w:val="00972708"/>
    <w:rsid w:val="00972D94"/>
    <w:rsid w:val="00972E13"/>
    <w:rsid w:val="00973082"/>
    <w:rsid w:val="0097321F"/>
    <w:rsid w:val="009739CD"/>
    <w:rsid w:val="00973A45"/>
    <w:rsid w:val="00973C2E"/>
    <w:rsid w:val="00973CAF"/>
    <w:rsid w:val="0097434A"/>
    <w:rsid w:val="0097452A"/>
    <w:rsid w:val="009745AA"/>
    <w:rsid w:val="00974624"/>
    <w:rsid w:val="00974D6F"/>
    <w:rsid w:val="00974E09"/>
    <w:rsid w:val="00974FC0"/>
    <w:rsid w:val="0097541A"/>
    <w:rsid w:val="00975440"/>
    <w:rsid w:val="009754BF"/>
    <w:rsid w:val="00975764"/>
    <w:rsid w:val="009760F4"/>
    <w:rsid w:val="0097663F"/>
    <w:rsid w:val="00976B9E"/>
    <w:rsid w:val="009778D5"/>
    <w:rsid w:val="00977E28"/>
    <w:rsid w:val="00977E97"/>
    <w:rsid w:val="009802DA"/>
    <w:rsid w:val="009808BA"/>
    <w:rsid w:val="00980E85"/>
    <w:rsid w:val="00980FD2"/>
    <w:rsid w:val="00981858"/>
    <w:rsid w:val="00981C3A"/>
    <w:rsid w:val="00981FAA"/>
    <w:rsid w:val="0098200D"/>
    <w:rsid w:val="00982064"/>
    <w:rsid w:val="00982A36"/>
    <w:rsid w:val="00982BEB"/>
    <w:rsid w:val="00983026"/>
    <w:rsid w:val="009830A1"/>
    <w:rsid w:val="0098326C"/>
    <w:rsid w:val="00983445"/>
    <w:rsid w:val="00983802"/>
    <w:rsid w:val="00983917"/>
    <w:rsid w:val="00983B9C"/>
    <w:rsid w:val="009842E7"/>
    <w:rsid w:val="00984457"/>
    <w:rsid w:val="00984C90"/>
    <w:rsid w:val="00984CC9"/>
    <w:rsid w:val="00984DD6"/>
    <w:rsid w:val="00984E0C"/>
    <w:rsid w:val="00984FA8"/>
    <w:rsid w:val="00985B0B"/>
    <w:rsid w:val="00985F57"/>
    <w:rsid w:val="00986064"/>
    <w:rsid w:val="0098668A"/>
    <w:rsid w:val="00986AF5"/>
    <w:rsid w:val="00987463"/>
    <w:rsid w:val="009875B2"/>
    <w:rsid w:val="0098798F"/>
    <w:rsid w:val="00987999"/>
    <w:rsid w:val="00987BE8"/>
    <w:rsid w:val="00990037"/>
    <w:rsid w:val="00990453"/>
    <w:rsid w:val="0099089E"/>
    <w:rsid w:val="00991D48"/>
    <w:rsid w:val="00991EB6"/>
    <w:rsid w:val="00992039"/>
    <w:rsid w:val="00992134"/>
    <w:rsid w:val="0099288D"/>
    <w:rsid w:val="009928FE"/>
    <w:rsid w:val="0099299C"/>
    <w:rsid w:val="00992CD9"/>
    <w:rsid w:val="00992E19"/>
    <w:rsid w:val="00993054"/>
    <w:rsid w:val="00993109"/>
    <w:rsid w:val="00993135"/>
    <w:rsid w:val="00993861"/>
    <w:rsid w:val="00993DFB"/>
    <w:rsid w:val="00994751"/>
    <w:rsid w:val="00994F38"/>
    <w:rsid w:val="00994FCA"/>
    <w:rsid w:val="00995948"/>
    <w:rsid w:val="00995AFE"/>
    <w:rsid w:val="00995B40"/>
    <w:rsid w:val="00995CD6"/>
    <w:rsid w:val="00996015"/>
    <w:rsid w:val="009960F0"/>
    <w:rsid w:val="00996250"/>
    <w:rsid w:val="009963AE"/>
    <w:rsid w:val="0099660D"/>
    <w:rsid w:val="0099660E"/>
    <w:rsid w:val="00996C16"/>
    <w:rsid w:val="00996D59"/>
    <w:rsid w:val="00996DC8"/>
    <w:rsid w:val="00996E7F"/>
    <w:rsid w:val="00996FD1"/>
    <w:rsid w:val="009972FE"/>
    <w:rsid w:val="0099735A"/>
    <w:rsid w:val="009977E4"/>
    <w:rsid w:val="009A0038"/>
    <w:rsid w:val="009A0BE1"/>
    <w:rsid w:val="009A0E05"/>
    <w:rsid w:val="009A0F68"/>
    <w:rsid w:val="009A13FB"/>
    <w:rsid w:val="009A1621"/>
    <w:rsid w:val="009A16A9"/>
    <w:rsid w:val="009A208A"/>
    <w:rsid w:val="009A2578"/>
    <w:rsid w:val="009A26BD"/>
    <w:rsid w:val="009A3A6D"/>
    <w:rsid w:val="009A3C9C"/>
    <w:rsid w:val="009A3EDC"/>
    <w:rsid w:val="009A4475"/>
    <w:rsid w:val="009A4732"/>
    <w:rsid w:val="009A517B"/>
    <w:rsid w:val="009A517D"/>
    <w:rsid w:val="009A5443"/>
    <w:rsid w:val="009A5455"/>
    <w:rsid w:val="009A6219"/>
    <w:rsid w:val="009A62FC"/>
    <w:rsid w:val="009A67C4"/>
    <w:rsid w:val="009A6AE3"/>
    <w:rsid w:val="009A6B39"/>
    <w:rsid w:val="009A6CE5"/>
    <w:rsid w:val="009A7676"/>
    <w:rsid w:val="009A794B"/>
    <w:rsid w:val="009A7A51"/>
    <w:rsid w:val="009A7A7E"/>
    <w:rsid w:val="009A7B56"/>
    <w:rsid w:val="009B0365"/>
    <w:rsid w:val="009B0372"/>
    <w:rsid w:val="009B05D9"/>
    <w:rsid w:val="009B06C0"/>
    <w:rsid w:val="009B0A9C"/>
    <w:rsid w:val="009B1555"/>
    <w:rsid w:val="009B155B"/>
    <w:rsid w:val="009B1A64"/>
    <w:rsid w:val="009B1FBD"/>
    <w:rsid w:val="009B2312"/>
    <w:rsid w:val="009B2547"/>
    <w:rsid w:val="009B28DE"/>
    <w:rsid w:val="009B298E"/>
    <w:rsid w:val="009B2994"/>
    <w:rsid w:val="009B30CE"/>
    <w:rsid w:val="009B33B5"/>
    <w:rsid w:val="009B38FC"/>
    <w:rsid w:val="009B3E85"/>
    <w:rsid w:val="009B4030"/>
    <w:rsid w:val="009B436A"/>
    <w:rsid w:val="009B44A6"/>
    <w:rsid w:val="009B4D99"/>
    <w:rsid w:val="009B4FE9"/>
    <w:rsid w:val="009B509B"/>
    <w:rsid w:val="009B5213"/>
    <w:rsid w:val="009B5271"/>
    <w:rsid w:val="009B5C42"/>
    <w:rsid w:val="009B5E34"/>
    <w:rsid w:val="009B5F86"/>
    <w:rsid w:val="009B6091"/>
    <w:rsid w:val="009B6521"/>
    <w:rsid w:val="009B6A45"/>
    <w:rsid w:val="009B6CD8"/>
    <w:rsid w:val="009B6DF6"/>
    <w:rsid w:val="009B6FA1"/>
    <w:rsid w:val="009B721C"/>
    <w:rsid w:val="009B73C9"/>
    <w:rsid w:val="009B7857"/>
    <w:rsid w:val="009B788C"/>
    <w:rsid w:val="009B7A91"/>
    <w:rsid w:val="009B7B39"/>
    <w:rsid w:val="009C0107"/>
    <w:rsid w:val="009C024A"/>
    <w:rsid w:val="009C035F"/>
    <w:rsid w:val="009C0665"/>
    <w:rsid w:val="009C06D8"/>
    <w:rsid w:val="009C0E35"/>
    <w:rsid w:val="009C10FB"/>
    <w:rsid w:val="009C14E6"/>
    <w:rsid w:val="009C19A6"/>
    <w:rsid w:val="009C1D0F"/>
    <w:rsid w:val="009C1E2A"/>
    <w:rsid w:val="009C22AF"/>
    <w:rsid w:val="009C2613"/>
    <w:rsid w:val="009C30AF"/>
    <w:rsid w:val="009C3CDF"/>
    <w:rsid w:val="009C3F60"/>
    <w:rsid w:val="009C3F6F"/>
    <w:rsid w:val="009C4274"/>
    <w:rsid w:val="009C428E"/>
    <w:rsid w:val="009C440D"/>
    <w:rsid w:val="009C460B"/>
    <w:rsid w:val="009C4704"/>
    <w:rsid w:val="009C48EB"/>
    <w:rsid w:val="009C4A06"/>
    <w:rsid w:val="009C4B67"/>
    <w:rsid w:val="009C4E41"/>
    <w:rsid w:val="009C5927"/>
    <w:rsid w:val="009C5BC3"/>
    <w:rsid w:val="009C61DF"/>
    <w:rsid w:val="009C6C6A"/>
    <w:rsid w:val="009C6CDA"/>
    <w:rsid w:val="009C7529"/>
    <w:rsid w:val="009C77B5"/>
    <w:rsid w:val="009C7E48"/>
    <w:rsid w:val="009C7FC2"/>
    <w:rsid w:val="009D09D2"/>
    <w:rsid w:val="009D09F7"/>
    <w:rsid w:val="009D1182"/>
    <w:rsid w:val="009D11EC"/>
    <w:rsid w:val="009D1355"/>
    <w:rsid w:val="009D141A"/>
    <w:rsid w:val="009D1501"/>
    <w:rsid w:val="009D1616"/>
    <w:rsid w:val="009D16B8"/>
    <w:rsid w:val="009D2ED5"/>
    <w:rsid w:val="009D3C95"/>
    <w:rsid w:val="009D49B1"/>
    <w:rsid w:val="009D4A97"/>
    <w:rsid w:val="009D4C12"/>
    <w:rsid w:val="009D4EFD"/>
    <w:rsid w:val="009D5065"/>
    <w:rsid w:val="009D5291"/>
    <w:rsid w:val="009D530A"/>
    <w:rsid w:val="009D535A"/>
    <w:rsid w:val="009D5A49"/>
    <w:rsid w:val="009D5A9F"/>
    <w:rsid w:val="009D6240"/>
    <w:rsid w:val="009D6749"/>
    <w:rsid w:val="009D67C4"/>
    <w:rsid w:val="009D70E3"/>
    <w:rsid w:val="009D70E9"/>
    <w:rsid w:val="009D7841"/>
    <w:rsid w:val="009D7A35"/>
    <w:rsid w:val="009D7E39"/>
    <w:rsid w:val="009D7F1D"/>
    <w:rsid w:val="009D7F2E"/>
    <w:rsid w:val="009E0614"/>
    <w:rsid w:val="009E0955"/>
    <w:rsid w:val="009E0A84"/>
    <w:rsid w:val="009E0AF8"/>
    <w:rsid w:val="009E0D80"/>
    <w:rsid w:val="009E11D3"/>
    <w:rsid w:val="009E12CE"/>
    <w:rsid w:val="009E187E"/>
    <w:rsid w:val="009E1BF6"/>
    <w:rsid w:val="009E1DE0"/>
    <w:rsid w:val="009E1F4B"/>
    <w:rsid w:val="009E208C"/>
    <w:rsid w:val="009E24EB"/>
    <w:rsid w:val="009E2759"/>
    <w:rsid w:val="009E2CA9"/>
    <w:rsid w:val="009E2E42"/>
    <w:rsid w:val="009E32C7"/>
    <w:rsid w:val="009E33AC"/>
    <w:rsid w:val="009E38A2"/>
    <w:rsid w:val="009E3CB9"/>
    <w:rsid w:val="009E3EF7"/>
    <w:rsid w:val="009E49F3"/>
    <w:rsid w:val="009E5385"/>
    <w:rsid w:val="009E546A"/>
    <w:rsid w:val="009E6328"/>
    <w:rsid w:val="009E65B6"/>
    <w:rsid w:val="009E6B91"/>
    <w:rsid w:val="009E6C7F"/>
    <w:rsid w:val="009E79DE"/>
    <w:rsid w:val="009E79F4"/>
    <w:rsid w:val="009E7CB4"/>
    <w:rsid w:val="009E7DE7"/>
    <w:rsid w:val="009F0239"/>
    <w:rsid w:val="009F0309"/>
    <w:rsid w:val="009F0830"/>
    <w:rsid w:val="009F0BAC"/>
    <w:rsid w:val="009F0DA6"/>
    <w:rsid w:val="009F1643"/>
    <w:rsid w:val="009F1B0B"/>
    <w:rsid w:val="009F1DEB"/>
    <w:rsid w:val="009F2E3F"/>
    <w:rsid w:val="009F3715"/>
    <w:rsid w:val="009F37CB"/>
    <w:rsid w:val="009F3AC4"/>
    <w:rsid w:val="009F3E30"/>
    <w:rsid w:val="009F425B"/>
    <w:rsid w:val="009F46D0"/>
    <w:rsid w:val="009F48DE"/>
    <w:rsid w:val="009F4935"/>
    <w:rsid w:val="009F4B83"/>
    <w:rsid w:val="009F4E12"/>
    <w:rsid w:val="009F4E27"/>
    <w:rsid w:val="009F513F"/>
    <w:rsid w:val="009F523A"/>
    <w:rsid w:val="009F53E5"/>
    <w:rsid w:val="009F5420"/>
    <w:rsid w:val="009F55E6"/>
    <w:rsid w:val="009F5B31"/>
    <w:rsid w:val="009F5C65"/>
    <w:rsid w:val="009F5DA2"/>
    <w:rsid w:val="009F64C6"/>
    <w:rsid w:val="009F67E2"/>
    <w:rsid w:val="009F6BE1"/>
    <w:rsid w:val="009F7179"/>
    <w:rsid w:val="009F7B27"/>
    <w:rsid w:val="00A00264"/>
    <w:rsid w:val="00A004BD"/>
    <w:rsid w:val="00A00826"/>
    <w:rsid w:val="00A00F6D"/>
    <w:rsid w:val="00A01800"/>
    <w:rsid w:val="00A01BCC"/>
    <w:rsid w:val="00A02284"/>
    <w:rsid w:val="00A02564"/>
    <w:rsid w:val="00A02B05"/>
    <w:rsid w:val="00A02B6F"/>
    <w:rsid w:val="00A03450"/>
    <w:rsid w:val="00A034A2"/>
    <w:rsid w:val="00A0355D"/>
    <w:rsid w:val="00A037F9"/>
    <w:rsid w:val="00A03B1C"/>
    <w:rsid w:val="00A04168"/>
    <w:rsid w:val="00A04354"/>
    <w:rsid w:val="00A044EF"/>
    <w:rsid w:val="00A04E92"/>
    <w:rsid w:val="00A052A2"/>
    <w:rsid w:val="00A057F4"/>
    <w:rsid w:val="00A05C00"/>
    <w:rsid w:val="00A0657E"/>
    <w:rsid w:val="00A06A06"/>
    <w:rsid w:val="00A06B7D"/>
    <w:rsid w:val="00A06D60"/>
    <w:rsid w:val="00A0709F"/>
    <w:rsid w:val="00A07E6B"/>
    <w:rsid w:val="00A07F17"/>
    <w:rsid w:val="00A1050B"/>
    <w:rsid w:val="00A1054F"/>
    <w:rsid w:val="00A10B2C"/>
    <w:rsid w:val="00A10BDA"/>
    <w:rsid w:val="00A1122B"/>
    <w:rsid w:val="00A118AB"/>
    <w:rsid w:val="00A11B8D"/>
    <w:rsid w:val="00A124DB"/>
    <w:rsid w:val="00A124DE"/>
    <w:rsid w:val="00A1262A"/>
    <w:rsid w:val="00A12C46"/>
    <w:rsid w:val="00A13109"/>
    <w:rsid w:val="00A13651"/>
    <w:rsid w:val="00A13BF2"/>
    <w:rsid w:val="00A143F5"/>
    <w:rsid w:val="00A14546"/>
    <w:rsid w:val="00A149C4"/>
    <w:rsid w:val="00A14BE8"/>
    <w:rsid w:val="00A14CCE"/>
    <w:rsid w:val="00A1512A"/>
    <w:rsid w:val="00A152FB"/>
    <w:rsid w:val="00A154F5"/>
    <w:rsid w:val="00A1551E"/>
    <w:rsid w:val="00A15E3E"/>
    <w:rsid w:val="00A15F24"/>
    <w:rsid w:val="00A1654F"/>
    <w:rsid w:val="00A1718E"/>
    <w:rsid w:val="00A178F9"/>
    <w:rsid w:val="00A179E4"/>
    <w:rsid w:val="00A17B10"/>
    <w:rsid w:val="00A2032F"/>
    <w:rsid w:val="00A2086E"/>
    <w:rsid w:val="00A20EAE"/>
    <w:rsid w:val="00A21E03"/>
    <w:rsid w:val="00A22596"/>
    <w:rsid w:val="00A22D1C"/>
    <w:rsid w:val="00A2309C"/>
    <w:rsid w:val="00A2340D"/>
    <w:rsid w:val="00A238D7"/>
    <w:rsid w:val="00A23979"/>
    <w:rsid w:val="00A23C93"/>
    <w:rsid w:val="00A23CD8"/>
    <w:rsid w:val="00A2431D"/>
    <w:rsid w:val="00A24904"/>
    <w:rsid w:val="00A24959"/>
    <w:rsid w:val="00A2509F"/>
    <w:rsid w:val="00A252A7"/>
    <w:rsid w:val="00A25658"/>
    <w:rsid w:val="00A25791"/>
    <w:rsid w:val="00A25A28"/>
    <w:rsid w:val="00A2640A"/>
    <w:rsid w:val="00A2640B"/>
    <w:rsid w:val="00A26462"/>
    <w:rsid w:val="00A26578"/>
    <w:rsid w:val="00A267A2"/>
    <w:rsid w:val="00A26857"/>
    <w:rsid w:val="00A272F7"/>
    <w:rsid w:val="00A27E7C"/>
    <w:rsid w:val="00A27F7F"/>
    <w:rsid w:val="00A301EC"/>
    <w:rsid w:val="00A312EF"/>
    <w:rsid w:val="00A322DA"/>
    <w:rsid w:val="00A32481"/>
    <w:rsid w:val="00A324BF"/>
    <w:rsid w:val="00A32EFF"/>
    <w:rsid w:val="00A331BC"/>
    <w:rsid w:val="00A33238"/>
    <w:rsid w:val="00A332A4"/>
    <w:rsid w:val="00A3331D"/>
    <w:rsid w:val="00A3399D"/>
    <w:rsid w:val="00A339B2"/>
    <w:rsid w:val="00A33AB5"/>
    <w:rsid w:val="00A33DA4"/>
    <w:rsid w:val="00A33E70"/>
    <w:rsid w:val="00A34023"/>
    <w:rsid w:val="00A3472B"/>
    <w:rsid w:val="00A35091"/>
    <w:rsid w:val="00A358AB"/>
    <w:rsid w:val="00A358EE"/>
    <w:rsid w:val="00A358FA"/>
    <w:rsid w:val="00A35A0B"/>
    <w:rsid w:val="00A35C9B"/>
    <w:rsid w:val="00A35D8F"/>
    <w:rsid w:val="00A36323"/>
    <w:rsid w:val="00A37012"/>
    <w:rsid w:val="00A37FB6"/>
    <w:rsid w:val="00A402C8"/>
    <w:rsid w:val="00A40789"/>
    <w:rsid w:val="00A40967"/>
    <w:rsid w:val="00A409C1"/>
    <w:rsid w:val="00A41269"/>
    <w:rsid w:val="00A41589"/>
    <w:rsid w:val="00A415D6"/>
    <w:rsid w:val="00A416DD"/>
    <w:rsid w:val="00A4194A"/>
    <w:rsid w:val="00A4194F"/>
    <w:rsid w:val="00A41BF1"/>
    <w:rsid w:val="00A421AC"/>
    <w:rsid w:val="00A42284"/>
    <w:rsid w:val="00A4243B"/>
    <w:rsid w:val="00A42BC2"/>
    <w:rsid w:val="00A42FC5"/>
    <w:rsid w:val="00A4337C"/>
    <w:rsid w:val="00A43FAF"/>
    <w:rsid w:val="00A44101"/>
    <w:rsid w:val="00A44403"/>
    <w:rsid w:val="00A45177"/>
    <w:rsid w:val="00A4526C"/>
    <w:rsid w:val="00A45AB8"/>
    <w:rsid w:val="00A45F6D"/>
    <w:rsid w:val="00A469BD"/>
    <w:rsid w:val="00A46A52"/>
    <w:rsid w:val="00A472CE"/>
    <w:rsid w:val="00A47BC2"/>
    <w:rsid w:val="00A501F1"/>
    <w:rsid w:val="00A50810"/>
    <w:rsid w:val="00A50D3B"/>
    <w:rsid w:val="00A50EBC"/>
    <w:rsid w:val="00A51BBE"/>
    <w:rsid w:val="00A51E00"/>
    <w:rsid w:val="00A51FAC"/>
    <w:rsid w:val="00A523FC"/>
    <w:rsid w:val="00A52405"/>
    <w:rsid w:val="00A52799"/>
    <w:rsid w:val="00A5294E"/>
    <w:rsid w:val="00A52A57"/>
    <w:rsid w:val="00A530DC"/>
    <w:rsid w:val="00A53433"/>
    <w:rsid w:val="00A53447"/>
    <w:rsid w:val="00A536FD"/>
    <w:rsid w:val="00A53720"/>
    <w:rsid w:val="00A539BE"/>
    <w:rsid w:val="00A54668"/>
    <w:rsid w:val="00A54832"/>
    <w:rsid w:val="00A54A9D"/>
    <w:rsid w:val="00A54B58"/>
    <w:rsid w:val="00A54C5C"/>
    <w:rsid w:val="00A54F3B"/>
    <w:rsid w:val="00A55BD2"/>
    <w:rsid w:val="00A55CF3"/>
    <w:rsid w:val="00A55F6C"/>
    <w:rsid w:val="00A5612B"/>
    <w:rsid w:val="00A561DA"/>
    <w:rsid w:val="00A5654C"/>
    <w:rsid w:val="00A5660A"/>
    <w:rsid w:val="00A57952"/>
    <w:rsid w:val="00A6064E"/>
    <w:rsid w:val="00A60B8C"/>
    <w:rsid w:val="00A60F33"/>
    <w:rsid w:val="00A618A4"/>
    <w:rsid w:val="00A61918"/>
    <w:rsid w:val="00A62911"/>
    <w:rsid w:val="00A629B6"/>
    <w:rsid w:val="00A62C50"/>
    <w:rsid w:val="00A62DAD"/>
    <w:rsid w:val="00A63888"/>
    <w:rsid w:val="00A639D6"/>
    <w:rsid w:val="00A6427F"/>
    <w:rsid w:val="00A64385"/>
    <w:rsid w:val="00A64606"/>
    <w:rsid w:val="00A64B88"/>
    <w:rsid w:val="00A64C93"/>
    <w:rsid w:val="00A651B8"/>
    <w:rsid w:val="00A652A3"/>
    <w:rsid w:val="00A65522"/>
    <w:rsid w:val="00A65E1A"/>
    <w:rsid w:val="00A663F3"/>
    <w:rsid w:val="00A6652D"/>
    <w:rsid w:val="00A667C4"/>
    <w:rsid w:val="00A66EAA"/>
    <w:rsid w:val="00A6711E"/>
    <w:rsid w:val="00A6719F"/>
    <w:rsid w:val="00A67240"/>
    <w:rsid w:val="00A67EB5"/>
    <w:rsid w:val="00A70426"/>
    <w:rsid w:val="00A70633"/>
    <w:rsid w:val="00A70CF1"/>
    <w:rsid w:val="00A712DD"/>
    <w:rsid w:val="00A712F6"/>
    <w:rsid w:val="00A719CB"/>
    <w:rsid w:val="00A720BE"/>
    <w:rsid w:val="00A72152"/>
    <w:rsid w:val="00A723EB"/>
    <w:rsid w:val="00A7265D"/>
    <w:rsid w:val="00A72714"/>
    <w:rsid w:val="00A729C2"/>
    <w:rsid w:val="00A72A30"/>
    <w:rsid w:val="00A72DF8"/>
    <w:rsid w:val="00A733A8"/>
    <w:rsid w:val="00A7352F"/>
    <w:rsid w:val="00A74134"/>
    <w:rsid w:val="00A741F3"/>
    <w:rsid w:val="00A749AC"/>
    <w:rsid w:val="00A74B5A"/>
    <w:rsid w:val="00A75046"/>
    <w:rsid w:val="00A75092"/>
    <w:rsid w:val="00A7537E"/>
    <w:rsid w:val="00A75514"/>
    <w:rsid w:val="00A75AD1"/>
    <w:rsid w:val="00A75B3A"/>
    <w:rsid w:val="00A7648C"/>
    <w:rsid w:val="00A76914"/>
    <w:rsid w:val="00A76A28"/>
    <w:rsid w:val="00A76AA9"/>
    <w:rsid w:val="00A76D2E"/>
    <w:rsid w:val="00A770D9"/>
    <w:rsid w:val="00A77343"/>
    <w:rsid w:val="00A7743A"/>
    <w:rsid w:val="00A7780F"/>
    <w:rsid w:val="00A778A5"/>
    <w:rsid w:val="00A77955"/>
    <w:rsid w:val="00A80127"/>
    <w:rsid w:val="00A80A31"/>
    <w:rsid w:val="00A80CE2"/>
    <w:rsid w:val="00A80D38"/>
    <w:rsid w:val="00A8164A"/>
    <w:rsid w:val="00A81775"/>
    <w:rsid w:val="00A81A1D"/>
    <w:rsid w:val="00A81ECA"/>
    <w:rsid w:val="00A82452"/>
    <w:rsid w:val="00A825F7"/>
    <w:rsid w:val="00A82744"/>
    <w:rsid w:val="00A82830"/>
    <w:rsid w:val="00A82E31"/>
    <w:rsid w:val="00A83089"/>
    <w:rsid w:val="00A838F7"/>
    <w:rsid w:val="00A8397A"/>
    <w:rsid w:val="00A83D2B"/>
    <w:rsid w:val="00A83DC1"/>
    <w:rsid w:val="00A83E35"/>
    <w:rsid w:val="00A8428B"/>
    <w:rsid w:val="00A84422"/>
    <w:rsid w:val="00A8504C"/>
    <w:rsid w:val="00A85188"/>
    <w:rsid w:val="00A85510"/>
    <w:rsid w:val="00A85652"/>
    <w:rsid w:val="00A858BA"/>
    <w:rsid w:val="00A858FD"/>
    <w:rsid w:val="00A85901"/>
    <w:rsid w:val="00A860E1"/>
    <w:rsid w:val="00A8646D"/>
    <w:rsid w:val="00A87123"/>
    <w:rsid w:val="00A87187"/>
    <w:rsid w:val="00A87200"/>
    <w:rsid w:val="00A873CC"/>
    <w:rsid w:val="00A877BF"/>
    <w:rsid w:val="00A879EB"/>
    <w:rsid w:val="00A87BD3"/>
    <w:rsid w:val="00A87F1B"/>
    <w:rsid w:val="00A90493"/>
    <w:rsid w:val="00A90A9A"/>
    <w:rsid w:val="00A90ABF"/>
    <w:rsid w:val="00A9136F"/>
    <w:rsid w:val="00A926BD"/>
    <w:rsid w:val="00A929BC"/>
    <w:rsid w:val="00A92A92"/>
    <w:rsid w:val="00A92C2B"/>
    <w:rsid w:val="00A92F07"/>
    <w:rsid w:val="00A930FA"/>
    <w:rsid w:val="00A93432"/>
    <w:rsid w:val="00A93A49"/>
    <w:rsid w:val="00A93BE2"/>
    <w:rsid w:val="00A93CE0"/>
    <w:rsid w:val="00A93DDB"/>
    <w:rsid w:val="00A9402F"/>
    <w:rsid w:val="00A94066"/>
    <w:rsid w:val="00A944BB"/>
    <w:rsid w:val="00A948D5"/>
    <w:rsid w:val="00A94ADB"/>
    <w:rsid w:val="00A94D02"/>
    <w:rsid w:val="00A94E3B"/>
    <w:rsid w:val="00A9524C"/>
    <w:rsid w:val="00A95E8D"/>
    <w:rsid w:val="00A95FD0"/>
    <w:rsid w:val="00A96091"/>
    <w:rsid w:val="00A96A42"/>
    <w:rsid w:val="00A96CEF"/>
    <w:rsid w:val="00A96D65"/>
    <w:rsid w:val="00A9712D"/>
    <w:rsid w:val="00A97411"/>
    <w:rsid w:val="00A974BC"/>
    <w:rsid w:val="00A97CF6"/>
    <w:rsid w:val="00A97F20"/>
    <w:rsid w:val="00A97F73"/>
    <w:rsid w:val="00AA03DD"/>
    <w:rsid w:val="00AA0401"/>
    <w:rsid w:val="00AA0DAB"/>
    <w:rsid w:val="00AA0F5D"/>
    <w:rsid w:val="00AA0FB1"/>
    <w:rsid w:val="00AA0FD9"/>
    <w:rsid w:val="00AA13F2"/>
    <w:rsid w:val="00AA192E"/>
    <w:rsid w:val="00AA1B61"/>
    <w:rsid w:val="00AA1F3C"/>
    <w:rsid w:val="00AA207A"/>
    <w:rsid w:val="00AA245A"/>
    <w:rsid w:val="00AA33DF"/>
    <w:rsid w:val="00AA34AB"/>
    <w:rsid w:val="00AA36B8"/>
    <w:rsid w:val="00AA36C0"/>
    <w:rsid w:val="00AA3CE2"/>
    <w:rsid w:val="00AA426E"/>
    <w:rsid w:val="00AA42CB"/>
    <w:rsid w:val="00AA42D6"/>
    <w:rsid w:val="00AA462E"/>
    <w:rsid w:val="00AA4845"/>
    <w:rsid w:val="00AA4F9C"/>
    <w:rsid w:val="00AA50B4"/>
    <w:rsid w:val="00AA5172"/>
    <w:rsid w:val="00AA587B"/>
    <w:rsid w:val="00AA5A0C"/>
    <w:rsid w:val="00AA5B9C"/>
    <w:rsid w:val="00AA5DE5"/>
    <w:rsid w:val="00AA63E2"/>
    <w:rsid w:val="00AA6A45"/>
    <w:rsid w:val="00AA6C9C"/>
    <w:rsid w:val="00AA6E45"/>
    <w:rsid w:val="00AA70E6"/>
    <w:rsid w:val="00AA7273"/>
    <w:rsid w:val="00AA72CF"/>
    <w:rsid w:val="00AA7A58"/>
    <w:rsid w:val="00AA7B34"/>
    <w:rsid w:val="00AB0027"/>
    <w:rsid w:val="00AB0069"/>
    <w:rsid w:val="00AB00D7"/>
    <w:rsid w:val="00AB0C14"/>
    <w:rsid w:val="00AB1266"/>
    <w:rsid w:val="00AB1362"/>
    <w:rsid w:val="00AB1492"/>
    <w:rsid w:val="00AB16A4"/>
    <w:rsid w:val="00AB177F"/>
    <w:rsid w:val="00AB23C7"/>
    <w:rsid w:val="00AB24C7"/>
    <w:rsid w:val="00AB269A"/>
    <w:rsid w:val="00AB2C94"/>
    <w:rsid w:val="00AB2C96"/>
    <w:rsid w:val="00AB3844"/>
    <w:rsid w:val="00AB4575"/>
    <w:rsid w:val="00AB4662"/>
    <w:rsid w:val="00AB4771"/>
    <w:rsid w:val="00AB4CF8"/>
    <w:rsid w:val="00AB587C"/>
    <w:rsid w:val="00AB5992"/>
    <w:rsid w:val="00AB60B9"/>
    <w:rsid w:val="00AB6AE0"/>
    <w:rsid w:val="00AB6F6A"/>
    <w:rsid w:val="00AB7030"/>
    <w:rsid w:val="00AB72C1"/>
    <w:rsid w:val="00AB738C"/>
    <w:rsid w:val="00AB76CD"/>
    <w:rsid w:val="00AB7E64"/>
    <w:rsid w:val="00AC01FA"/>
    <w:rsid w:val="00AC020C"/>
    <w:rsid w:val="00AC052F"/>
    <w:rsid w:val="00AC057A"/>
    <w:rsid w:val="00AC05FB"/>
    <w:rsid w:val="00AC072C"/>
    <w:rsid w:val="00AC07FF"/>
    <w:rsid w:val="00AC0FA2"/>
    <w:rsid w:val="00AC1909"/>
    <w:rsid w:val="00AC1BD0"/>
    <w:rsid w:val="00AC2005"/>
    <w:rsid w:val="00AC2096"/>
    <w:rsid w:val="00AC2A74"/>
    <w:rsid w:val="00AC2BC4"/>
    <w:rsid w:val="00AC2F69"/>
    <w:rsid w:val="00AC32A4"/>
    <w:rsid w:val="00AC3455"/>
    <w:rsid w:val="00AC36DE"/>
    <w:rsid w:val="00AC41FB"/>
    <w:rsid w:val="00AC42F6"/>
    <w:rsid w:val="00AC4852"/>
    <w:rsid w:val="00AC49BE"/>
    <w:rsid w:val="00AC4B6C"/>
    <w:rsid w:val="00AC4C34"/>
    <w:rsid w:val="00AC537D"/>
    <w:rsid w:val="00AC540B"/>
    <w:rsid w:val="00AC544B"/>
    <w:rsid w:val="00AC55B3"/>
    <w:rsid w:val="00AC5716"/>
    <w:rsid w:val="00AC58C2"/>
    <w:rsid w:val="00AC597A"/>
    <w:rsid w:val="00AC5CB8"/>
    <w:rsid w:val="00AC5CD2"/>
    <w:rsid w:val="00AC5F16"/>
    <w:rsid w:val="00AC70CB"/>
    <w:rsid w:val="00AC7170"/>
    <w:rsid w:val="00AC7177"/>
    <w:rsid w:val="00AC7669"/>
    <w:rsid w:val="00AC7692"/>
    <w:rsid w:val="00AC76B9"/>
    <w:rsid w:val="00AC7EB2"/>
    <w:rsid w:val="00AC7ED2"/>
    <w:rsid w:val="00AC7F69"/>
    <w:rsid w:val="00AD0036"/>
    <w:rsid w:val="00AD03A1"/>
    <w:rsid w:val="00AD0BBE"/>
    <w:rsid w:val="00AD0EB1"/>
    <w:rsid w:val="00AD0FFE"/>
    <w:rsid w:val="00AD1552"/>
    <w:rsid w:val="00AD16E6"/>
    <w:rsid w:val="00AD1803"/>
    <w:rsid w:val="00AD1A01"/>
    <w:rsid w:val="00AD1C4C"/>
    <w:rsid w:val="00AD2383"/>
    <w:rsid w:val="00AD2391"/>
    <w:rsid w:val="00AD23E6"/>
    <w:rsid w:val="00AD2548"/>
    <w:rsid w:val="00AD29D6"/>
    <w:rsid w:val="00AD2E97"/>
    <w:rsid w:val="00AD2F4C"/>
    <w:rsid w:val="00AD31EE"/>
    <w:rsid w:val="00AD4F4E"/>
    <w:rsid w:val="00AD501F"/>
    <w:rsid w:val="00AD53BD"/>
    <w:rsid w:val="00AD5B1D"/>
    <w:rsid w:val="00AD5B44"/>
    <w:rsid w:val="00AD5D28"/>
    <w:rsid w:val="00AD5FC7"/>
    <w:rsid w:val="00AD683C"/>
    <w:rsid w:val="00AD6878"/>
    <w:rsid w:val="00AD6DCE"/>
    <w:rsid w:val="00AD71ED"/>
    <w:rsid w:val="00AD7AD2"/>
    <w:rsid w:val="00AE02C4"/>
    <w:rsid w:val="00AE0387"/>
    <w:rsid w:val="00AE07C8"/>
    <w:rsid w:val="00AE08C1"/>
    <w:rsid w:val="00AE0D15"/>
    <w:rsid w:val="00AE1678"/>
    <w:rsid w:val="00AE25A0"/>
    <w:rsid w:val="00AE25C0"/>
    <w:rsid w:val="00AE26BA"/>
    <w:rsid w:val="00AE293E"/>
    <w:rsid w:val="00AE2AD4"/>
    <w:rsid w:val="00AE2B27"/>
    <w:rsid w:val="00AE2D79"/>
    <w:rsid w:val="00AE305B"/>
    <w:rsid w:val="00AE3177"/>
    <w:rsid w:val="00AE349B"/>
    <w:rsid w:val="00AE3D16"/>
    <w:rsid w:val="00AE3F59"/>
    <w:rsid w:val="00AE4752"/>
    <w:rsid w:val="00AE51AA"/>
    <w:rsid w:val="00AE521A"/>
    <w:rsid w:val="00AE5427"/>
    <w:rsid w:val="00AE58EC"/>
    <w:rsid w:val="00AE6B56"/>
    <w:rsid w:val="00AE79A7"/>
    <w:rsid w:val="00AE7BE6"/>
    <w:rsid w:val="00AF01C8"/>
    <w:rsid w:val="00AF077D"/>
    <w:rsid w:val="00AF082D"/>
    <w:rsid w:val="00AF0885"/>
    <w:rsid w:val="00AF0A7D"/>
    <w:rsid w:val="00AF0CC0"/>
    <w:rsid w:val="00AF1063"/>
    <w:rsid w:val="00AF1327"/>
    <w:rsid w:val="00AF17C0"/>
    <w:rsid w:val="00AF244A"/>
    <w:rsid w:val="00AF25CE"/>
    <w:rsid w:val="00AF29BF"/>
    <w:rsid w:val="00AF2C2A"/>
    <w:rsid w:val="00AF2DFE"/>
    <w:rsid w:val="00AF300F"/>
    <w:rsid w:val="00AF3BD9"/>
    <w:rsid w:val="00AF3CEC"/>
    <w:rsid w:val="00AF4098"/>
    <w:rsid w:val="00AF45B6"/>
    <w:rsid w:val="00AF4CC5"/>
    <w:rsid w:val="00AF4EB0"/>
    <w:rsid w:val="00AF5A75"/>
    <w:rsid w:val="00AF5B6C"/>
    <w:rsid w:val="00AF648E"/>
    <w:rsid w:val="00AF6811"/>
    <w:rsid w:val="00AF6BC9"/>
    <w:rsid w:val="00AF7059"/>
    <w:rsid w:val="00AF72D5"/>
    <w:rsid w:val="00AF7451"/>
    <w:rsid w:val="00AF7495"/>
    <w:rsid w:val="00AF763F"/>
    <w:rsid w:val="00AF7D5F"/>
    <w:rsid w:val="00AF7F72"/>
    <w:rsid w:val="00B002D6"/>
    <w:rsid w:val="00B00C67"/>
    <w:rsid w:val="00B00CEB"/>
    <w:rsid w:val="00B00F70"/>
    <w:rsid w:val="00B0163B"/>
    <w:rsid w:val="00B017C6"/>
    <w:rsid w:val="00B019FA"/>
    <w:rsid w:val="00B01AE2"/>
    <w:rsid w:val="00B02656"/>
    <w:rsid w:val="00B02D3A"/>
    <w:rsid w:val="00B02D61"/>
    <w:rsid w:val="00B030C6"/>
    <w:rsid w:val="00B03199"/>
    <w:rsid w:val="00B034C6"/>
    <w:rsid w:val="00B03B18"/>
    <w:rsid w:val="00B03B6E"/>
    <w:rsid w:val="00B03DA0"/>
    <w:rsid w:val="00B03F42"/>
    <w:rsid w:val="00B040A2"/>
    <w:rsid w:val="00B04405"/>
    <w:rsid w:val="00B04A07"/>
    <w:rsid w:val="00B04A99"/>
    <w:rsid w:val="00B04C3E"/>
    <w:rsid w:val="00B04EB4"/>
    <w:rsid w:val="00B0506C"/>
    <w:rsid w:val="00B05C9A"/>
    <w:rsid w:val="00B05F91"/>
    <w:rsid w:val="00B06444"/>
    <w:rsid w:val="00B064EC"/>
    <w:rsid w:val="00B066EC"/>
    <w:rsid w:val="00B06848"/>
    <w:rsid w:val="00B06A04"/>
    <w:rsid w:val="00B06AAE"/>
    <w:rsid w:val="00B06B97"/>
    <w:rsid w:val="00B06CFC"/>
    <w:rsid w:val="00B06D29"/>
    <w:rsid w:val="00B072C8"/>
    <w:rsid w:val="00B074AD"/>
    <w:rsid w:val="00B075DC"/>
    <w:rsid w:val="00B07BFB"/>
    <w:rsid w:val="00B1001B"/>
    <w:rsid w:val="00B1022B"/>
    <w:rsid w:val="00B102F6"/>
    <w:rsid w:val="00B10770"/>
    <w:rsid w:val="00B10A63"/>
    <w:rsid w:val="00B10C50"/>
    <w:rsid w:val="00B11BB7"/>
    <w:rsid w:val="00B12063"/>
    <w:rsid w:val="00B12821"/>
    <w:rsid w:val="00B12A40"/>
    <w:rsid w:val="00B12B30"/>
    <w:rsid w:val="00B137C5"/>
    <w:rsid w:val="00B13F31"/>
    <w:rsid w:val="00B141D7"/>
    <w:rsid w:val="00B14266"/>
    <w:rsid w:val="00B14747"/>
    <w:rsid w:val="00B14769"/>
    <w:rsid w:val="00B14DF7"/>
    <w:rsid w:val="00B14F88"/>
    <w:rsid w:val="00B15205"/>
    <w:rsid w:val="00B1524C"/>
    <w:rsid w:val="00B154D0"/>
    <w:rsid w:val="00B158EB"/>
    <w:rsid w:val="00B160E2"/>
    <w:rsid w:val="00B16907"/>
    <w:rsid w:val="00B16AA7"/>
    <w:rsid w:val="00B16D17"/>
    <w:rsid w:val="00B1715C"/>
    <w:rsid w:val="00B17A69"/>
    <w:rsid w:val="00B17D48"/>
    <w:rsid w:val="00B20541"/>
    <w:rsid w:val="00B20555"/>
    <w:rsid w:val="00B2096E"/>
    <w:rsid w:val="00B20B04"/>
    <w:rsid w:val="00B20C1C"/>
    <w:rsid w:val="00B20CEA"/>
    <w:rsid w:val="00B21032"/>
    <w:rsid w:val="00B21732"/>
    <w:rsid w:val="00B21B13"/>
    <w:rsid w:val="00B21FC0"/>
    <w:rsid w:val="00B221D6"/>
    <w:rsid w:val="00B22357"/>
    <w:rsid w:val="00B2241A"/>
    <w:rsid w:val="00B22DCB"/>
    <w:rsid w:val="00B23564"/>
    <w:rsid w:val="00B236BE"/>
    <w:rsid w:val="00B2419A"/>
    <w:rsid w:val="00B241EC"/>
    <w:rsid w:val="00B2434B"/>
    <w:rsid w:val="00B244ED"/>
    <w:rsid w:val="00B2461F"/>
    <w:rsid w:val="00B2496E"/>
    <w:rsid w:val="00B24C19"/>
    <w:rsid w:val="00B24DE7"/>
    <w:rsid w:val="00B24EBC"/>
    <w:rsid w:val="00B253C6"/>
    <w:rsid w:val="00B254D8"/>
    <w:rsid w:val="00B25617"/>
    <w:rsid w:val="00B2574E"/>
    <w:rsid w:val="00B257BD"/>
    <w:rsid w:val="00B259AE"/>
    <w:rsid w:val="00B25CD6"/>
    <w:rsid w:val="00B25DD4"/>
    <w:rsid w:val="00B26036"/>
    <w:rsid w:val="00B2642E"/>
    <w:rsid w:val="00B26496"/>
    <w:rsid w:val="00B26670"/>
    <w:rsid w:val="00B26BD7"/>
    <w:rsid w:val="00B27095"/>
    <w:rsid w:val="00B2790F"/>
    <w:rsid w:val="00B302E9"/>
    <w:rsid w:val="00B3031A"/>
    <w:rsid w:val="00B319D6"/>
    <w:rsid w:val="00B31D43"/>
    <w:rsid w:val="00B31F02"/>
    <w:rsid w:val="00B322C8"/>
    <w:rsid w:val="00B32B0D"/>
    <w:rsid w:val="00B32EE2"/>
    <w:rsid w:val="00B3316F"/>
    <w:rsid w:val="00B336F6"/>
    <w:rsid w:val="00B33E55"/>
    <w:rsid w:val="00B3407A"/>
    <w:rsid w:val="00B3413A"/>
    <w:rsid w:val="00B34E5A"/>
    <w:rsid w:val="00B35204"/>
    <w:rsid w:val="00B35624"/>
    <w:rsid w:val="00B36124"/>
    <w:rsid w:val="00B364E3"/>
    <w:rsid w:val="00B36522"/>
    <w:rsid w:val="00B365E5"/>
    <w:rsid w:val="00B36D40"/>
    <w:rsid w:val="00B36F4C"/>
    <w:rsid w:val="00B374F0"/>
    <w:rsid w:val="00B378FE"/>
    <w:rsid w:val="00B37EF9"/>
    <w:rsid w:val="00B40406"/>
    <w:rsid w:val="00B404D9"/>
    <w:rsid w:val="00B4062F"/>
    <w:rsid w:val="00B41017"/>
    <w:rsid w:val="00B410A9"/>
    <w:rsid w:val="00B410CC"/>
    <w:rsid w:val="00B417BC"/>
    <w:rsid w:val="00B4224C"/>
    <w:rsid w:val="00B4242B"/>
    <w:rsid w:val="00B429C8"/>
    <w:rsid w:val="00B42A4D"/>
    <w:rsid w:val="00B42AC7"/>
    <w:rsid w:val="00B42AEE"/>
    <w:rsid w:val="00B434E5"/>
    <w:rsid w:val="00B4384B"/>
    <w:rsid w:val="00B43A6F"/>
    <w:rsid w:val="00B43DA3"/>
    <w:rsid w:val="00B43E52"/>
    <w:rsid w:val="00B43F78"/>
    <w:rsid w:val="00B44DE2"/>
    <w:rsid w:val="00B45261"/>
    <w:rsid w:val="00B4589B"/>
    <w:rsid w:val="00B459D3"/>
    <w:rsid w:val="00B45C68"/>
    <w:rsid w:val="00B45E18"/>
    <w:rsid w:val="00B45F6A"/>
    <w:rsid w:val="00B460BA"/>
    <w:rsid w:val="00B46121"/>
    <w:rsid w:val="00B466D8"/>
    <w:rsid w:val="00B46BBE"/>
    <w:rsid w:val="00B47391"/>
    <w:rsid w:val="00B4777B"/>
    <w:rsid w:val="00B477BB"/>
    <w:rsid w:val="00B47991"/>
    <w:rsid w:val="00B47C65"/>
    <w:rsid w:val="00B47DD5"/>
    <w:rsid w:val="00B505EE"/>
    <w:rsid w:val="00B50AC7"/>
    <w:rsid w:val="00B50AF3"/>
    <w:rsid w:val="00B50DED"/>
    <w:rsid w:val="00B50EC3"/>
    <w:rsid w:val="00B510F7"/>
    <w:rsid w:val="00B514B8"/>
    <w:rsid w:val="00B51524"/>
    <w:rsid w:val="00B515BE"/>
    <w:rsid w:val="00B516C3"/>
    <w:rsid w:val="00B51E1F"/>
    <w:rsid w:val="00B51EEF"/>
    <w:rsid w:val="00B52044"/>
    <w:rsid w:val="00B521C2"/>
    <w:rsid w:val="00B523A7"/>
    <w:rsid w:val="00B52538"/>
    <w:rsid w:val="00B52990"/>
    <w:rsid w:val="00B52D98"/>
    <w:rsid w:val="00B5301A"/>
    <w:rsid w:val="00B53689"/>
    <w:rsid w:val="00B53CB4"/>
    <w:rsid w:val="00B54C45"/>
    <w:rsid w:val="00B551AD"/>
    <w:rsid w:val="00B552AB"/>
    <w:rsid w:val="00B55676"/>
    <w:rsid w:val="00B565B7"/>
    <w:rsid w:val="00B57391"/>
    <w:rsid w:val="00B57497"/>
    <w:rsid w:val="00B578E7"/>
    <w:rsid w:val="00B57AC1"/>
    <w:rsid w:val="00B60CED"/>
    <w:rsid w:val="00B60D28"/>
    <w:rsid w:val="00B60D4E"/>
    <w:rsid w:val="00B610D1"/>
    <w:rsid w:val="00B61158"/>
    <w:rsid w:val="00B61468"/>
    <w:rsid w:val="00B61A5C"/>
    <w:rsid w:val="00B61AEE"/>
    <w:rsid w:val="00B61C76"/>
    <w:rsid w:val="00B62503"/>
    <w:rsid w:val="00B62797"/>
    <w:rsid w:val="00B62C88"/>
    <w:rsid w:val="00B63181"/>
    <w:rsid w:val="00B6362E"/>
    <w:rsid w:val="00B64D70"/>
    <w:rsid w:val="00B6545B"/>
    <w:rsid w:val="00B6577B"/>
    <w:rsid w:val="00B65863"/>
    <w:rsid w:val="00B65EA5"/>
    <w:rsid w:val="00B66B02"/>
    <w:rsid w:val="00B67382"/>
    <w:rsid w:val="00B675EE"/>
    <w:rsid w:val="00B67C5F"/>
    <w:rsid w:val="00B67D07"/>
    <w:rsid w:val="00B7017C"/>
    <w:rsid w:val="00B70658"/>
    <w:rsid w:val="00B70C93"/>
    <w:rsid w:val="00B70CC7"/>
    <w:rsid w:val="00B70DDE"/>
    <w:rsid w:val="00B712A2"/>
    <w:rsid w:val="00B7135B"/>
    <w:rsid w:val="00B7144D"/>
    <w:rsid w:val="00B71934"/>
    <w:rsid w:val="00B71A9D"/>
    <w:rsid w:val="00B71C8C"/>
    <w:rsid w:val="00B71F51"/>
    <w:rsid w:val="00B720FF"/>
    <w:rsid w:val="00B72268"/>
    <w:rsid w:val="00B722A9"/>
    <w:rsid w:val="00B723F7"/>
    <w:rsid w:val="00B726A5"/>
    <w:rsid w:val="00B7337A"/>
    <w:rsid w:val="00B737CD"/>
    <w:rsid w:val="00B73C7D"/>
    <w:rsid w:val="00B743BB"/>
    <w:rsid w:val="00B747C5"/>
    <w:rsid w:val="00B7489D"/>
    <w:rsid w:val="00B74C93"/>
    <w:rsid w:val="00B7536A"/>
    <w:rsid w:val="00B75506"/>
    <w:rsid w:val="00B7570B"/>
    <w:rsid w:val="00B75A26"/>
    <w:rsid w:val="00B75A56"/>
    <w:rsid w:val="00B761AB"/>
    <w:rsid w:val="00B76353"/>
    <w:rsid w:val="00B765D4"/>
    <w:rsid w:val="00B76708"/>
    <w:rsid w:val="00B76A00"/>
    <w:rsid w:val="00B76F42"/>
    <w:rsid w:val="00B7763B"/>
    <w:rsid w:val="00B7789D"/>
    <w:rsid w:val="00B77AE4"/>
    <w:rsid w:val="00B77B8D"/>
    <w:rsid w:val="00B77D37"/>
    <w:rsid w:val="00B77F8C"/>
    <w:rsid w:val="00B803D9"/>
    <w:rsid w:val="00B8084D"/>
    <w:rsid w:val="00B80AB9"/>
    <w:rsid w:val="00B80B5A"/>
    <w:rsid w:val="00B812CC"/>
    <w:rsid w:val="00B813B6"/>
    <w:rsid w:val="00B813C9"/>
    <w:rsid w:val="00B815E2"/>
    <w:rsid w:val="00B818CA"/>
    <w:rsid w:val="00B819BD"/>
    <w:rsid w:val="00B81A74"/>
    <w:rsid w:val="00B82510"/>
    <w:rsid w:val="00B82614"/>
    <w:rsid w:val="00B827DA"/>
    <w:rsid w:val="00B832B0"/>
    <w:rsid w:val="00B833E2"/>
    <w:rsid w:val="00B8343B"/>
    <w:rsid w:val="00B83917"/>
    <w:rsid w:val="00B83FBF"/>
    <w:rsid w:val="00B84492"/>
    <w:rsid w:val="00B847EA"/>
    <w:rsid w:val="00B8486E"/>
    <w:rsid w:val="00B84D57"/>
    <w:rsid w:val="00B84E19"/>
    <w:rsid w:val="00B85041"/>
    <w:rsid w:val="00B85659"/>
    <w:rsid w:val="00B85A22"/>
    <w:rsid w:val="00B85A46"/>
    <w:rsid w:val="00B85E5C"/>
    <w:rsid w:val="00B86044"/>
    <w:rsid w:val="00B8625B"/>
    <w:rsid w:val="00B86872"/>
    <w:rsid w:val="00B86AC3"/>
    <w:rsid w:val="00B87D84"/>
    <w:rsid w:val="00B90240"/>
    <w:rsid w:val="00B9073B"/>
    <w:rsid w:val="00B90D34"/>
    <w:rsid w:val="00B91311"/>
    <w:rsid w:val="00B915B0"/>
    <w:rsid w:val="00B9195D"/>
    <w:rsid w:val="00B91BF9"/>
    <w:rsid w:val="00B91DC9"/>
    <w:rsid w:val="00B91F3A"/>
    <w:rsid w:val="00B920D9"/>
    <w:rsid w:val="00B9231A"/>
    <w:rsid w:val="00B9282F"/>
    <w:rsid w:val="00B92C21"/>
    <w:rsid w:val="00B92DFA"/>
    <w:rsid w:val="00B92E4C"/>
    <w:rsid w:val="00B933F0"/>
    <w:rsid w:val="00B937CE"/>
    <w:rsid w:val="00B93AD8"/>
    <w:rsid w:val="00B94206"/>
    <w:rsid w:val="00B94516"/>
    <w:rsid w:val="00B947D2"/>
    <w:rsid w:val="00B94829"/>
    <w:rsid w:val="00B949A6"/>
    <w:rsid w:val="00B94CE6"/>
    <w:rsid w:val="00B9579E"/>
    <w:rsid w:val="00B95A58"/>
    <w:rsid w:val="00B95F7A"/>
    <w:rsid w:val="00B96399"/>
    <w:rsid w:val="00B96680"/>
    <w:rsid w:val="00B96941"/>
    <w:rsid w:val="00B96BD8"/>
    <w:rsid w:val="00B96D78"/>
    <w:rsid w:val="00B970C9"/>
    <w:rsid w:val="00B9743B"/>
    <w:rsid w:val="00B97546"/>
    <w:rsid w:val="00B97808"/>
    <w:rsid w:val="00B97C76"/>
    <w:rsid w:val="00B97F57"/>
    <w:rsid w:val="00BA01AA"/>
    <w:rsid w:val="00BA03BF"/>
    <w:rsid w:val="00BA075E"/>
    <w:rsid w:val="00BA0A20"/>
    <w:rsid w:val="00BA16B0"/>
    <w:rsid w:val="00BA17A2"/>
    <w:rsid w:val="00BA19C6"/>
    <w:rsid w:val="00BA1A9C"/>
    <w:rsid w:val="00BA1C07"/>
    <w:rsid w:val="00BA1CE9"/>
    <w:rsid w:val="00BA2099"/>
    <w:rsid w:val="00BA2EE9"/>
    <w:rsid w:val="00BA31FA"/>
    <w:rsid w:val="00BA3319"/>
    <w:rsid w:val="00BA3824"/>
    <w:rsid w:val="00BA462B"/>
    <w:rsid w:val="00BA50CF"/>
    <w:rsid w:val="00BA52F7"/>
    <w:rsid w:val="00BA57AE"/>
    <w:rsid w:val="00BA5A82"/>
    <w:rsid w:val="00BA5A94"/>
    <w:rsid w:val="00BA5ACB"/>
    <w:rsid w:val="00BA5C98"/>
    <w:rsid w:val="00BA6365"/>
    <w:rsid w:val="00BA636F"/>
    <w:rsid w:val="00BA672F"/>
    <w:rsid w:val="00BA69EC"/>
    <w:rsid w:val="00BA6A0B"/>
    <w:rsid w:val="00BA7174"/>
    <w:rsid w:val="00BA7468"/>
    <w:rsid w:val="00BA7B91"/>
    <w:rsid w:val="00BA7D26"/>
    <w:rsid w:val="00BA7F9C"/>
    <w:rsid w:val="00BB102A"/>
    <w:rsid w:val="00BB1700"/>
    <w:rsid w:val="00BB1DC6"/>
    <w:rsid w:val="00BB20AC"/>
    <w:rsid w:val="00BB27FF"/>
    <w:rsid w:val="00BB3051"/>
    <w:rsid w:val="00BB32F3"/>
    <w:rsid w:val="00BB344A"/>
    <w:rsid w:val="00BB3EE8"/>
    <w:rsid w:val="00BB3FC2"/>
    <w:rsid w:val="00BB4752"/>
    <w:rsid w:val="00BB4B08"/>
    <w:rsid w:val="00BB4CDA"/>
    <w:rsid w:val="00BB5273"/>
    <w:rsid w:val="00BB5A8D"/>
    <w:rsid w:val="00BB6E1D"/>
    <w:rsid w:val="00BB706A"/>
    <w:rsid w:val="00BB79D9"/>
    <w:rsid w:val="00BB7D27"/>
    <w:rsid w:val="00BB7FCE"/>
    <w:rsid w:val="00BC081E"/>
    <w:rsid w:val="00BC0D2B"/>
    <w:rsid w:val="00BC10BE"/>
    <w:rsid w:val="00BC1278"/>
    <w:rsid w:val="00BC13A3"/>
    <w:rsid w:val="00BC14F7"/>
    <w:rsid w:val="00BC15A6"/>
    <w:rsid w:val="00BC1C12"/>
    <w:rsid w:val="00BC248D"/>
    <w:rsid w:val="00BC2762"/>
    <w:rsid w:val="00BC2C06"/>
    <w:rsid w:val="00BC3326"/>
    <w:rsid w:val="00BC3A70"/>
    <w:rsid w:val="00BC3E58"/>
    <w:rsid w:val="00BC43AD"/>
    <w:rsid w:val="00BC4561"/>
    <w:rsid w:val="00BC4A0B"/>
    <w:rsid w:val="00BC507E"/>
    <w:rsid w:val="00BC5272"/>
    <w:rsid w:val="00BC53B2"/>
    <w:rsid w:val="00BC56A9"/>
    <w:rsid w:val="00BC5A2F"/>
    <w:rsid w:val="00BC5ACE"/>
    <w:rsid w:val="00BC5BD2"/>
    <w:rsid w:val="00BC65E5"/>
    <w:rsid w:val="00BC782E"/>
    <w:rsid w:val="00BC7C74"/>
    <w:rsid w:val="00BC7E54"/>
    <w:rsid w:val="00BD0164"/>
    <w:rsid w:val="00BD026F"/>
    <w:rsid w:val="00BD0297"/>
    <w:rsid w:val="00BD029B"/>
    <w:rsid w:val="00BD0416"/>
    <w:rsid w:val="00BD06FE"/>
    <w:rsid w:val="00BD1077"/>
    <w:rsid w:val="00BD116F"/>
    <w:rsid w:val="00BD1200"/>
    <w:rsid w:val="00BD1382"/>
    <w:rsid w:val="00BD1478"/>
    <w:rsid w:val="00BD14FC"/>
    <w:rsid w:val="00BD1964"/>
    <w:rsid w:val="00BD23E5"/>
    <w:rsid w:val="00BD24AC"/>
    <w:rsid w:val="00BD274E"/>
    <w:rsid w:val="00BD32B3"/>
    <w:rsid w:val="00BD34B2"/>
    <w:rsid w:val="00BD3744"/>
    <w:rsid w:val="00BD3BAB"/>
    <w:rsid w:val="00BD3FD8"/>
    <w:rsid w:val="00BD4354"/>
    <w:rsid w:val="00BD43C9"/>
    <w:rsid w:val="00BD44D9"/>
    <w:rsid w:val="00BD47AC"/>
    <w:rsid w:val="00BD4842"/>
    <w:rsid w:val="00BD485B"/>
    <w:rsid w:val="00BD4D3D"/>
    <w:rsid w:val="00BD4D48"/>
    <w:rsid w:val="00BD4DC6"/>
    <w:rsid w:val="00BD5289"/>
    <w:rsid w:val="00BD539C"/>
    <w:rsid w:val="00BD5502"/>
    <w:rsid w:val="00BD58B5"/>
    <w:rsid w:val="00BD5C61"/>
    <w:rsid w:val="00BD5D9B"/>
    <w:rsid w:val="00BD62B1"/>
    <w:rsid w:val="00BD62CB"/>
    <w:rsid w:val="00BD6303"/>
    <w:rsid w:val="00BD642B"/>
    <w:rsid w:val="00BD6914"/>
    <w:rsid w:val="00BD703D"/>
    <w:rsid w:val="00BD7430"/>
    <w:rsid w:val="00BD7712"/>
    <w:rsid w:val="00BD78E2"/>
    <w:rsid w:val="00BD7C94"/>
    <w:rsid w:val="00BE00B5"/>
    <w:rsid w:val="00BE017C"/>
    <w:rsid w:val="00BE05D5"/>
    <w:rsid w:val="00BE065E"/>
    <w:rsid w:val="00BE13C1"/>
    <w:rsid w:val="00BE2008"/>
    <w:rsid w:val="00BE23EF"/>
    <w:rsid w:val="00BE2635"/>
    <w:rsid w:val="00BE29CC"/>
    <w:rsid w:val="00BE2AD4"/>
    <w:rsid w:val="00BE368F"/>
    <w:rsid w:val="00BE38EE"/>
    <w:rsid w:val="00BE4848"/>
    <w:rsid w:val="00BE48CE"/>
    <w:rsid w:val="00BE4ACA"/>
    <w:rsid w:val="00BE514F"/>
    <w:rsid w:val="00BE52E6"/>
    <w:rsid w:val="00BE5562"/>
    <w:rsid w:val="00BE5593"/>
    <w:rsid w:val="00BE58E1"/>
    <w:rsid w:val="00BE5C2E"/>
    <w:rsid w:val="00BE5DD1"/>
    <w:rsid w:val="00BE5E24"/>
    <w:rsid w:val="00BE68E6"/>
    <w:rsid w:val="00BE6ADD"/>
    <w:rsid w:val="00BE70EF"/>
    <w:rsid w:val="00BE765A"/>
    <w:rsid w:val="00BE7C5F"/>
    <w:rsid w:val="00BF0A3B"/>
    <w:rsid w:val="00BF0BBC"/>
    <w:rsid w:val="00BF0FBB"/>
    <w:rsid w:val="00BF1005"/>
    <w:rsid w:val="00BF1148"/>
    <w:rsid w:val="00BF19E4"/>
    <w:rsid w:val="00BF22E9"/>
    <w:rsid w:val="00BF242C"/>
    <w:rsid w:val="00BF27ED"/>
    <w:rsid w:val="00BF2EB5"/>
    <w:rsid w:val="00BF3070"/>
    <w:rsid w:val="00BF34C7"/>
    <w:rsid w:val="00BF3521"/>
    <w:rsid w:val="00BF3C13"/>
    <w:rsid w:val="00BF3D2C"/>
    <w:rsid w:val="00BF4076"/>
    <w:rsid w:val="00BF43D1"/>
    <w:rsid w:val="00BF4687"/>
    <w:rsid w:val="00BF4B2B"/>
    <w:rsid w:val="00BF508D"/>
    <w:rsid w:val="00BF5850"/>
    <w:rsid w:val="00BF5C74"/>
    <w:rsid w:val="00BF65B6"/>
    <w:rsid w:val="00BF6751"/>
    <w:rsid w:val="00BF6AA0"/>
    <w:rsid w:val="00BF6C9E"/>
    <w:rsid w:val="00BF7001"/>
    <w:rsid w:val="00BF71B0"/>
    <w:rsid w:val="00BF7705"/>
    <w:rsid w:val="00BF77CD"/>
    <w:rsid w:val="00BF7F4B"/>
    <w:rsid w:val="00C0056B"/>
    <w:rsid w:val="00C00A2B"/>
    <w:rsid w:val="00C00BF4"/>
    <w:rsid w:val="00C00C3D"/>
    <w:rsid w:val="00C012CA"/>
    <w:rsid w:val="00C01410"/>
    <w:rsid w:val="00C014E6"/>
    <w:rsid w:val="00C0175A"/>
    <w:rsid w:val="00C018F8"/>
    <w:rsid w:val="00C01AAE"/>
    <w:rsid w:val="00C020DA"/>
    <w:rsid w:val="00C0221C"/>
    <w:rsid w:val="00C024CC"/>
    <w:rsid w:val="00C02670"/>
    <w:rsid w:val="00C02706"/>
    <w:rsid w:val="00C027F3"/>
    <w:rsid w:val="00C02D5E"/>
    <w:rsid w:val="00C03CE2"/>
    <w:rsid w:val="00C03F9F"/>
    <w:rsid w:val="00C0458E"/>
    <w:rsid w:val="00C04608"/>
    <w:rsid w:val="00C049FA"/>
    <w:rsid w:val="00C04EC3"/>
    <w:rsid w:val="00C05357"/>
    <w:rsid w:val="00C05578"/>
    <w:rsid w:val="00C05EA6"/>
    <w:rsid w:val="00C0651F"/>
    <w:rsid w:val="00C065FC"/>
    <w:rsid w:val="00C066CD"/>
    <w:rsid w:val="00C06854"/>
    <w:rsid w:val="00C0767A"/>
    <w:rsid w:val="00C076CC"/>
    <w:rsid w:val="00C07F4D"/>
    <w:rsid w:val="00C101B8"/>
    <w:rsid w:val="00C1021D"/>
    <w:rsid w:val="00C10D9E"/>
    <w:rsid w:val="00C11442"/>
    <w:rsid w:val="00C115F7"/>
    <w:rsid w:val="00C124B1"/>
    <w:rsid w:val="00C12567"/>
    <w:rsid w:val="00C12C39"/>
    <w:rsid w:val="00C12CF3"/>
    <w:rsid w:val="00C130E9"/>
    <w:rsid w:val="00C1374C"/>
    <w:rsid w:val="00C13D15"/>
    <w:rsid w:val="00C13ED5"/>
    <w:rsid w:val="00C14149"/>
    <w:rsid w:val="00C14461"/>
    <w:rsid w:val="00C14607"/>
    <w:rsid w:val="00C14865"/>
    <w:rsid w:val="00C1493B"/>
    <w:rsid w:val="00C14B2E"/>
    <w:rsid w:val="00C14F8C"/>
    <w:rsid w:val="00C152C9"/>
    <w:rsid w:val="00C156AE"/>
    <w:rsid w:val="00C15799"/>
    <w:rsid w:val="00C15BD3"/>
    <w:rsid w:val="00C16014"/>
    <w:rsid w:val="00C161E6"/>
    <w:rsid w:val="00C1622B"/>
    <w:rsid w:val="00C16238"/>
    <w:rsid w:val="00C16346"/>
    <w:rsid w:val="00C16767"/>
    <w:rsid w:val="00C16985"/>
    <w:rsid w:val="00C16A07"/>
    <w:rsid w:val="00C16A1A"/>
    <w:rsid w:val="00C16AD8"/>
    <w:rsid w:val="00C16EFE"/>
    <w:rsid w:val="00C17279"/>
    <w:rsid w:val="00C173F9"/>
    <w:rsid w:val="00C17453"/>
    <w:rsid w:val="00C17C02"/>
    <w:rsid w:val="00C2062E"/>
    <w:rsid w:val="00C2069D"/>
    <w:rsid w:val="00C209EB"/>
    <w:rsid w:val="00C20A13"/>
    <w:rsid w:val="00C20B98"/>
    <w:rsid w:val="00C20E87"/>
    <w:rsid w:val="00C21307"/>
    <w:rsid w:val="00C21984"/>
    <w:rsid w:val="00C21F6C"/>
    <w:rsid w:val="00C21F9F"/>
    <w:rsid w:val="00C22A7D"/>
    <w:rsid w:val="00C23007"/>
    <w:rsid w:val="00C2312A"/>
    <w:rsid w:val="00C236CD"/>
    <w:rsid w:val="00C23BEB"/>
    <w:rsid w:val="00C23F98"/>
    <w:rsid w:val="00C24163"/>
    <w:rsid w:val="00C241B6"/>
    <w:rsid w:val="00C2436C"/>
    <w:rsid w:val="00C24459"/>
    <w:rsid w:val="00C24509"/>
    <w:rsid w:val="00C24540"/>
    <w:rsid w:val="00C248BD"/>
    <w:rsid w:val="00C2493D"/>
    <w:rsid w:val="00C257D3"/>
    <w:rsid w:val="00C262A7"/>
    <w:rsid w:val="00C26538"/>
    <w:rsid w:val="00C2658C"/>
    <w:rsid w:val="00C2678C"/>
    <w:rsid w:val="00C26F6A"/>
    <w:rsid w:val="00C26FBF"/>
    <w:rsid w:val="00C27102"/>
    <w:rsid w:val="00C27EB7"/>
    <w:rsid w:val="00C30169"/>
    <w:rsid w:val="00C30220"/>
    <w:rsid w:val="00C3048C"/>
    <w:rsid w:val="00C3075A"/>
    <w:rsid w:val="00C30C88"/>
    <w:rsid w:val="00C30C89"/>
    <w:rsid w:val="00C30D4B"/>
    <w:rsid w:val="00C30F7A"/>
    <w:rsid w:val="00C310EF"/>
    <w:rsid w:val="00C3116E"/>
    <w:rsid w:val="00C314C4"/>
    <w:rsid w:val="00C31526"/>
    <w:rsid w:val="00C31554"/>
    <w:rsid w:val="00C31AAB"/>
    <w:rsid w:val="00C31E9D"/>
    <w:rsid w:val="00C32321"/>
    <w:rsid w:val="00C323AF"/>
    <w:rsid w:val="00C32477"/>
    <w:rsid w:val="00C3248B"/>
    <w:rsid w:val="00C327C6"/>
    <w:rsid w:val="00C32A71"/>
    <w:rsid w:val="00C32D7F"/>
    <w:rsid w:val="00C32E82"/>
    <w:rsid w:val="00C33153"/>
    <w:rsid w:val="00C3316D"/>
    <w:rsid w:val="00C33630"/>
    <w:rsid w:val="00C3384C"/>
    <w:rsid w:val="00C33EB7"/>
    <w:rsid w:val="00C3419F"/>
    <w:rsid w:val="00C34906"/>
    <w:rsid w:val="00C349BA"/>
    <w:rsid w:val="00C34AC5"/>
    <w:rsid w:val="00C34B12"/>
    <w:rsid w:val="00C358E4"/>
    <w:rsid w:val="00C35E30"/>
    <w:rsid w:val="00C35F12"/>
    <w:rsid w:val="00C3657C"/>
    <w:rsid w:val="00C37523"/>
    <w:rsid w:val="00C37742"/>
    <w:rsid w:val="00C37832"/>
    <w:rsid w:val="00C378C4"/>
    <w:rsid w:val="00C37FA2"/>
    <w:rsid w:val="00C4038E"/>
    <w:rsid w:val="00C40E03"/>
    <w:rsid w:val="00C40F73"/>
    <w:rsid w:val="00C4161F"/>
    <w:rsid w:val="00C41741"/>
    <w:rsid w:val="00C41B5B"/>
    <w:rsid w:val="00C42037"/>
    <w:rsid w:val="00C42504"/>
    <w:rsid w:val="00C4280B"/>
    <w:rsid w:val="00C42BE7"/>
    <w:rsid w:val="00C42C54"/>
    <w:rsid w:val="00C42F4E"/>
    <w:rsid w:val="00C435E7"/>
    <w:rsid w:val="00C43802"/>
    <w:rsid w:val="00C43D2A"/>
    <w:rsid w:val="00C43FE7"/>
    <w:rsid w:val="00C44003"/>
    <w:rsid w:val="00C44365"/>
    <w:rsid w:val="00C443D4"/>
    <w:rsid w:val="00C4492D"/>
    <w:rsid w:val="00C44933"/>
    <w:rsid w:val="00C44DCA"/>
    <w:rsid w:val="00C45237"/>
    <w:rsid w:val="00C458A3"/>
    <w:rsid w:val="00C45CBD"/>
    <w:rsid w:val="00C45FB1"/>
    <w:rsid w:val="00C463ED"/>
    <w:rsid w:val="00C463FF"/>
    <w:rsid w:val="00C464D9"/>
    <w:rsid w:val="00C465DA"/>
    <w:rsid w:val="00C46A05"/>
    <w:rsid w:val="00C46E89"/>
    <w:rsid w:val="00C471BA"/>
    <w:rsid w:val="00C4764A"/>
    <w:rsid w:val="00C47BF5"/>
    <w:rsid w:val="00C50796"/>
    <w:rsid w:val="00C50AC2"/>
    <w:rsid w:val="00C50AE9"/>
    <w:rsid w:val="00C50CB4"/>
    <w:rsid w:val="00C50D0D"/>
    <w:rsid w:val="00C5168F"/>
    <w:rsid w:val="00C5186C"/>
    <w:rsid w:val="00C51C73"/>
    <w:rsid w:val="00C51DA7"/>
    <w:rsid w:val="00C51EC4"/>
    <w:rsid w:val="00C51FB4"/>
    <w:rsid w:val="00C52256"/>
    <w:rsid w:val="00C52481"/>
    <w:rsid w:val="00C52937"/>
    <w:rsid w:val="00C52A59"/>
    <w:rsid w:val="00C52E6C"/>
    <w:rsid w:val="00C52F30"/>
    <w:rsid w:val="00C532B0"/>
    <w:rsid w:val="00C537C1"/>
    <w:rsid w:val="00C5388E"/>
    <w:rsid w:val="00C538E6"/>
    <w:rsid w:val="00C53C68"/>
    <w:rsid w:val="00C53CF4"/>
    <w:rsid w:val="00C54C56"/>
    <w:rsid w:val="00C54E12"/>
    <w:rsid w:val="00C55382"/>
    <w:rsid w:val="00C556A1"/>
    <w:rsid w:val="00C55A09"/>
    <w:rsid w:val="00C55A5A"/>
    <w:rsid w:val="00C55FCF"/>
    <w:rsid w:val="00C562A0"/>
    <w:rsid w:val="00C566F8"/>
    <w:rsid w:val="00C56BFE"/>
    <w:rsid w:val="00C56CB9"/>
    <w:rsid w:val="00C5775C"/>
    <w:rsid w:val="00C600FA"/>
    <w:rsid w:val="00C60344"/>
    <w:rsid w:val="00C60C4C"/>
    <w:rsid w:val="00C60EB4"/>
    <w:rsid w:val="00C60F5E"/>
    <w:rsid w:val="00C61165"/>
    <w:rsid w:val="00C613A3"/>
    <w:rsid w:val="00C613EA"/>
    <w:rsid w:val="00C61B28"/>
    <w:rsid w:val="00C61D7D"/>
    <w:rsid w:val="00C62690"/>
    <w:rsid w:val="00C62C57"/>
    <w:rsid w:val="00C62F93"/>
    <w:rsid w:val="00C63065"/>
    <w:rsid w:val="00C631EE"/>
    <w:rsid w:val="00C6344E"/>
    <w:rsid w:val="00C63AD4"/>
    <w:rsid w:val="00C63E1F"/>
    <w:rsid w:val="00C6413B"/>
    <w:rsid w:val="00C6418E"/>
    <w:rsid w:val="00C6449D"/>
    <w:rsid w:val="00C64D45"/>
    <w:rsid w:val="00C65941"/>
    <w:rsid w:val="00C65A3A"/>
    <w:rsid w:val="00C65ED0"/>
    <w:rsid w:val="00C665B3"/>
    <w:rsid w:val="00C66730"/>
    <w:rsid w:val="00C667E8"/>
    <w:rsid w:val="00C66CF9"/>
    <w:rsid w:val="00C6709A"/>
    <w:rsid w:val="00C670DD"/>
    <w:rsid w:val="00C677A6"/>
    <w:rsid w:val="00C67DEE"/>
    <w:rsid w:val="00C67FBF"/>
    <w:rsid w:val="00C700F8"/>
    <w:rsid w:val="00C703BC"/>
    <w:rsid w:val="00C7056A"/>
    <w:rsid w:val="00C706F8"/>
    <w:rsid w:val="00C709E0"/>
    <w:rsid w:val="00C70A7A"/>
    <w:rsid w:val="00C70EC4"/>
    <w:rsid w:val="00C70FCB"/>
    <w:rsid w:val="00C710F5"/>
    <w:rsid w:val="00C71177"/>
    <w:rsid w:val="00C71194"/>
    <w:rsid w:val="00C71299"/>
    <w:rsid w:val="00C71771"/>
    <w:rsid w:val="00C71D15"/>
    <w:rsid w:val="00C72563"/>
    <w:rsid w:val="00C7357E"/>
    <w:rsid w:val="00C73E20"/>
    <w:rsid w:val="00C7425E"/>
    <w:rsid w:val="00C74BFE"/>
    <w:rsid w:val="00C74CC2"/>
    <w:rsid w:val="00C756E7"/>
    <w:rsid w:val="00C75907"/>
    <w:rsid w:val="00C75D0F"/>
    <w:rsid w:val="00C76050"/>
    <w:rsid w:val="00C760AB"/>
    <w:rsid w:val="00C7625F"/>
    <w:rsid w:val="00C767B2"/>
    <w:rsid w:val="00C76B32"/>
    <w:rsid w:val="00C76F93"/>
    <w:rsid w:val="00C775EA"/>
    <w:rsid w:val="00C77601"/>
    <w:rsid w:val="00C77EA6"/>
    <w:rsid w:val="00C80221"/>
    <w:rsid w:val="00C80606"/>
    <w:rsid w:val="00C8071E"/>
    <w:rsid w:val="00C80928"/>
    <w:rsid w:val="00C80BF7"/>
    <w:rsid w:val="00C80E51"/>
    <w:rsid w:val="00C815A5"/>
    <w:rsid w:val="00C81737"/>
    <w:rsid w:val="00C818A5"/>
    <w:rsid w:val="00C81ACF"/>
    <w:rsid w:val="00C821CD"/>
    <w:rsid w:val="00C825A9"/>
    <w:rsid w:val="00C827A5"/>
    <w:rsid w:val="00C82D6D"/>
    <w:rsid w:val="00C8323A"/>
    <w:rsid w:val="00C83425"/>
    <w:rsid w:val="00C834DD"/>
    <w:rsid w:val="00C837EC"/>
    <w:rsid w:val="00C83A91"/>
    <w:rsid w:val="00C83FC7"/>
    <w:rsid w:val="00C841EC"/>
    <w:rsid w:val="00C84308"/>
    <w:rsid w:val="00C844D9"/>
    <w:rsid w:val="00C84555"/>
    <w:rsid w:val="00C8470F"/>
    <w:rsid w:val="00C8569E"/>
    <w:rsid w:val="00C85AFF"/>
    <w:rsid w:val="00C85D42"/>
    <w:rsid w:val="00C85F48"/>
    <w:rsid w:val="00C8625A"/>
    <w:rsid w:val="00C86458"/>
    <w:rsid w:val="00C86599"/>
    <w:rsid w:val="00C86BED"/>
    <w:rsid w:val="00C86C2B"/>
    <w:rsid w:val="00C87406"/>
    <w:rsid w:val="00C87D32"/>
    <w:rsid w:val="00C87FE5"/>
    <w:rsid w:val="00C9098B"/>
    <w:rsid w:val="00C90A6A"/>
    <w:rsid w:val="00C90BEB"/>
    <w:rsid w:val="00C90CBF"/>
    <w:rsid w:val="00C90D64"/>
    <w:rsid w:val="00C91477"/>
    <w:rsid w:val="00C9148A"/>
    <w:rsid w:val="00C914A4"/>
    <w:rsid w:val="00C9186D"/>
    <w:rsid w:val="00C91CB4"/>
    <w:rsid w:val="00C9246D"/>
    <w:rsid w:val="00C9314C"/>
    <w:rsid w:val="00C932FE"/>
    <w:rsid w:val="00C933AB"/>
    <w:rsid w:val="00C93520"/>
    <w:rsid w:val="00C935E6"/>
    <w:rsid w:val="00C93B2B"/>
    <w:rsid w:val="00C93DF0"/>
    <w:rsid w:val="00C93F02"/>
    <w:rsid w:val="00C94CD5"/>
    <w:rsid w:val="00C94CEF"/>
    <w:rsid w:val="00C950F4"/>
    <w:rsid w:val="00C952EF"/>
    <w:rsid w:val="00C95720"/>
    <w:rsid w:val="00C957B5"/>
    <w:rsid w:val="00C959F4"/>
    <w:rsid w:val="00C95A14"/>
    <w:rsid w:val="00C95E4D"/>
    <w:rsid w:val="00C9606D"/>
    <w:rsid w:val="00C961EA"/>
    <w:rsid w:val="00C96886"/>
    <w:rsid w:val="00C968B8"/>
    <w:rsid w:val="00C96A56"/>
    <w:rsid w:val="00C9710B"/>
    <w:rsid w:val="00CA0093"/>
    <w:rsid w:val="00CA00C2"/>
    <w:rsid w:val="00CA025F"/>
    <w:rsid w:val="00CA07B3"/>
    <w:rsid w:val="00CA099C"/>
    <w:rsid w:val="00CA0A29"/>
    <w:rsid w:val="00CA0ABD"/>
    <w:rsid w:val="00CA0B78"/>
    <w:rsid w:val="00CA0CD9"/>
    <w:rsid w:val="00CA1163"/>
    <w:rsid w:val="00CA1221"/>
    <w:rsid w:val="00CA12F8"/>
    <w:rsid w:val="00CA17B2"/>
    <w:rsid w:val="00CA188D"/>
    <w:rsid w:val="00CA199F"/>
    <w:rsid w:val="00CA1A9A"/>
    <w:rsid w:val="00CA1B8D"/>
    <w:rsid w:val="00CA1BE6"/>
    <w:rsid w:val="00CA229E"/>
    <w:rsid w:val="00CA24F0"/>
    <w:rsid w:val="00CA2696"/>
    <w:rsid w:val="00CA2794"/>
    <w:rsid w:val="00CA27BA"/>
    <w:rsid w:val="00CA2B15"/>
    <w:rsid w:val="00CA33B6"/>
    <w:rsid w:val="00CA3650"/>
    <w:rsid w:val="00CA3C3D"/>
    <w:rsid w:val="00CA3C41"/>
    <w:rsid w:val="00CA41AF"/>
    <w:rsid w:val="00CA421B"/>
    <w:rsid w:val="00CA4D08"/>
    <w:rsid w:val="00CA50A4"/>
    <w:rsid w:val="00CA5BD0"/>
    <w:rsid w:val="00CA5BDB"/>
    <w:rsid w:val="00CA5CEA"/>
    <w:rsid w:val="00CA5EF2"/>
    <w:rsid w:val="00CA6139"/>
    <w:rsid w:val="00CA68DB"/>
    <w:rsid w:val="00CA6F55"/>
    <w:rsid w:val="00CA7185"/>
    <w:rsid w:val="00CA7ADD"/>
    <w:rsid w:val="00CA7C0C"/>
    <w:rsid w:val="00CA7F88"/>
    <w:rsid w:val="00CB002C"/>
    <w:rsid w:val="00CB0616"/>
    <w:rsid w:val="00CB093D"/>
    <w:rsid w:val="00CB1605"/>
    <w:rsid w:val="00CB232F"/>
    <w:rsid w:val="00CB2B4C"/>
    <w:rsid w:val="00CB2E70"/>
    <w:rsid w:val="00CB3345"/>
    <w:rsid w:val="00CB34AA"/>
    <w:rsid w:val="00CB4177"/>
    <w:rsid w:val="00CB4D59"/>
    <w:rsid w:val="00CB5285"/>
    <w:rsid w:val="00CB53CE"/>
    <w:rsid w:val="00CB5640"/>
    <w:rsid w:val="00CB56EB"/>
    <w:rsid w:val="00CB5703"/>
    <w:rsid w:val="00CB5811"/>
    <w:rsid w:val="00CB5B0F"/>
    <w:rsid w:val="00CB64D5"/>
    <w:rsid w:val="00CB6550"/>
    <w:rsid w:val="00CB674C"/>
    <w:rsid w:val="00CB6881"/>
    <w:rsid w:val="00CB6E3C"/>
    <w:rsid w:val="00CB706F"/>
    <w:rsid w:val="00CB768A"/>
    <w:rsid w:val="00CB7FD2"/>
    <w:rsid w:val="00CC0325"/>
    <w:rsid w:val="00CC03D1"/>
    <w:rsid w:val="00CC0959"/>
    <w:rsid w:val="00CC09D8"/>
    <w:rsid w:val="00CC0D6A"/>
    <w:rsid w:val="00CC10D9"/>
    <w:rsid w:val="00CC1864"/>
    <w:rsid w:val="00CC1A42"/>
    <w:rsid w:val="00CC1B56"/>
    <w:rsid w:val="00CC1EDC"/>
    <w:rsid w:val="00CC222F"/>
    <w:rsid w:val="00CC230D"/>
    <w:rsid w:val="00CC25B0"/>
    <w:rsid w:val="00CC2961"/>
    <w:rsid w:val="00CC2BFA"/>
    <w:rsid w:val="00CC334F"/>
    <w:rsid w:val="00CC34ED"/>
    <w:rsid w:val="00CC3E2B"/>
    <w:rsid w:val="00CC41D5"/>
    <w:rsid w:val="00CC48B5"/>
    <w:rsid w:val="00CC4A33"/>
    <w:rsid w:val="00CC4AE8"/>
    <w:rsid w:val="00CC4E89"/>
    <w:rsid w:val="00CC4F53"/>
    <w:rsid w:val="00CC5183"/>
    <w:rsid w:val="00CC51E8"/>
    <w:rsid w:val="00CC5622"/>
    <w:rsid w:val="00CC574C"/>
    <w:rsid w:val="00CC59DB"/>
    <w:rsid w:val="00CC5A6A"/>
    <w:rsid w:val="00CC5C9B"/>
    <w:rsid w:val="00CC5D73"/>
    <w:rsid w:val="00CC70E9"/>
    <w:rsid w:val="00CC724F"/>
    <w:rsid w:val="00CC79D1"/>
    <w:rsid w:val="00CC7E4D"/>
    <w:rsid w:val="00CD086F"/>
    <w:rsid w:val="00CD09D2"/>
    <w:rsid w:val="00CD1104"/>
    <w:rsid w:val="00CD18F3"/>
    <w:rsid w:val="00CD1C01"/>
    <w:rsid w:val="00CD23CA"/>
    <w:rsid w:val="00CD244D"/>
    <w:rsid w:val="00CD29C4"/>
    <w:rsid w:val="00CD2C2A"/>
    <w:rsid w:val="00CD2DAC"/>
    <w:rsid w:val="00CD2E03"/>
    <w:rsid w:val="00CD3587"/>
    <w:rsid w:val="00CD3633"/>
    <w:rsid w:val="00CD38E6"/>
    <w:rsid w:val="00CD3ADF"/>
    <w:rsid w:val="00CD3B63"/>
    <w:rsid w:val="00CD3F6B"/>
    <w:rsid w:val="00CD4183"/>
    <w:rsid w:val="00CD426E"/>
    <w:rsid w:val="00CD4B9E"/>
    <w:rsid w:val="00CD4F01"/>
    <w:rsid w:val="00CD5141"/>
    <w:rsid w:val="00CD53AE"/>
    <w:rsid w:val="00CD54A0"/>
    <w:rsid w:val="00CD558C"/>
    <w:rsid w:val="00CD5D75"/>
    <w:rsid w:val="00CD6837"/>
    <w:rsid w:val="00CD6925"/>
    <w:rsid w:val="00CD729A"/>
    <w:rsid w:val="00CD7538"/>
    <w:rsid w:val="00CD7575"/>
    <w:rsid w:val="00CD7724"/>
    <w:rsid w:val="00CD7932"/>
    <w:rsid w:val="00CD7D36"/>
    <w:rsid w:val="00CE0569"/>
    <w:rsid w:val="00CE0AC0"/>
    <w:rsid w:val="00CE0AD6"/>
    <w:rsid w:val="00CE0D1C"/>
    <w:rsid w:val="00CE0D85"/>
    <w:rsid w:val="00CE0DDD"/>
    <w:rsid w:val="00CE0E85"/>
    <w:rsid w:val="00CE0EE7"/>
    <w:rsid w:val="00CE0F5A"/>
    <w:rsid w:val="00CE128D"/>
    <w:rsid w:val="00CE157B"/>
    <w:rsid w:val="00CE1E6C"/>
    <w:rsid w:val="00CE1EA2"/>
    <w:rsid w:val="00CE2AFC"/>
    <w:rsid w:val="00CE2D24"/>
    <w:rsid w:val="00CE316A"/>
    <w:rsid w:val="00CE31B1"/>
    <w:rsid w:val="00CE33B7"/>
    <w:rsid w:val="00CE35E9"/>
    <w:rsid w:val="00CE3653"/>
    <w:rsid w:val="00CE4319"/>
    <w:rsid w:val="00CE431C"/>
    <w:rsid w:val="00CE4367"/>
    <w:rsid w:val="00CE4BF2"/>
    <w:rsid w:val="00CE4CD1"/>
    <w:rsid w:val="00CE4F4B"/>
    <w:rsid w:val="00CE5217"/>
    <w:rsid w:val="00CE580C"/>
    <w:rsid w:val="00CE5E3E"/>
    <w:rsid w:val="00CE62EC"/>
    <w:rsid w:val="00CE64B4"/>
    <w:rsid w:val="00CE64F8"/>
    <w:rsid w:val="00CE6E60"/>
    <w:rsid w:val="00CE73BB"/>
    <w:rsid w:val="00CE73FF"/>
    <w:rsid w:val="00CE74B1"/>
    <w:rsid w:val="00CE777B"/>
    <w:rsid w:val="00CF00BA"/>
    <w:rsid w:val="00CF0302"/>
    <w:rsid w:val="00CF043C"/>
    <w:rsid w:val="00CF08C4"/>
    <w:rsid w:val="00CF0D5C"/>
    <w:rsid w:val="00CF110C"/>
    <w:rsid w:val="00CF169C"/>
    <w:rsid w:val="00CF1881"/>
    <w:rsid w:val="00CF1CDC"/>
    <w:rsid w:val="00CF1F36"/>
    <w:rsid w:val="00CF20E7"/>
    <w:rsid w:val="00CF2230"/>
    <w:rsid w:val="00CF2655"/>
    <w:rsid w:val="00CF29D8"/>
    <w:rsid w:val="00CF2E57"/>
    <w:rsid w:val="00CF2E8F"/>
    <w:rsid w:val="00CF2F34"/>
    <w:rsid w:val="00CF32A7"/>
    <w:rsid w:val="00CF3DE0"/>
    <w:rsid w:val="00CF4085"/>
    <w:rsid w:val="00CF4214"/>
    <w:rsid w:val="00CF426F"/>
    <w:rsid w:val="00CF43B0"/>
    <w:rsid w:val="00CF4DA4"/>
    <w:rsid w:val="00CF5018"/>
    <w:rsid w:val="00CF51C9"/>
    <w:rsid w:val="00CF581D"/>
    <w:rsid w:val="00CF6071"/>
    <w:rsid w:val="00CF61AF"/>
    <w:rsid w:val="00CF6465"/>
    <w:rsid w:val="00CF664F"/>
    <w:rsid w:val="00CF6684"/>
    <w:rsid w:val="00CF6F5E"/>
    <w:rsid w:val="00CF735F"/>
    <w:rsid w:val="00CF7519"/>
    <w:rsid w:val="00CF7703"/>
    <w:rsid w:val="00CF771A"/>
    <w:rsid w:val="00CF7A63"/>
    <w:rsid w:val="00CF7D5F"/>
    <w:rsid w:val="00D00061"/>
    <w:rsid w:val="00D001E0"/>
    <w:rsid w:val="00D003F9"/>
    <w:rsid w:val="00D00878"/>
    <w:rsid w:val="00D00F0B"/>
    <w:rsid w:val="00D00FFA"/>
    <w:rsid w:val="00D015BF"/>
    <w:rsid w:val="00D01B48"/>
    <w:rsid w:val="00D01F16"/>
    <w:rsid w:val="00D01F52"/>
    <w:rsid w:val="00D0241C"/>
    <w:rsid w:val="00D028C0"/>
    <w:rsid w:val="00D030EF"/>
    <w:rsid w:val="00D031A1"/>
    <w:rsid w:val="00D032BA"/>
    <w:rsid w:val="00D036F9"/>
    <w:rsid w:val="00D039F9"/>
    <w:rsid w:val="00D04FB1"/>
    <w:rsid w:val="00D05157"/>
    <w:rsid w:val="00D05974"/>
    <w:rsid w:val="00D05AD4"/>
    <w:rsid w:val="00D05E03"/>
    <w:rsid w:val="00D05E6A"/>
    <w:rsid w:val="00D063B3"/>
    <w:rsid w:val="00D06724"/>
    <w:rsid w:val="00D06919"/>
    <w:rsid w:val="00D06D06"/>
    <w:rsid w:val="00D078F9"/>
    <w:rsid w:val="00D07C1D"/>
    <w:rsid w:val="00D07C1F"/>
    <w:rsid w:val="00D07EDD"/>
    <w:rsid w:val="00D10287"/>
    <w:rsid w:val="00D108D0"/>
    <w:rsid w:val="00D10B98"/>
    <w:rsid w:val="00D10C3E"/>
    <w:rsid w:val="00D127D6"/>
    <w:rsid w:val="00D127E3"/>
    <w:rsid w:val="00D12CC4"/>
    <w:rsid w:val="00D12E17"/>
    <w:rsid w:val="00D12F2D"/>
    <w:rsid w:val="00D130B0"/>
    <w:rsid w:val="00D133E6"/>
    <w:rsid w:val="00D13C20"/>
    <w:rsid w:val="00D13F84"/>
    <w:rsid w:val="00D14132"/>
    <w:rsid w:val="00D14741"/>
    <w:rsid w:val="00D148C7"/>
    <w:rsid w:val="00D14D57"/>
    <w:rsid w:val="00D14F5C"/>
    <w:rsid w:val="00D15652"/>
    <w:rsid w:val="00D1571C"/>
    <w:rsid w:val="00D15AD2"/>
    <w:rsid w:val="00D15F24"/>
    <w:rsid w:val="00D1609D"/>
    <w:rsid w:val="00D160A0"/>
    <w:rsid w:val="00D162D1"/>
    <w:rsid w:val="00D165F9"/>
    <w:rsid w:val="00D1691B"/>
    <w:rsid w:val="00D1712F"/>
    <w:rsid w:val="00D17DF2"/>
    <w:rsid w:val="00D17E3C"/>
    <w:rsid w:val="00D17EF3"/>
    <w:rsid w:val="00D201F8"/>
    <w:rsid w:val="00D20404"/>
    <w:rsid w:val="00D2046E"/>
    <w:rsid w:val="00D20744"/>
    <w:rsid w:val="00D20DE7"/>
    <w:rsid w:val="00D2128E"/>
    <w:rsid w:val="00D21522"/>
    <w:rsid w:val="00D21F7B"/>
    <w:rsid w:val="00D22C35"/>
    <w:rsid w:val="00D22F26"/>
    <w:rsid w:val="00D22FB6"/>
    <w:rsid w:val="00D23125"/>
    <w:rsid w:val="00D23476"/>
    <w:rsid w:val="00D242D8"/>
    <w:rsid w:val="00D24649"/>
    <w:rsid w:val="00D24BEF"/>
    <w:rsid w:val="00D24D18"/>
    <w:rsid w:val="00D24EDA"/>
    <w:rsid w:val="00D24F77"/>
    <w:rsid w:val="00D25404"/>
    <w:rsid w:val="00D25447"/>
    <w:rsid w:val="00D25709"/>
    <w:rsid w:val="00D2572F"/>
    <w:rsid w:val="00D26EEE"/>
    <w:rsid w:val="00D26FBA"/>
    <w:rsid w:val="00D277AE"/>
    <w:rsid w:val="00D278F7"/>
    <w:rsid w:val="00D27929"/>
    <w:rsid w:val="00D27B69"/>
    <w:rsid w:val="00D27C97"/>
    <w:rsid w:val="00D27D8B"/>
    <w:rsid w:val="00D27DB5"/>
    <w:rsid w:val="00D27DD6"/>
    <w:rsid w:val="00D30087"/>
    <w:rsid w:val="00D306BA"/>
    <w:rsid w:val="00D308FE"/>
    <w:rsid w:val="00D30997"/>
    <w:rsid w:val="00D314BE"/>
    <w:rsid w:val="00D3174B"/>
    <w:rsid w:val="00D31867"/>
    <w:rsid w:val="00D31F66"/>
    <w:rsid w:val="00D3248E"/>
    <w:rsid w:val="00D32601"/>
    <w:rsid w:val="00D328D6"/>
    <w:rsid w:val="00D32994"/>
    <w:rsid w:val="00D32D0F"/>
    <w:rsid w:val="00D330A3"/>
    <w:rsid w:val="00D331E0"/>
    <w:rsid w:val="00D33430"/>
    <w:rsid w:val="00D33515"/>
    <w:rsid w:val="00D33600"/>
    <w:rsid w:val="00D33DF2"/>
    <w:rsid w:val="00D343C7"/>
    <w:rsid w:val="00D35C1E"/>
    <w:rsid w:val="00D35EC7"/>
    <w:rsid w:val="00D35F79"/>
    <w:rsid w:val="00D361A6"/>
    <w:rsid w:val="00D36388"/>
    <w:rsid w:val="00D363B2"/>
    <w:rsid w:val="00D36A35"/>
    <w:rsid w:val="00D36B83"/>
    <w:rsid w:val="00D37A0B"/>
    <w:rsid w:val="00D37DC1"/>
    <w:rsid w:val="00D37F35"/>
    <w:rsid w:val="00D40217"/>
    <w:rsid w:val="00D40295"/>
    <w:rsid w:val="00D4064A"/>
    <w:rsid w:val="00D4089E"/>
    <w:rsid w:val="00D41040"/>
    <w:rsid w:val="00D418DA"/>
    <w:rsid w:val="00D41AEE"/>
    <w:rsid w:val="00D4228C"/>
    <w:rsid w:val="00D42403"/>
    <w:rsid w:val="00D425D5"/>
    <w:rsid w:val="00D43107"/>
    <w:rsid w:val="00D43542"/>
    <w:rsid w:val="00D43973"/>
    <w:rsid w:val="00D43A59"/>
    <w:rsid w:val="00D43D8B"/>
    <w:rsid w:val="00D43E42"/>
    <w:rsid w:val="00D43FEF"/>
    <w:rsid w:val="00D44269"/>
    <w:rsid w:val="00D44F60"/>
    <w:rsid w:val="00D452DB"/>
    <w:rsid w:val="00D459D2"/>
    <w:rsid w:val="00D45ED6"/>
    <w:rsid w:val="00D46393"/>
    <w:rsid w:val="00D46536"/>
    <w:rsid w:val="00D46F69"/>
    <w:rsid w:val="00D46F9F"/>
    <w:rsid w:val="00D4700B"/>
    <w:rsid w:val="00D47170"/>
    <w:rsid w:val="00D47229"/>
    <w:rsid w:val="00D47674"/>
    <w:rsid w:val="00D47761"/>
    <w:rsid w:val="00D47B12"/>
    <w:rsid w:val="00D47D4A"/>
    <w:rsid w:val="00D50386"/>
    <w:rsid w:val="00D5083F"/>
    <w:rsid w:val="00D5084F"/>
    <w:rsid w:val="00D51A68"/>
    <w:rsid w:val="00D51EAA"/>
    <w:rsid w:val="00D5303E"/>
    <w:rsid w:val="00D531B5"/>
    <w:rsid w:val="00D5353B"/>
    <w:rsid w:val="00D53857"/>
    <w:rsid w:val="00D53916"/>
    <w:rsid w:val="00D53EB4"/>
    <w:rsid w:val="00D544E2"/>
    <w:rsid w:val="00D5469B"/>
    <w:rsid w:val="00D5473F"/>
    <w:rsid w:val="00D55201"/>
    <w:rsid w:val="00D5583F"/>
    <w:rsid w:val="00D55A98"/>
    <w:rsid w:val="00D55BA8"/>
    <w:rsid w:val="00D55BED"/>
    <w:rsid w:val="00D5600F"/>
    <w:rsid w:val="00D56680"/>
    <w:rsid w:val="00D5684A"/>
    <w:rsid w:val="00D56935"/>
    <w:rsid w:val="00D56A1F"/>
    <w:rsid w:val="00D56A8D"/>
    <w:rsid w:val="00D56AA3"/>
    <w:rsid w:val="00D56DE3"/>
    <w:rsid w:val="00D573B2"/>
    <w:rsid w:val="00D57474"/>
    <w:rsid w:val="00D57C3C"/>
    <w:rsid w:val="00D60253"/>
    <w:rsid w:val="00D60527"/>
    <w:rsid w:val="00D605CD"/>
    <w:rsid w:val="00D606E9"/>
    <w:rsid w:val="00D610CF"/>
    <w:rsid w:val="00D6170E"/>
    <w:rsid w:val="00D6185A"/>
    <w:rsid w:val="00D61AA7"/>
    <w:rsid w:val="00D61CCA"/>
    <w:rsid w:val="00D61E14"/>
    <w:rsid w:val="00D61EEE"/>
    <w:rsid w:val="00D61F46"/>
    <w:rsid w:val="00D622EE"/>
    <w:rsid w:val="00D62B68"/>
    <w:rsid w:val="00D62FF2"/>
    <w:rsid w:val="00D63160"/>
    <w:rsid w:val="00D631A0"/>
    <w:rsid w:val="00D63B17"/>
    <w:rsid w:val="00D64263"/>
    <w:rsid w:val="00D645D2"/>
    <w:rsid w:val="00D64AA4"/>
    <w:rsid w:val="00D64B4A"/>
    <w:rsid w:val="00D64EBD"/>
    <w:rsid w:val="00D64EE0"/>
    <w:rsid w:val="00D650FD"/>
    <w:rsid w:val="00D653F3"/>
    <w:rsid w:val="00D65679"/>
    <w:rsid w:val="00D6568F"/>
    <w:rsid w:val="00D65B17"/>
    <w:rsid w:val="00D65BFC"/>
    <w:rsid w:val="00D65CBC"/>
    <w:rsid w:val="00D65F5E"/>
    <w:rsid w:val="00D6600A"/>
    <w:rsid w:val="00D66029"/>
    <w:rsid w:val="00D661C3"/>
    <w:rsid w:val="00D665D0"/>
    <w:rsid w:val="00D66794"/>
    <w:rsid w:val="00D66992"/>
    <w:rsid w:val="00D67479"/>
    <w:rsid w:val="00D701D6"/>
    <w:rsid w:val="00D70317"/>
    <w:rsid w:val="00D7081B"/>
    <w:rsid w:val="00D70E59"/>
    <w:rsid w:val="00D70F4A"/>
    <w:rsid w:val="00D71624"/>
    <w:rsid w:val="00D723E4"/>
    <w:rsid w:val="00D72824"/>
    <w:rsid w:val="00D7296E"/>
    <w:rsid w:val="00D72F4B"/>
    <w:rsid w:val="00D72FC4"/>
    <w:rsid w:val="00D73094"/>
    <w:rsid w:val="00D73478"/>
    <w:rsid w:val="00D73922"/>
    <w:rsid w:val="00D73F6E"/>
    <w:rsid w:val="00D74B3D"/>
    <w:rsid w:val="00D74C4D"/>
    <w:rsid w:val="00D74E0C"/>
    <w:rsid w:val="00D75851"/>
    <w:rsid w:val="00D758F1"/>
    <w:rsid w:val="00D75B69"/>
    <w:rsid w:val="00D75BAB"/>
    <w:rsid w:val="00D75DB2"/>
    <w:rsid w:val="00D75FC6"/>
    <w:rsid w:val="00D766AE"/>
    <w:rsid w:val="00D7681D"/>
    <w:rsid w:val="00D76AE7"/>
    <w:rsid w:val="00D76BAD"/>
    <w:rsid w:val="00D76CA3"/>
    <w:rsid w:val="00D7700D"/>
    <w:rsid w:val="00D7756E"/>
    <w:rsid w:val="00D778C6"/>
    <w:rsid w:val="00D77CB6"/>
    <w:rsid w:val="00D77CDA"/>
    <w:rsid w:val="00D77DCC"/>
    <w:rsid w:val="00D80025"/>
    <w:rsid w:val="00D800DA"/>
    <w:rsid w:val="00D801F1"/>
    <w:rsid w:val="00D802E7"/>
    <w:rsid w:val="00D80383"/>
    <w:rsid w:val="00D805BB"/>
    <w:rsid w:val="00D80C34"/>
    <w:rsid w:val="00D80F3F"/>
    <w:rsid w:val="00D8126E"/>
    <w:rsid w:val="00D8128D"/>
    <w:rsid w:val="00D81651"/>
    <w:rsid w:val="00D81AF3"/>
    <w:rsid w:val="00D81B94"/>
    <w:rsid w:val="00D81C39"/>
    <w:rsid w:val="00D81D96"/>
    <w:rsid w:val="00D81E7C"/>
    <w:rsid w:val="00D82028"/>
    <w:rsid w:val="00D820B7"/>
    <w:rsid w:val="00D82B02"/>
    <w:rsid w:val="00D8340D"/>
    <w:rsid w:val="00D836A1"/>
    <w:rsid w:val="00D83739"/>
    <w:rsid w:val="00D84283"/>
    <w:rsid w:val="00D84552"/>
    <w:rsid w:val="00D84A60"/>
    <w:rsid w:val="00D852E6"/>
    <w:rsid w:val="00D857F5"/>
    <w:rsid w:val="00D858AC"/>
    <w:rsid w:val="00D85F41"/>
    <w:rsid w:val="00D8765D"/>
    <w:rsid w:val="00D87AEE"/>
    <w:rsid w:val="00D87BDC"/>
    <w:rsid w:val="00D87DA2"/>
    <w:rsid w:val="00D87E17"/>
    <w:rsid w:val="00D87E29"/>
    <w:rsid w:val="00D90003"/>
    <w:rsid w:val="00D90294"/>
    <w:rsid w:val="00D908B3"/>
    <w:rsid w:val="00D90D0F"/>
    <w:rsid w:val="00D91B86"/>
    <w:rsid w:val="00D91D4A"/>
    <w:rsid w:val="00D91EAD"/>
    <w:rsid w:val="00D920BF"/>
    <w:rsid w:val="00D9229A"/>
    <w:rsid w:val="00D92723"/>
    <w:rsid w:val="00D92C93"/>
    <w:rsid w:val="00D935CA"/>
    <w:rsid w:val="00D935D5"/>
    <w:rsid w:val="00D936D2"/>
    <w:rsid w:val="00D93975"/>
    <w:rsid w:val="00D93AED"/>
    <w:rsid w:val="00D93CDD"/>
    <w:rsid w:val="00D93DF3"/>
    <w:rsid w:val="00D94784"/>
    <w:rsid w:val="00D94C11"/>
    <w:rsid w:val="00D95D12"/>
    <w:rsid w:val="00D95DA9"/>
    <w:rsid w:val="00D961B8"/>
    <w:rsid w:val="00D96434"/>
    <w:rsid w:val="00D96611"/>
    <w:rsid w:val="00D97423"/>
    <w:rsid w:val="00D97504"/>
    <w:rsid w:val="00D97865"/>
    <w:rsid w:val="00D97899"/>
    <w:rsid w:val="00D9790B"/>
    <w:rsid w:val="00D97F0F"/>
    <w:rsid w:val="00DA0096"/>
    <w:rsid w:val="00DA114E"/>
    <w:rsid w:val="00DA1FFD"/>
    <w:rsid w:val="00DA2B02"/>
    <w:rsid w:val="00DA30DA"/>
    <w:rsid w:val="00DA314F"/>
    <w:rsid w:val="00DA3621"/>
    <w:rsid w:val="00DA3BDA"/>
    <w:rsid w:val="00DA3E58"/>
    <w:rsid w:val="00DA4552"/>
    <w:rsid w:val="00DA4896"/>
    <w:rsid w:val="00DA4944"/>
    <w:rsid w:val="00DA4A5D"/>
    <w:rsid w:val="00DA4C2C"/>
    <w:rsid w:val="00DA4E72"/>
    <w:rsid w:val="00DA5FCA"/>
    <w:rsid w:val="00DA607D"/>
    <w:rsid w:val="00DA6123"/>
    <w:rsid w:val="00DA63F9"/>
    <w:rsid w:val="00DA692B"/>
    <w:rsid w:val="00DA6998"/>
    <w:rsid w:val="00DA78BF"/>
    <w:rsid w:val="00DA79AF"/>
    <w:rsid w:val="00DA79B5"/>
    <w:rsid w:val="00DA7B53"/>
    <w:rsid w:val="00DB01D9"/>
    <w:rsid w:val="00DB046B"/>
    <w:rsid w:val="00DB0E02"/>
    <w:rsid w:val="00DB12D3"/>
    <w:rsid w:val="00DB1910"/>
    <w:rsid w:val="00DB1FAE"/>
    <w:rsid w:val="00DB21C6"/>
    <w:rsid w:val="00DB2536"/>
    <w:rsid w:val="00DB255D"/>
    <w:rsid w:val="00DB2DCF"/>
    <w:rsid w:val="00DB31E6"/>
    <w:rsid w:val="00DB32B7"/>
    <w:rsid w:val="00DB338F"/>
    <w:rsid w:val="00DB359A"/>
    <w:rsid w:val="00DB3673"/>
    <w:rsid w:val="00DB36D8"/>
    <w:rsid w:val="00DB3715"/>
    <w:rsid w:val="00DB3BC2"/>
    <w:rsid w:val="00DB3C55"/>
    <w:rsid w:val="00DB45FA"/>
    <w:rsid w:val="00DB4601"/>
    <w:rsid w:val="00DB463B"/>
    <w:rsid w:val="00DB48C4"/>
    <w:rsid w:val="00DB4F0D"/>
    <w:rsid w:val="00DB564C"/>
    <w:rsid w:val="00DB5672"/>
    <w:rsid w:val="00DB57CF"/>
    <w:rsid w:val="00DB5836"/>
    <w:rsid w:val="00DB590F"/>
    <w:rsid w:val="00DB5937"/>
    <w:rsid w:val="00DB6218"/>
    <w:rsid w:val="00DB643C"/>
    <w:rsid w:val="00DB65C2"/>
    <w:rsid w:val="00DB65F1"/>
    <w:rsid w:val="00DB798E"/>
    <w:rsid w:val="00DB7B68"/>
    <w:rsid w:val="00DB7D31"/>
    <w:rsid w:val="00DB7D84"/>
    <w:rsid w:val="00DB7E88"/>
    <w:rsid w:val="00DC0004"/>
    <w:rsid w:val="00DC0129"/>
    <w:rsid w:val="00DC01B4"/>
    <w:rsid w:val="00DC0516"/>
    <w:rsid w:val="00DC08ED"/>
    <w:rsid w:val="00DC097E"/>
    <w:rsid w:val="00DC0CC6"/>
    <w:rsid w:val="00DC0CED"/>
    <w:rsid w:val="00DC0D64"/>
    <w:rsid w:val="00DC0E73"/>
    <w:rsid w:val="00DC13DE"/>
    <w:rsid w:val="00DC176C"/>
    <w:rsid w:val="00DC1FC6"/>
    <w:rsid w:val="00DC2024"/>
    <w:rsid w:val="00DC2063"/>
    <w:rsid w:val="00DC24E3"/>
    <w:rsid w:val="00DC299A"/>
    <w:rsid w:val="00DC2CD9"/>
    <w:rsid w:val="00DC2EBC"/>
    <w:rsid w:val="00DC3448"/>
    <w:rsid w:val="00DC3C61"/>
    <w:rsid w:val="00DC3FD5"/>
    <w:rsid w:val="00DC423E"/>
    <w:rsid w:val="00DC43A9"/>
    <w:rsid w:val="00DC4535"/>
    <w:rsid w:val="00DC45DE"/>
    <w:rsid w:val="00DC516B"/>
    <w:rsid w:val="00DC521C"/>
    <w:rsid w:val="00DC60C8"/>
    <w:rsid w:val="00DC68FF"/>
    <w:rsid w:val="00DC6A1F"/>
    <w:rsid w:val="00DC6A51"/>
    <w:rsid w:val="00DC6C2D"/>
    <w:rsid w:val="00DC6EFC"/>
    <w:rsid w:val="00DC7067"/>
    <w:rsid w:val="00DC73B9"/>
    <w:rsid w:val="00DC743F"/>
    <w:rsid w:val="00DC7810"/>
    <w:rsid w:val="00DC7858"/>
    <w:rsid w:val="00DC7A53"/>
    <w:rsid w:val="00DC7DB4"/>
    <w:rsid w:val="00DD0237"/>
    <w:rsid w:val="00DD0376"/>
    <w:rsid w:val="00DD0574"/>
    <w:rsid w:val="00DD0585"/>
    <w:rsid w:val="00DD06C0"/>
    <w:rsid w:val="00DD082C"/>
    <w:rsid w:val="00DD09FB"/>
    <w:rsid w:val="00DD1189"/>
    <w:rsid w:val="00DD1334"/>
    <w:rsid w:val="00DD13B4"/>
    <w:rsid w:val="00DD22BA"/>
    <w:rsid w:val="00DD293B"/>
    <w:rsid w:val="00DD2976"/>
    <w:rsid w:val="00DD29E8"/>
    <w:rsid w:val="00DD2A48"/>
    <w:rsid w:val="00DD2BF3"/>
    <w:rsid w:val="00DD373F"/>
    <w:rsid w:val="00DD38DE"/>
    <w:rsid w:val="00DD3A27"/>
    <w:rsid w:val="00DD3B42"/>
    <w:rsid w:val="00DD3D72"/>
    <w:rsid w:val="00DD3D7B"/>
    <w:rsid w:val="00DD3E55"/>
    <w:rsid w:val="00DD45C6"/>
    <w:rsid w:val="00DD4850"/>
    <w:rsid w:val="00DD4A16"/>
    <w:rsid w:val="00DD51F3"/>
    <w:rsid w:val="00DD5A84"/>
    <w:rsid w:val="00DD5D63"/>
    <w:rsid w:val="00DD5E01"/>
    <w:rsid w:val="00DD6445"/>
    <w:rsid w:val="00DD6656"/>
    <w:rsid w:val="00DD6C98"/>
    <w:rsid w:val="00DD6D45"/>
    <w:rsid w:val="00DD70B7"/>
    <w:rsid w:val="00DD7545"/>
    <w:rsid w:val="00DD76B5"/>
    <w:rsid w:val="00DD76FD"/>
    <w:rsid w:val="00DD7ACA"/>
    <w:rsid w:val="00DD7B81"/>
    <w:rsid w:val="00DD7EC3"/>
    <w:rsid w:val="00DE04CD"/>
    <w:rsid w:val="00DE0AC0"/>
    <w:rsid w:val="00DE11F1"/>
    <w:rsid w:val="00DE1662"/>
    <w:rsid w:val="00DE1A2F"/>
    <w:rsid w:val="00DE1C80"/>
    <w:rsid w:val="00DE1D0A"/>
    <w:rsid w:val="00DE1E2A"/>
    <w:rsid w:val="00DE2464"/>
    <w:rsid w:val="00DE2A43"/>
    <w:rsid w:val="00DE33AE"/>
    <w:rsid w:val="00DE3E07"/>
    <w:rsid w:val="00DE3FEB"/>
    <w:rsid w:val="00DE4374"/>
    <w:rsid w:val="00DE4DF6"/>
    <w:rsid w:val="00DE5412"/>
    <w:rsid w:val="00DE57A7"/>
    <w:rsid w:val="00DE58EA"/>
    <w:rsid w:val="00DE5C18"/>
    <w:rsid w:val="00DE5DAE"/>
    <w:rsid w:val="00DE5F06"/>
    <w:rsid w:val="00DE6074"/>
    <w:rsid w:val="00DE646F"/>
    <w:rsid w:val="00DE67D6"/>
    <w:rsid w:val="00DE68CF"/>
    <w:rsid w:val="00DE6B3A"/>
    <w:rsid w:val="00DE6BF8"/>
    <w:rsid w:val="00DE6D53"/>
    <w:rsid w:val="00DE6D7B"/>
    <w:rsid w:val="00DE7070"/>
    <w:rsid w:val="00DE7483"/>
    <w:rsid w:val="00DE79B7"/>
    <w:rsid w:val="00DE7AAD"/>
    <w:rsid w:val="00DE7AE0"/>
    <w:rsid w:val="00DE7E92"/>
    <w:rsid w:val="00DE7E9B"/>
    <w:rsid w:val="00DF004A"/>
    <w:rsid w:val="00DF02F6"/>
    <w:rsid w:val="00DF0971"/>
    <w:rsid w:val="00DF1455"/>
    <w:rsid w:val="00DF14EE"/>
    <w:rsid w:val="00DF1C90"/>
    <w:rsid w:val="00DF25C5"/>
    <w:rsid w:val="00DF2690"/>
    <w:rsid w:val="00DF281D"/>
    <w:rsid w:val="00DF2966"/>
    <w:rsid w:val="00DF2C16"/>
    <w:rsid w:val="00DF3689"/>
    <w:rsid w:val="00DF37F0"/>
    <w:rsid w:val="00DF383D"/>
    <w:rsid w:val="00DF3C42"/>
    <w:rsid w:val="00DF3D6B"/>
    <w:rsid w:val="00DF41B4"/>
    <w:rsid w:val="00DF43E6"/>
    <w:rsid w:val="00DF45FD"/>
    <w:rsid w:val="00DF483D"/>
    <w:rsid w:val="00DF4F2A"/>
    <w:rsid w:val="00DF5040"/>
    <w:rsid w:val="00DF5499"/>
    <w:rsid w:val="00DF5CEC"/>
    <w:rsid w:val="00DF6331"/>
    <w:rsid w:val="00DF651F"/>
    <w:rsid w:val="00DF6AF6"/>
    <w:rsid w:val="00DF7222"/>
    <w:rsid w:val="00DF73C4"/>
    <w:rsid w:val="00DF75A5"/>
    <w:rsid w:val="00DF78D3"/>
    <w:rsid w:val="00DF7984"/>
    <w:rsid w:val="00DF7DC2"/>
    <w:rsid w:val="00E00355"/>
    <w:rsid w:val="00E00499"/>
    <w:rsid w:val="00E006F7"/>
    <w:rsid w:val="00E0072F"/>
    <w:rsid w:val="00E01623"/>
    <w:rsid w:val="00E0208F"/>
    <w:rsid w:val="00E02539"/>
    <w:rsid w:val="00E039F9"/>
    <w:rsid w:val="00E03EA2"/>
    <w:rsid w:val="00E03EEE"/>
    <w:rsid w:val="00E041CD"/>
    <w:rsid w:val="00E041F3"/>
    <w:rsid w:val="00E042D3"/>
    <w:rsid w:val="00E0485C"/>
    <w:rsid w:val="00E04A96"/>
    <w:rsid w:val="00E04CC1"/>
    <w:rsid w:val="00E05048"/>
    <w:rsid w:val="00E0515F"/>
    <w:rsid w:val="00E05367"/>
    <w:rsid w:val="00E05478"/>
    <w:rsid w:val="00E055D1"/>
    <w:rsid w:val="00E057BD"/>
    <w:rsid w:val="00E05822"/>
    <w:rsid w:val="00E05CC6"/>
    <w:rsid w:val="00E05FAE"/>
    <w:rsid w:val="00E06453"/>
    <w:rsid w:val="00E06521"/>
    <w:rsid w:val="00E06655"/>
    <w:rsid w:val="00E06E9B"/>
    <w:rsid w:val="00E06FF2"/>
    <w:rsid w:val="00E0747D"/>
    <w:rsid w:val="00E07A97"/>
    <w:rsid w:val="00E07AC1"/>
    <w:rsid w:val="00E07C28"/>
    <w:rsid w:val="00E07C62"/>
    <w:rsid w:val="00E07E67"/>
    <w:rsid w:val="00E102FB"/>
    <w:rsid w:val="00E10495"/>
    <w:rsid w:val="00E10C4D"/>
    <w:rsid w:val="00E10C93"/>
    <w:rsid w:val="00E10CC4"/>
    <w:rsid w:val="00E114F6"/>
    <w:rsid w:val="00E118FF"/>
    <w:rsid w:val="00E12049"/>
    <w:rsid w:val="00E1238F"/>
    <w:rsid w:val="00E123EA"/>
    <w:rsid w:val="00E125A1"/>
    <w:rsid w:val="00E12A24"/>
    <w:rsid w:val="00E12AE5"/>
    <w:rsid w:val="00E12C1A"/>
    <w:rsid w:val="00E1303F"/>
    <w:rsid w:val="00E133F5"/>
    <w:rsid w:val="00E135D5"/>
    <w:rsid w:val="00E137C3"/>
    <w:rsid w:val="00E13AC0"/>
    <w:rsid w:val="00E13C9F"/>
    <w:rsid w:val="00E142B3"/>
    <w:rsid w:val="00E14520"/>
    <w:rsid w:val="00E146D4"/>
    <w:rsid w:val="00E14960"/>
    <w:rsid w:val="00E15265"/>
    <w:rsid w:val="00E15403"/>
    <w:rsid w:val="00E15453"/>
    <w:rsid w:val="00E15787"/>
    <w:rsid w:val="00E15A92"/>
    <w:rsid w:val="00E15EBF"/>
    <w:rsid w:val="00E15FCE"/>
    <w:rsid w:val="00E1629F"/>
    <w:rsid w:val="00E1636C"/>
    <w:rsid w:val="00E163BB"/>
    <w:rsid w:val="00E165C5"/>
    <w:rsid w:val="00E1681E"/>
    <w:rsid w:val="00E16DD3"/>
    <w:rsid w:val="00E17268"/>
    <w:rsid w:val="00E175CE"/>
    <w:rsid w:val="00E17AF1"/>
    <w:rsid w:val="00E17CAE"/>
    <w:rsid w:val="00E20098"/>
    <w:rsid w:val="00E202BE"/>
    <w:rsid w:val="00E204A3"/>
    <w:rsid w:val="00E205E5"/>
    <w:rsid w:val="00E2093F"/>
    <w:rsid w:val="00E20B7B"/>
    <w:rsid w:val="00E20CFA"/>
    <w:rsid w:val="00E20EE9"/>
    <w:rsid w:val="00E211D4"/>
    <w:rsid w:val="00E2134A"/>
    <w:rsid w:val="00E2150C"/>
    <w:rsid w:val="00E21F87"/>
    <w:rsid w:val="00E223CB"/>
    <w:rsid w:val="00E223CE"/>
    <w:rsid w:val="00E2367E"/>
    <w:rsid w:val="00E23E73"/>
    <w:rsid w:val="00E240B0"/>
    <w:rsid w:val="00E24199"/>
    <w:rsid w:val="00E24829"/>
    <w:rsid w:val="00E24888"/>
    <w:rsid w:val="00E24ED7"/>
    <w:rsid w:val="00E254B5"/>
    <w:rsid w:val="00E254D0"/>
    <w:rsid w:val="00E254E0"/>
    <w:rsid w:val="00E259FC"/>
    <w:rsid w:val="00E25D5B"/>
    <w:rsid w:val="00E25F52"/>
    <w:rsid w:val="00E2639D"/>
    <w:rsid w:val="00E26934"/>
    <w:rsid w:val="00E26D37"/>
    <w:rsid w:val="00E26D5D"/>
    <w:rsid w:val="00E275EA"/>
    <w:rsid w:val="00E27606"/>
    <w:rsid w:val="00E27985"/>
    <w:rsid w:val="00E27AF4"/>
    <w:rsid w:val="00E27C61"/>
    <w:rsid w:val="00E304AD"/>
    <w:rsid w:val="00E307C8"/>
    <w:rsid w:val="00E308FF"/>
    <w:rsid w:val="00E309DF"/>
    <w:rsid w:val="00E31419"/>
    <w:rsid w:val="00E31704"/>
    <w:rsid w:val="00E31DB6"/>
    <w:rsid w:val="00E31E65"/>
    <w:rsid w:val="00E31EE2"/>
    <w:rsid w:val="00E31F6B"/>
    <w:rsid w:val="00E324B5"/>
    <w:rsid w:val="00E326AF"/>
    <w:rsid w:val="00E32857"/>
    <w:rsid w:val="00E328AE"/>
    <w:rsid w:val="00E32A8E"/>
    <w:rsid w:val="00E32BD7"/>
    <w:rsid w:val="00E33313"/>
    <w:rsid w:val="00E3378A"/>
    <w:rsid w:val="00E33B0F"/>
    <w:rsid w:val="00E34E37"/>
    <w:rsid w:val="00E35E89"/>
    <w:rsid w:val="00E35EBB"/>
    <w:rsid w:val="00E35ED6"/>
    <w:rsid w:val="00E363DD"/>
    <w:rsid w:val="00E36AEC"/>
    <w:rsid w:val="00E36B48"/>
    <w:rsid w:val="00E36B5F"/>
    <w:rsid w:val="00E36EDF"/>
    <w:rsid w:val="00E36FB1"/>
    <w:rsid w:val="00E37705"/>
    <w:rsid w:val="00E3785E"/>
    <w:rsid w:val="00E37A60"/>
    <w:rsid w:val="00E37F61"/>
    <w:rsid w:val="00E4007B"/>
    <w:rsid w:val="00E403E9"/>
    <w:rsid w:val="00E40B4E"/>
    <w:rsid w:val="00E40F03"/>
    <w:rsid w:val="00E416A1"/>
    <w:rsid w:val="00E41903"/>
    <w:rsid w:val="00E41CE7"/>
    <w:rsid w:val="00E41E67"/>
    <w:rsid w:val="00E41E93"/>
    <w:rsid w:val="00E41FC7"/>
    <w:rsid w:val="00E4244F"/>
    <w:rsid w:val="00E42463"/>
    <w:rsid w:val="00E42477"/>
    <w:rsid w:val="00E42727"/>
    <w:rsid w:val="00E428E1"/>
    <w:rsid w:val="00E42C6A"/>
    <w:rsid w:val="00E43175"/>
    <w:rsid w:val="00E43866"/>
    <w:rsid w:val="00E438CD"/>
    <w:rsid w:val="00E439E7"/>
    <w:rsid w:val="00E43C1C"/>
    <w:rsid w:val="00E44760"/>
    <w:rsid w:val="00E452FF"/>
    <w:rsid w:val="00E455D9"/>
    <w:rsid w:val="00E4580C"/>
    <w:rsid w:val="00E461F0"/>
    <w:rsid w:val="00E46208"/>
    <w:rsid w:val="00E4662C"/>
    <w:rsid w:val="00E46803"/>
    <w:rsid w:val="00E46A2A"/>
    <w:rsid w:val="00E4731A"/>
    <w:rsid w:val="00E4775E"/>
    <w:rsid w:val="00E47A05"/>
    <w:rsid w:val="00E47AFE"/>
    <w:rsid w:val="00E47F35"/>
    <w:rsid w:val="00E50911"/>
    <w:rsid w:val="00E50924"/>
    <w:rsid w:val="00E50E08"/>
    <w:rsid w:val="00E51123"/>
    <w:rsid w:val="00E5139F"/>
    <w:rsid w:val="00E51976"/>
    <w:rsid w:val="00E51C5D"/>
    <w:rsid w:val="00E52267"/>
    <w:rsid w:val="00E52D56"/>
    <w:rsid w:val="00E53911"/>
    <w:rsid w:val="00E53A95"/>
    <w:rsid w:val="00E53BA3"/>
    <w:rsid w:val="00E54672"/>
    <w:rsid w:val="00E549C6"/>
    <w:rsid w:val="00E54CF1"/>
    <w:rsid w:val="00E55214"/>
    <w:rsid w:val="00E553CE"/>
    <w:rsid w:val="00E5541C"/>
    <w:rsid w:val="00E55856"/>
    <w:rsid w:val="00E56D22"/>
    <w:rsid w:val="00E56DBD"/>
    <w:rsid w:val="00E5743D"/>
    <w:rsid w:val="00E57F5B"/>
    <w:rsid w:val="00E60232"/>
    <w:rsid w:val="00E60600"/>
    <w:rsid w:val="00E60997"/>
    <w:rsid w:val="00E609E6"/>
    <w:rsid w:val="00E60D10"/>
    <w:rsid w:val="00E610F2"/>
    <w:rsid w:val="00E619B7"/>
    <w:rsid w:val="00E61DD3"/>
    <w:rsid w:val="00E6227E"/>
    <w:rsid w:val="00E624CB"/>
    <w:rsid w:val="00E6276A"/>
    <w:rsid w:val="00E627D9"/>
    <w:rsid w:val="00E628BC"/>
    <w:rsid w:val="00E6299B"/>
    <w:rsid w:val="00E6300C"/>
    <w:rsid w:val="00E63254"/>
    <w:rsid w:val="00E639DB"/>
    <w:rsid w:val="00E645D5"/>
    <w:rsid w:val="00E64A67"/>
    <w:rsid w:val="00E64F3E"/>
    <w:rsid w:val="00E6512F"/>
    <w:rsid w:val="00E652BA"/>
    <w:rsid w:val="00E6553C"/>
    <w:rsid w:val="00E65B49"/>
    <w:rsid w:val="00E66148"/>
    <w:rsid w:val="00E66848"/>
    <w:rsid w:val="00E668BA"/>
    <w:rsid w:val="00E66929"/>
    <w:rsid w:val="00E67151"/>
    <w:rsid w:val="00E67245"/>
    <w:rsid w:val="00E673B7"/>
    <w:rsid w:val="00E6784B"/>
    <w:rsid w:val="00E7017D"/>
    <w:rsid w:val="00E701A0"/>
    <w:rsid w:val="00E702DF"/>
    <w:rsid w:val="00E703A5"/>
    <w:rsid w:val="00E709E1"/>
    <w:rsid w:val="00E70AE3"/>
    <w:rsid w:val="00E71160"/>
    <w:rsid w:val="00E71749"/>
    <w:rsid w:val="00E71B30"/>
    <w:rsid w:val="00E71B6F"/>
    <w:rsid w:val="00E723AD"/>
    <w:rsid w:val="00E72895"/>
    <w:rsid w:val="00E72EB9"/>
    <w:rsid w:val="00E73AF9"/>
    <w:rsid w:val="00E73C3D"/>
    <w:rsid w:val="00E742C8"/>
    <w:rsid w:val="00E74311"/>
    <w:rsid w:val="00E748C3"/>
    <w:rsid w:val="00E7492A"/>
    <w:rsid w:val="00E74EEA"/>
    <w:rsid w:val="00E753A4"/>
    <w:rsid w:val="00E75A00"/>
    <w:rsid w:val="00E75D35"/>
    <w:rsid w:val="00E76D80"/>
    <w:rsid w:val="00E77F47"/>
    <w:rsid w:val="00E80119"/>
    <w:rsid w:val="00E8137B"/>
    <w:rsid w:val="00E814E0"/>
    <w:rsid w:val="00E815A4"/>
    <w:rsid w:val="00E81C1B"/>
    <w:rsid w:val="00E81FBA"/>
    <w:rsid w:val="00E820DD"/>
    <w:rsid w:val="00E8229C"/>
    <w:rsid w:val="00E82A31"/>
    <w:rsid w:val="00E82BF2"/>
    <w:rsid w:val="00E83BF6"/>
    <w:rsid w:val="00E83D03"/>
    <w:rsid w:val="00E83EAF"/>
    <w:rsid w:val="00E84221"/>
    <w:rsid w:val="00E84BC6"/>
    <w:rsid w:val="00E84E47"/>
    <w:rsid w:val="00E85085"/>
    <w:rsid w:val="00E85672"/>
    <w:rsid w:val="00E85734"/>
    <w:rsid w:val="00E85CE2"/>
    <w:rsid w:val="00E86F99"/>
    <w:rsid w:val="00E86FC0"/>
    <w:rsid w:val="00E8752D"/>
    <w:rsid w:val="00E87921"/>
    <w:rsid w:val="00E87DC3"/>
    <w:rsid w:val="00E902C7"/>
    <w:rsid w:val="00E90A3F"/>
    <w:rsid w:val="00E90EE2"/>
    <w:rsid w:val="00E912C1"/>
    <w:rsid w:val="00E91484"/>
    <w:rsid w:val="00E91781"/>
    <w:rsid w:val="00E91B5E"/>
    <w:rsid w:val="00E91D04"/>
    <w:rsid w:val="00E927AE"/>
    <w:rsid w:val="00E928E1"/>
    <w:rsid w:val="00E92A4C"/>
    <w:rsid w:val="00E92DD8"/>
    <w:rsid w:val="00E93093"/>
    <w:rsid w:val="00E93206"/>
    <w:rsid w:val="00E9374E"/>
    <w:rsid w:val="00E937C2"/>
    <w:rsid w:val="00E939FE"/>
    <w:rsid w:val="00E93E31"/>
    <w:rsid w:val="00E93F3A"/>
    <w:rsid w:val="00E94497"/>
    <w:rsid w:val="00E9459C"/>
    <w:rsid w:val="00E94622"/>
    <w:rsid w:val="00E946E3"/>
    <w:rsid w:val="00E955A3"/>
    <w:rsid w:val="00E95726"/>
    <w:rsid w:val="00E9577B"/>
    <w:rsid w:val="00E95ED1"/>
    <w:rsid w:val="00E961D6"/>
    <w:rsid w:val="00E9628D"/>
    <w:rsid w:val="00E96BBE"/>
    <w:rsid w:val="00E96C32"/>
    <w:rsid w:val="00E96EB7"/>
    <w:rsid w:val="00E96FF4"/>
    <w:rsid w:val="00E97118"/>
    <w:rsid w:val="00E971B8"/>
    <w:rsid w:val="00E972BC"/>
    <w:rsid w:val="00E974CC"/>
    <w:rsid w:val="00E97691"/>
    <w:rsid w:val="00E9789F"/>
    <w:rsid w:val="00E97AF9"/>
    <w:rsid w:val="00E97BAC"/>
    <w:rsid w:val="00E97BE3"/>
    <w:rsid w:val="00E97D66"/>
    <w:rsid w:val="00E97E58"/>
    <w:rsid w:val="00EA0920"/>
    <w:rsid w:val="00EA185A"/>
    <w:rsid w:val="00EA194F"/>
    <w:rsid w:val="00EA1B09"/>
    <w:rsid w:val="00EA2059"/>
    <w:rsid w:val="00EA2372"/>
    <w:rsid w:val="00EA2972"/>
    <w:rsid w:val="00EA2FDF"/>
    <w:rsid w:val="00EA3ADC"/>
    <w:rsid w:val="00EA3CEB"/>
    <w:rsid w:val="00EA4184"/>
    <w:rsid w:val="00EA4583"/>
    <w:rsid w:val="00EA4932"/>
    <w:rsid w:val="00EA4EA4"/>
    <w:rsid w:val="00EA5194"/>
    <w:rsid w:val="00EA54DD"/>
    <w:rsid w:val="00EA560A"/>
    <w:rsid w:val="00EA5651"/>
    <w:rsid w:val="00EA5733"/>
    <w:rsid w:val="00EA57A8"/>
    <w:rsid w:val="00EA5823"/>
    <w:rsid w:val="00EA5B69"/>
    <w:rsid w:val="00EA643E"/>
    <w:rsid w:val="00EA6DC8"/>
    <w:rsid w:val="00EA7079"/>
    <w:rsid w:val="00EA77FC"/>
    <w:rsid w:val="00EA7885"/>
    <w:rsid w:val="00EA7ACD"/>
    <w:rsid w:val="00EA7DCA"/>
    <w:rsid w:val="00EA7FAA"/>
    <w:rsid w:val="00EB01AB"/>
    <w:rsid w:val="00EB06B8"/>
    <w:rsid w:val="00EB0A5E"/>
    <w:rsid w:val="00EB163B"/>
    <w:rsid w:val="00EB1B03"/>
    <w:rsid w:val="00EB1FE9"/>
    <w:rsid w:val="00EB248D"/>
    <w:rsid w:val="00EB25BD"/>
    <w:rsid w:val="00EB2906"/>
    <w:rsid w:val="00EB2D71"/>
    <w:rsid w:val="00EB2E67"/>
    <w:rsid w:val="00EB3580"/>
    <w:rsid w:val="00EB39CB"/>
    <w:rsid w:val="00EB3F25"/>
    <w:rsid w:val="00EB41A9"/>
    <w:rsid w:val="00EB46E4"/>
    <w:rsid w:val="00EB4B60"/>
    <w:rsid w:val="00EB4C04"/>
    <w:rsid w:val="00EB510C"/>
    <w:rsid w:val="00EB512D"/>
    <w:rsid w:val="00EB53A4"/>
    <w:rsid w:val="00EB5CAD"/>
    <w:rsid w:val="00EB5F83"/>
    <w:rsid w:val="00EB646F"/>
    <w:rsid w:val="00EB688C"/>
    <w:rsid w:val="00EB6953"/>
    <w:rsid w:val="00EB6B85"/>
    <w:rsid w:val="00EB7240"/>
    <w:rsid w:val="00EB7710"/>
    <w:rsid w:val="00EB7819"/>
    <w:rsid w:val="00EB7B79"/>
    <w:rsid w:val="00EB7BC7"/>
    <w:rsid w:val="00EB7C0B"/>
    <w:rsid w:val="00EB7D80"/>
    <w:rsid w:val="00EB7DA9"/>
    <w:rsid w:val="00EB7F05"/>
    <w:rsid w:val="00EC02D7"/>
    <w:rsid w:val="00EC030D"/>
    <w:rsid w:val="00EC0397"/>
    <w:rsid w:val="00EC082A"/>
    <w:rsid w:val="00EC0B34"/>
    <w:rsid w:val="00EC1391"/>
    <w:rsid w:val="00EC2251"/>
    <w:rsid w:val="00EC2881"/>
    <w:rsid w:val="00EC2C63"/>
    <w:rsid w:val="00EC3138"/>
    <w:rsid w:val="00EC3D56"/>
    <w:rsid w:val="00EC4150"/>
    <w:rsid w:val="00EC424A"/>
    <w:rsid w:val="00EC4856"/>
    <w:rsid w:val="00EC4C49"/>
    <w:rsid w:val="00EC4D57"/>
    <w:rsid w:val="00EC4EB7"/>
    <w:rsid w:val="00EC5387"/>
    <w:rsid w:val="00EC558C"/>
    <w:rsid w:val="00EC572A"/>
    <w:rsid w:val="00EC5A45"/>
    <w:rsid w:val="00EC5D43"/>
    <w:rsid w:val="00EC6A5E"/>
    <w:rsid w:val="00EC6C26"/>
    <w:rsid w:val="00EC6F55"/>
    <w:rsid w:val="00EC7084"/>
    <w:rsid w:val="00EC70F2"/>
    <w:rsid w:val="00EC7537"/>
    <w:rsid w:val="00EC7CB0"/>
    <w:rsid w:val="00EC7EF8"/>
    <w:rsid w:val="00ED0DEF"/>
    <w:rsid w:val="00ED0F75"/>
    <w:rsid w:val="00ED1024"/>
    <w:rsid w:val="00ED1973"/>
    <w:rsid w:val="00ED1D9A"/>
    <w:rsid w:val="00ED1E21"/>
    <w:rsid w:val="00ED1E22"/>
    <w:rsid w:val="00ED20A8"/>
    <w:rsid w:val="00ED2466"/>
    <w:rsid w:val="00ED2832"/>
    <w:rsid w:val="00ED29FE"/>
    <w:rsid w:val="00ED2C5F"/>
    <w:rsid w:val="00ED30A0"/>
    <w:rsid w:val="00ED3487"/>
    <w:rsid w:val="00ED3734"/>
    <w:rsid w:val="00ED3C8F"/>
    <w:rsid w:val="00ED3F0A"/>
    <w:rsid w:val="00ED4040"/>
    <w:rsid w:val="00ED41BB"/>
    <w:rsid w:val="00ED4220"/>
    <w:rsid w:val="00ED4C51"/>
    <w:rsid w:val="00ED5083"/>
    <w:rsid w:val="00ED52F1"/>
    <w:rsid w:val="00ED536C"/>
    <w:rsid w:val="00ED53D9"/>
    <w:rsid w:val="00ED5A18"/>
    <w:rsid w:val="00ED5B6A"/>
    <w:rsid w:val="00ED5C95"/>
    <w:rsid w:val="00ED5D72"/>
    <w:rsid w:val="00ED5FBB"/>
    <w:rsid w:val="00ED6466"/>
    <w:rsid w:val="00ED6506"/>
    <w:rsid w:val="00ED720D"/>
    <w:rsid w:val="00ED7B32"/>
    <w:rsid w:val="00ED7FD5"/>
    <w:rsid w:val="00EE0DB1"/>
    <w:rsid w:val="00EE168C"/>
    <w:rsid w:val="00EE16A5"/>
    <w:rsid w:val="00EE1B53"/>
    <w:rsid w:val="00EE1C9B"/>
    <w:rsid w:val="00EE21EA"/>
    <w:rsid w:val="00EE2F87"/>
    <w:rsid w:val="00EE309D"/>
    <w:rsid w:val="00EE3A6B"/>
    <w:rsid w:val="00EE3A8A"/>
    <w:rsid w:val="00EE3F3C"/>
    <w:rsid w:val="00EE44BC"/>
    <w:rsid w:val="00EE45E4"/>
    <w:rsid w:val="00EE47EA"/>
    <w:rsid w:val="00EE4F2E"/>
    <w:rsid w:val="00EE56F1"/>
    <w:rsid w:val="00EE5C7A"/>
    <w:rsid w:val="00EE5CD7"/>
    <w:rsid w:val="00EE612B"/>
    <w:rsid w:val="00EE6636"/>
    <w:rsid w:val="00EE6785"/>
    <w:rsid w:val="00EE69BD"/>
    <w:rsid w:val="00EE69E7"/>
    <w:rsid w:val="00EE6B6D"/>
    <w:rsid w:val="00EE6F16"/>
    <w:rsid w:val="00EE6F4F"/>
    <w:rsid w:val="00EE6F84"/>
    <w:rsid w:val="00EE7063"/>
    <w:rsid w:val="00EE71FB"/>
    <w:rsid w:val="00EE76F2"/>
    <w:rsid w:val="00EE773F"/>
    <w:rsid w:val="00EE7F1F"/>
    <w:rsid w:val="00EE7F50"/>
    <w:rsid w:val="00EF1300"/>
    <w:rsid w:val="00EF16D6"/>
    <w:rsid w:val="00EF1AFB"/>
    <w:rsid w:val="00EF23CB"/>
    <w:rsid w:val="00EF2464"/>
    <w:rsid w:val="00EF2924"/>
    <w:rsid w:val="00EF2F1F"/>
    <w:rsid w:val="00EF317B"/>
    <w:rsid w:val="00EF37BB"/>
    <w:rsid w:val="00EF3BCA"/>
    <w:rsid w:val="00EF3FFB"/>
    <w:rsid w:val="00EF4284"/>
    <w:rsid w:val="00EF4586"/>
    <w:rsid w:val="00EF495D"/>
    <w:rsid w:val="00EF5B45"/>
    <w:rsid w:val="00EF5E53"/>
    <w:rsid w:val="00EF614F"/>
    <w:rsid w:val="00EF6549"/>
    <w:rsid w:val="00EF694F"/>
    <w:rsid w:val="00EF6EBC"/>
    <w:rsid w:val="00EF783B"/>
    <w:rsid w:val="00EF7AB2"/>
    <w:rsid w:val="00F00C1A"/>
    <w:rsid w:val="00F013AF"/>
    <w:rsid w:val="00F01511"/>
    <w:rsid w:val="00F01534"/>
    <w:rsid w:val="00F015F2"/>
    <w:rsid w:val="00F0195F"/>
    <w:rsid w:val="00F024D4"/>
    <w:rsid w:val="00F027CB"/>
    <w:rsid w:val="00F0280D"/>
    <w:rsid w:val="00F0283A"/>
    <w:rsid w:val="00F02AC4"/>
    <w:rsid w:val="00F02E5F"/>
    <w:rsid w:val="00F02FD1"/>
    <w:rsid w:val="00F030A4"/>
    <w:rsid w:val="00F03926"/>
    <w:rsid w:val="00F03C00"/>
    <w:rsid w:val="00F03F67"/>
    <w:rsid w:val="00F03F82"/>
    <w:rsid w:val="00F03FB4"/>
    <w:rsid w:val="00F045B0"/>
    <w:rsid w:val="00F04D1E"/>
    <w:rsid w:val="00F052C1"/>
    <w:rsid w:val="00F057B9"/>
    <w:rsid w:val="00F05B7A"/>
    <w:rsid w:val="00F05C8F"/>
    <w:rsid w:val="00F06017"/>
    <w:rsid w:val="00F0634B"/>
    <w:rsid w:val="00F06371"/>
    <w:rsid w:val="00F0675B"/>
    <w:rsid w:val="00F06C79"/>
    <w:rsid w:val="00F06CEF"/>
    <w:rsid w:val="00F076FB"/>
    <w:rsid w:val="00F078D9"/>
    <w:rsid w:val="00F07903"/>
    <w:rsid w:val="00F07B00"/>
    <w:rsid w:val="00F108A1"/>
    <w:rsid w:val="00F10C2F"/>
    <w:rsid w:val="00F10CD1"/>
    <w:rsid w:val="00F10F4B"/>
    <w:rsid w:val="00F111D6"/>
    <w:rsid w:val="00F112AD"/>
    <w:rsid w:val="00F11B2D"/>
    <w:rsid w:val="00F12C52"/>
    <w:rsid w:val="00F1373F"/>
    <w:rsid w:val="00F1376D"/>
    <w:rsid w:val="00F13D71"/>
    <w:rsid w:val="00F14108"/>
    <w:rsid w:val="00F148FD"/>
    <w:rsid w:val="00F14AFC"/>
    <w:rsid w:val="00F14D30"/>
    <w:rsid w:val="00F14E8A"/>
    <w:rsid w:val="00F157CC"/>
    <w:rsid w:val="00F15DEC"/>
    <w:rsid w:val="00F1623F"/>
    <w:rsid w:val="00F16804"/>
    <w:rsid w:val="00F17397"/>
    <w:rsid w:val="00F176E3"/>
    <w:rsid w:val="00F17D6C"/>
    <w:rsid w:val="00F206C9"/>
    <w:rsid w:val="00F20935"/>
    <w:rsid w:val="00F20DCA"/>
    <w:rsid w:val="00F20ED8"/>
    <w:rsid w:val="00F20F11"/>
    <w:rsid w:val="00F210E4"/>
    <w:rsid w:val="00F21564"/>
    <w:rsid w:val="00F21CB7"/>
    <w:rsid w:val="00F21DBE"/>
    <w:rsid w:val="00F2207D"/>
    <w:rsid w:val="00F22399"/>
    <w:rsid w:val="00F23470"/>
    <w:rsid w:val="00F23600"/>
    <w:rsid w:val="00F23645"/>
    <w:rsid w:val="00F23AB0"/>
    <w:rsid w:val="00F23DD2"/>
    <w:rsid w:val="00F241B2"/>
    <w:rsid w:val="00F24A93"/>
    <w:rsid w:val="00F24ACB"/>
    <w:rsid w:val="00F24B05"/>
    <w:rsid w:val="00F24DA0"/>
    <w:rsid w:val="00F24EE6"/>
    <w:rsid w:val="00F2558F"/>
    <w:rsid w:val="00F25796"/>
    <w:rsid w:val="00F25C69"/>
    <w:rsid w:val="00F25F3F"/>
    <w:rsid w:val="00F262EA"/>
    <w:rsid w:val="00F26990"/>
    <w:rsid w:val="00F270D8"/>
    <w:rsid w:val="00F272BD"/>
    <w:rsid w:val="00F273A3"/>
    <w:rsid w:val="00F276B0"/>
    <w:rsid w:val="00F276CB"/>
    <w:rsid w:val="00F277B5"/>
    <w:rsid w:val="00F27A41"/>
    <w:rsid w:val="00F27B09"/>
    <w:rsid w:val="00F27C47"/>
    <w:rsid w:val="00F30990"/>
    <w:rsid w:val="00F30CF5"/>
    <w:rsid w:val="00F311A1"/>
    <w:rsid w:val="00F315B4"/>
    <w:rsid w:val="00F31A95"/>
    <w:rsid w:val="00F31C48"/>
    <w:rsid w:val="00F31EC8"/>
    <w:rsid w:val="00F31F16"/>
    <w:rsid w:val="00F31F49"/>
    <w:rsid w:val="00F32286"/>
    <w:rsid w:val="00F32A17"/>
    <w:rsid w:val="00F32BB6"/>
    <w:rsid w:val="00F32BED"/>
    <w:rsid w:val="00F32C87"/>
    <w:rsid w:val="00F32CA2"/>
    <w:rsid w:val="00F32DDB"/>
    <w:rsid w:val="00F32DF8"/>
    <w:rsid w:val="00F32E64"/>
    <w:rsid w:val="00F3309E"/>
    <w:rsid w:val="00F332F9"/>
    <w:rsid w:val="00F334E2"/>
    <w:rsid w:val="00F33A2D"/>
    <w:rsid w:val="00F33AD4"/>
    <w:rsid w:val="00F3404C"/>
    <w:rsid w:val="00F3411A"/>
    <w:rsid w:val="00F342DB"/>
    <w:rsid w:val="00F34463"/>
    <w:rsid w:val="00F3495C"/>
    <w:rsid w:val="00F34E48"/>
    <w:rsid w:val="00F35368"/>
    <w:rsid w:val="00F35C5E"/>
    <w:rsid w:val="00F36430"/>
    <w:rsid w:val="00F364B9"/>
    <w:rsid w:val="00F3651D"/>
    <w:rsid w:val="00F36998"/>
    <w:rsid w:val="00F37020"/>
    <w:rsid w:val="00F376CB"/>
    <w:rsid w:val="00F4079C"/>
    <w:rsid w:val="00F40AEF"/>
    <w:rsid w:val="00F410F2"/>
    <w:rsid w:val="00F41D5F"/>
    <w:rsid w:val="00F41F92"/>
    <w:rsid w:val="00F42625"/>
    <w:rsid w:val="00F428A2"/>
    <w:rsid w:val="00F42947"/>
    <w:rsid w:val="00F4330B"/>
    <w:rsid w:val="00F436DE"/>
    <w:rsid w:val="00F43BF8"/>
    <w:rsid w:val="00F43C98"/>
    <w:rsid w:val="00F4426F"/>
    <w:rsid w:val="00F442B9"/>
    <w:rsid w:val="00F44700"/>
    <w:rsid w:val="00F449F1"/>
    <w:rsid w:val="00F44F52"/>
    <w:rsid w:val="00F4551E"/>
    <w:rsid w:val="00F457BD"/>
    <w:rsid w:val="00F458C1"/>
    <w:rsid w:val="00F46009"/>
    <w:rsid w:val="00F46279"/>
    <w:rsid w:val="00F46421"/>
    <w:rsid w:val="00F46652"/>
    <w:rsid w:val="00F4679F"/>
    <w:rsid w:val="00F46988"/>
    <w:rsid w:val="00F47521"/>
    <w:rsid w:val="00F47B6E"/>
    <w:rsid w:val="00F47D5D"/>
    <w:rsid w:val="00F50277"/>
    <w:rsid w:val="00F509F4"/>
    <w:rsid w:val="00F519D5"/>
    <w:rsid w:val="00F51AED"/>
    <w:rsid w:val="00F51F1D"/>
    <w:rsid w:val="00F523FE"/>
    <w:rsid w:val="00F526ED"/>
    <w:rsid w:val="00F528A4"/>
    <w:rsid w:val="00F529E9"/>
    <w:rsid w:val="00F52E64"/>
    <w:rsid w:val="00F531C2"/>
    <w:rsid w:val="00F5323E"/>
    <w:rsid w:val="00F535B6"/>
    <w:rsid w:val="00F53BB4"/>
    <w:rsid w:val="00F54297"/>
    <w:rsid w:val="00F5451E"/>
    <w:rsid w:val="00F54891"/>
    <w:rsid w:val="00F549AD"/>
    <w:rsid w:val="00F54EEB"/>
    <w:rsid w:val="00F551E1"/>
    <w:rsid w:val="00F55232"/>
    <w:rsid w:val="00F55286"/>
    <w:rsid w:val="00F5541C"/>
    <w:rsid w:val="00F55431"/>
    <w:rsid w:val="00F55BA6"/>
    <w:rsid w:val="00F55BD2"/>
    <w:rsid w:val="00F56032"/>
    <w:rsid w:val="00F563BC"/>
    <w:rsid w:val="00F56495"/>
    <w:rsid w:val="00F56D82"/>
    <w:rsid w:val="00F56E49"/>
    <w:rsid w:val="00F574A7"/>
    <w:rsid w:val="00F57634"/>
    <w:rsid w:val="00F6004A"/>
    <w:rsid w:val="00F60416"/>
    <w:rsid w:val="00F60425"/>
    <w:rsid w:val="00F609D6"/>
    <w:rsid w:val="00F60BA7"/>
    <w:rsid w:val="00F60D72"/>
    <w:rsid w:val="00F612CE"/>
    <w:rsid w:val="00F6151E"/>
    <w:rsid w:val="00F6165D"/>
    <w:rsid w:val="00F61767"/>
    <w:rsid w:val="00F6189F"/>
    <w:rsid w:val="00F619F5"/>
    <w:rsid w:val="00F61F4B"/>
    <w:rsid w:val="00F620A2"/>
    <w:rsid w:val="00F62918"/>
    <w:rsid w:val="00F62956"/>
    <w:rsid w:val="00F62B7D"/>
    <w:rsid w:val="00F62FD9"/>
    <w:rsid w:val="00F636BA"/>
    <w:rsid w:val="00F636C7"/>
    <w:rsid w:val="00F638E5"/>
    <w:rsid w:val="00F63A02"/>
    <w:rsid w:val="00F63ACA"/>
    <w:rsid w:val="00F644B1"/>
    <w:rsid w:val="00F6492B"/>
    <w:rsid w:val="00F64945"/>
    <w:rsid w:val="00F64965"/>
    <w:rsid w:val="00F64B8C"/>
    <w:rsid w:val="00F64BFB"/>
    <w:rsid w:val="00F64DCB"/>
    <w:rsid w:val="00F64DE1"/>
    <w:rsid w:val="00F64E1F"/>
    <w:rsid w:val="00F655A2"/>
    <w:rsid w:val="00F6597C"/>
    <w:rsid w:val="00F65F4F"/>
    <w:rsid w:val="00F663AA"/>
    <w:rsid w:val="00F6699C"/>
    <w:rsid w:val="00F66DDB"/>
    <w:rsid w:val="00F670B1"/>
    <w:rsid w:val="00F673DD"/>
    <w:rsid w:val="00F67478"/>
    <w:rsid w:val="00F67514"/>
    <w:rsid w:val="00F67C96"/>
    <w:rsid w:val="00F67EB4"/>
    <w:rsid w:val="00F67FA6"/>
    <w:rsid w:val="00F70A26"/>
    <w:rsid w:val="00F70DD1"/>
    <w:rsid w:val="00F71160"/>
    <w:rsid w:val="00F71885"/>
    <w:rsid w:val="00F728E6"/>
    <w:rsid w:val="00F72AAE"/>
    <w:rsid w:val="00F72BA6"/>
    <w:rsid w:val="00F72C6A"/>
    <w:rsid w:val="00F730D8"/>
    <w:rsid w:val="00F73210"/>
    <w:rsid w:val="00F73892"/>
    <w:rsid w:val="00F739AF"/>
    <w:rsid w:val="00F73A68"/>
    <w:rsid w:val="00F73B14"/>
    <w:rsid w:val="00F74285"/>
    <w:rsid w:val="00F747FE"/>
    <w:rsid w:val="00F74CAA"/>
    <w:rsid w:val="00F74E5D"/>
    <w:rsid w:val="00F74F4D"/>
    <w:rsid w:val="00F7500F"/>
    <w:rsid w:val="00F75D07"/>
    <w:rsid w:val="00F76112"/>
    <w:rsid w:val="00F7612A"/>
    <w:rsid w:val="00F76256"/>
    <w:rsid w:val="00F7638B"/>
    <w:rsid w:val="00F7640E"/>
    <w:rsid w:val="00F764E2"/>
    <w:rsid w:val="00F76A51"/>
    <w:rsid w:val="00F76E32"/>
    <w:rsid w:val="00F76FF3"/>
    <w:rsid w:val="00F773D9"/>
    <w:rsid w:val="00F776C5"/>
    <w:rsid w:val="00F77B61"/>
    <w:rsid w:val="00F77BAF"/>
    <w:rsid w:val="00F77EF4"/>
    <w:rsid w:val="00F803B6"/>
    <w:rsid w:val="00F803D5"/>
    <w:rsid w:val="00F8057F"/>
    <w:rsid w:val="00F80AA4"/>
    <w:rsid w:val="00F80C81"/>
    <w:rsid w:val="00F816DE"/>
    <w:rsid w:val="00F817A9"/>
    <w:rsid w:val="00F82031"/>
    <w:rsid w:val="00F821F2"/>
    <w:rsid w:val="00F82525"/>
    <w:rsid w:val="00F8262F"/>
    <w:rsid w:val="00F82679"/>
    <w:rsid w:val="00F82CCE"/>
    <w:rsid w:val="00F82F0A"/>
    <w:rsid w:val="00F833B0"/>
    <w:rsid w:val="00F8353D"/>
    <w:rsid w:val="00F83B4B"/>
    <w:rsid w:val="00F83C8B"/>
    <w:rsid w:val="00F8499D"/>
    <w:rsid w:val="00F84DF1"/>
    <w:rsid w:val="00F84FB3"/>
    <w:rsid w:val="00F8502D"/>
    <w:rsid w:val="00F850DE"/>
    <w:rsid w:val="00F8556F"/>
    <w:rsid w:val="00F85CBF"/>
    <w:rsid w:val="00F860DB"/>
    <w:rsid w:val="00F863F5"/>
    <w:rsid w:val="00F865D2"/>
    <w:rsid w:val="00F86F8C"/>
    <w:rsid w:val="00F874F8"/>
    <w:rsid w:val="00F878EE"/>
    <w:rsid w:val="00F87D68"/>
    <w:rsid w:val="00F91009"/>
    <w:rsid w:val="00F9134F"/>
    <w:rsid w:val="00F91B66"/>
    <w:rsid w:val="00F91DD6"/>
    <w:rsid w:val="00F91FF7"/>
    <w:rsid w:val="00F92538"/>
    <w:rsid w:val="00F9268E"/>
    <w:rsid w:val="00F92711"/>
    <w:rsid w:val="00F92975"/>
    <w:rsid w:val="00F92A6A"/>
    <w:rsid w:val="00F92F2A"/>
    <w:rsid w:val="00F93004"/>
    <w:rsid w:val="00F932B2"/>
    <w:rsid w:val="00F93482"/>
    <w:rsid w:val="00F939C7"/>
    <w:rsid w:val="00F93A9C"/>
    <w:rsid w:val="00F93E7B"/>
    <w:rsid w:val="00F93EA7"/>
    <w:rsid w:val="00F943A8"/>
    <w:rsid w:val="00F94A32"/>
    <w:rsid w:val="00F955A9"/>
    <w:rsid w:val="00F95DCA"/>
    <w:rsid w:val="00F96258"/>
    <w:rsid w:val="00F9631C"/>
    <w:rsid w:val="00F96491"/>
    <w:rsid w:val="00F968E6"/>
    <w:rsid w:val="00F96981"/>
    <w:rsid w:val="00F969BE"/>
    <w:rsid w:val="00F96A3D"/>
    <w:rsid w:val="00F97729"/>
    <w:rsid w:val="00F977A2"/>
    <w:rsid w:val="00F97D01"/>
    <w:rsid w:val="00F97EBF"/>
    <w:rsid w:val="00FA0676"/>
    <w:rsid w:val="00FA1238"/>
    <w:rsid w:val="00FA1624"/>
    <w:rsid w:val="00FA177E"/>
    <w:rsid w:val="00FA1803"/>
    <w:rsid w:val="00FA2A8E"/>
    <w:rsid w:val="00FA2B5B"/>
    <w:rsid w:val="00FA2F4A"/>
    <w:rsid w:val="00FA30EA"/>
    <w:rsid w:val="00FA34BD"/>
    <w:rsid w:val="00FA35AB"/>
    <w:rsid w:val="00FA3630"/>
    <w:rsid w:val="00FA3A5C"/>
    <w:rsid w:val="00FA3C35"/>
    <w:rsid w:val="00FA4119"/>
    <w:rsid w:val="00FA4729"/>
    <w:rsid w:val="00FA4B9D"/>
    <w:rsid w:val="00FA4D61"/>
    <w:rsid w:val="00FA4D99"/>
    <w:rsid w:val="00FA4F13"/>
    <w:rsid w:val="00FA55A6"/>
    <w:rsid w:val="00FA57A3"/>
    <w:rsid w:val="00FA595F"/>
    <w:rsid w:val="00FA6224"/>
    <w:rsid w:val="00FA62ED"/>
    <w:rsid w:val="00FA66D1"/>
    <w:rsid w:val="00FA66EA"/>
    <w:rsid w:val="00FA6AAA"/>
    <w:rsid w:val="00FA6B92"/>
    <w:rsid w:val="00FA745F"/>
    <w:rsid w:val="00FA7702"/>
    <w:rsid w:val="00FA77E9"/>
    <w:rsid w:val="00FA786A"/>
    <w:rsid w:val="00FA7A08"/>
    <w:rsid w:val="00FA7C9C"/>
    <w:rsid w:val="00FA7EF3"/>
    <w:rsid w:val="00FB02C3"/>
    <w:rsid w:val="00FB0342"/>
    <w:rsid w:val="00FB0434"/>
    <w:rsid w:val="00FB0AD5"/>
    <w:rsid w:val="00FB0B92"/>
    <w:rsid w:val="00FB0F87"/>
    <w:rsid w:val="00FB121A"/>
    <w:rsid w:val="00FB1615"/>
    <w:rsid w:val="00FB1623"/>
    <w:rsid w:val="00FB1B8E"/>
    <w:rsid w:val="00FB2063"/>
    <w:rsid w:val="00FB2215"/>
    <w:rsid w:val="00FB2273"/>
    <w:rsid w:val="00FB3697"/>
    <w:rsid w:val="00FB3734"/>
    <w:rsid w:val="00FB43A6"/>
    <w:rsid w:val="00FB4AF4"/>
    <w:rsid w:val="00FB4C09"/>
    <w:rsid w:val="00FB4C8C"/>
    <w:rsid w:val="00FB4CAA"/>
    <w:rsid w:val="00FB5189"/>
    <w:rsid w:val="00FB53F2"/>
    <w:rsid w:val="00FB56AB"/>
    <w:rsid w:val="00FB5726"/>
    <w:rsid w:val="00FB5737"/>
    <w:rsid w:val="00FB587B"/>
    <w:rsid w:val="00FB5C49"/>
    <w:rsid w:val="00FB5EC4"/>
    <w:rsid w:val="00FB60B4"/>
    <w:rsid w:val="00FB642B"/>
    <w:rsid w:val="00FB64AD"/>
    <w:rsid w:val="00FB666F"/>
    <w:rsid w:val="00FB6D81"/>
    <w:rsid w:val="00FB72B5"/>
    <w:rsid w:val="00FB7986"/>
    <w:rsid w:val="00FB7C9A"/>
    <w:rsid w:val="00FB7CD5"/>
    <w:rsid w:val="00FC0EC0"/>
    <w:rsid w:val="00FC1121"/>
    <w:rsid w:val="00FC157E"/>
    <w:rsid w:val="00FC1A71"/>
    <w:rsid w:val="00FC1CD8"/>
    <w:rsid w:val="00FC2D6C"/>
    <w:rsid w:val="00FC30ED"/>
    <w:rsid w:val="00FC37D6"/>
    <w:rsid w:val="00FC40B6"/>
    <w:rsid w:val="00FC40F2"/>
    <w:rsid w:val="00FC4180"/>
    <w:rsid w:val="00FC41BD"/>
    <w:rsid w:val="00FC44A8"/>
    <w:rsid w:val="00FC4709"/>
    <w:rsid w:val="00FC4C84"/>
    <w:rsid w:val="00FC6238"/>
    <w:rsid w:val="00FC647D"/>
    <w:rsid w:val="00FC677D"/>
    <w:rsid w:val="00FC6904"/>
    <w:rsid w:val="00FC6966"/>
    <w:rsid w:val="00FC6DF0"/>
    <w:rsid w:val="00FC75BE"/>
    <w:rsid w:val="00FC7727"/>
    <w:rsid w:val="00FC7788"/>
    <w:rsid w:val="00FC77E4"/>
    <w:rsid w:val="00FC7A45"/>
    <w:rsid w:val="00FD0C5F"/>
    <w:rsid w:val="00FD0C6D"/>
    <w:rsid w:val="00FD199E"/>
    <w:rsid w:val="00FD1E77"/>
    <w:rsid w:val="00FD2425"/>
    <w:rsid w:val="00FD24BF"/>
    <w:rsid w:val="00FD2B9C"/>
    <w:rsid w:val="00FD2F32"/>
    <w:rsid w:val="00FD2F41"/>
    <w:rsid w:val="00FD36E9"/>
    <w:rsid w:val="00FD393F"/>
    <w:rsid w:val="00FD3B03"/>
    <w:rsid w:val="00FD3B4C"/>
    <w:rsid w:val="00FD3C0D"/>
    <w:rsid w:val="00FD3EAF"/>
    <w:rsid w:val="00FD466A"/>
    <w:rsid w:val="00FD4774"/>
    <w:rsid w:val="00FD48F7"/>
    <w:rsid w:val="00FD4BA7"/>
    <w:rsid w:val="00FD4FE2"/>
    <w:rsid w:val="00FD573C"/>
    <w:rsid w:val="00FD5B44"/>
    <w:rsid w:val="00FD5B81"/>
    <w:rsid w:val="00FD5DCD"/>
    <w:rsid w:val="00FD5E38"/>
    <w:rsid w:val="00FD6430"/>
    <w:rsid w:val="00FD68BB"/>
    <w:rsid w:val="00FD6A85"/>
    <w:rsid w:val="00FD6BC2"/>
    <w:rsid w:val="00FD74C1"/>
    <w:rsid w:val="00FD7735"/>
    <w:rsid w:val="00FD7B8D"/>
    <w:rsid w:val="00FD7ED7"/>
    <w:rsid w:val="00FE03FC"/>
    <w:rsid w:val="00FE051D"/>
    <w:rsid w:val="00FE05B6"/>
    <w:rsid w:val="00FE0ADA"/>
    <w:rsid w:val="00FE0CEC"/>
    <w:rsid w:val="00FE0FF5"/>
    <w:rsid w:val="00FE1971"/>
    <w:rsid w:val="00FE1A85"/>
    <w:rsid w:val="00FE1B7E"/>
    <w:rsid w:val="00FE1D91"/>
    <w:rsid w:val="00FE24C7"/>
    <w:rsid w:val="00FE282C"/>
    <w:rsid w:val="00FE2FF4"/>
    <w:rsid w:val="00FE310F"/>
    <w:rsid w:val="00FE36AD"/>
    <w:rsid w:val="00FE37DB"/>
    <w:rsid w:val="00FE3AAD"/>
    <w:rsid w:val="00FE4185"/>
    <w:rsid w:val="00FE421D"/>
    <w:rsid w:val="00FE483A"/>
    <w:rsid w:val="00FE49B3"/>
    <w:rsid w:val="00FE4BA1"/>
    <w:rsid w:val="00FE4BA7"/>
    <w:rsid w:val="00FE4BE2"/>
    <w:rsid w:val="00FE4D0B"/>
    <w:rsid w:val="00FE4EA6"/>
    <w:rsid w:val="00FE4F6C"/>
    <w:rsid w:val="00FE5109"/>
    <w:rsid w:val="00FE512A"/>
    <w:rsid w:val="00FE5C77"/>
    <w:rsid w:val="00FE5D54"/>
    <w:rsid w:val="00FE5DC6"/>
    <w:rsid w:val="00FE5DFD"/>
    <w:rsid w:val="00FE5F4A"/>
    <w:rsid w:val="00FE6404"/>
    <w:rsid w:val="00FE6CD5"/>
    <w:rsid w:val="00FE7341"/>
    <w:rsid w:val="00FE7366"/>
    <w:rsid w:val="00FE77FE"/>
    <w:rsid w:val="00FE7DC0"/>
    <w:rsid w:val="00FE7F0F"/>
    <w:rsid w:val="00FF05EF"/>
    <w:rsid w:val="00FF1501"/>
    <w:rsid w:val="00FF1BF4"/>
    <w:rsid w:val="00FF24D0"/>
    <w:rsid w:val="00FF26AF"/>
    <w:rsid w:val="00FF26FC"/>
    <w:rsid w:val="00FF3A72"/>
    <w:rsid w:val="00FF3B29"/>
    <w:rsid w:val="00FF3C07"/>
    <w:rsid w:val="00FF3D75"/>
    <w:rsid w:val="00FF3EAF"/>
    <w:rsid w:val="00FF441B"/>
    <w:rsid w:val="00FF470C"/>
    <w:rsid w:val="00FF4771"/>
    <w:rsid w:val="00FF4AAD"/>
    <w:rsid w:val="00FF4D87"/>
    <w:rsid w:val="00FF4EE8"/>
    <w:rsid w:val="00FF4F08"/>
    <w:rsid w:val="00FF55BD"/>
    <w:rsid w:val="00FF55C3"/>
    <w:rsid w:val="00FF5F8D"/>
    <w:rsid w:val="00FF632D"/>
    <w:rsid w:val="00FF66DA"/>
    <w:rsid w:val="00FF6851"/>
    <w:rsid w:val="00FF6A14"/>
    <w:rsid w:val="00FF7700"/>
    <w:rsid w:val="00FF77E0"/>
    <w:rsid w:val="00FF78EF"/>
    <w:rsid w:val="00FF7ACF"/>
    <w:rsid w:val="00FF7B0B"/>
    <w:rsid w:val="00FF7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0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43FE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</Pages>
  <Words>323</Words>
  <Characters>1842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Admin</cp:lastModifiedBy>
  <cp:revision>8</cp:revision>
  <cp:lastPrinted>2020-04-30T11:26:00Z</cp:lastPrinted>
  <dcterms:created xsi:type="dcterms:W3CDTF">2020-04-24T05:37:00Z</dcterms:created>
  <dcterms:modified xsi:type="dcterms:W3CDTF">2020-04-30T11:27:00Z</dcterms:modified>
</cp:coreProperties>
</file>