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FBC" w:rsidRPr="00391F36" w:rsidRDefault="00933FBC" w:rsidP="009548EE">
      <w:pPr>
        <w:jc w:val="center"/>
        <w:rPr>
          <w:sz w:val="32"/>
          <w:szCs w:val="32"/>
        </w:rPr>
      </w:pPr>
      <w:r w:rsidRPr="00391F36">
        <w:rPr>
          <w:sz w:val="32"/>
          <w:szCs w:val="32"/>
        </w:rPr>
        <w:t>Информационный бюллетень</w:t>
      </w:r>
    </w:p>
    <w:p w:rsidR="00933FBC" w:rsidRPr="00391F36" w:rsidRDefault="00933FBC" w:rsidP="009548EE">
      <w:pPr>
        <w:jc w:val="center"/>
        <w:rPr>
          <w:sz w:val="32"/>
          <w:szCs w:val="32"/>
        </w:rPr>
      </w:pPr>
      <w:r w:rsidRPr="00391F36">
        <w:rPr>
          <w:sz w:val="32"/>
          <w:szCs w:val="32"/>
        </w:rPr>
        <w:t>Сабанчеевского сельского поселения</w:t>
      </w:r>
    </w:p>
    <w:p w:rsidR="00933FBC" w:rsidRPr="00391F36" w:rsidRDefault="00933FBC" w:rsidP="009548EE">
      <w:pPr>
        <w:jc w:val="center"/>
        <w:rPr>
          <w:sz w:val="32"/>
          <w:szCs w:val="32"/>
        </w:rPr>
      </w:pPr>
      <w:r w:rsidRPr="00391F36">
        <w:rPr>
          <w:sz w:val="32"/>
          <w:szCs w:val="32"/>
        </w:rPr>
        <w:t>Атяшевского муниципального района</w:t>
      </w:r>
    </w:p>
    <w:p w:rsidR="00933FBC" w:rsidRPr="00391F36" w:rsidRDefault="00933FBC" w:rsidP="009548EE">
      <w:pPr>
        <w:jc w:val="center"/>
        <w:rPr>
          <w:sz w:val="32"/>
          <w:szCs w:val="32"/>
        </w:rPr>
      </w:pPr>
      <w:r w:rsidRPr="00391F36">
        <w:rPr>
          <w:sz w:val="32"/>
          <w:szCs w:val="32"/>
        </w:rPr>
        <w:t>Республики  Мордовия</w:t>
      </w:r>
    </w:p>
    <w:tbl>
      <w:tblPr>
        <w:tblpPr w:leftFromText="180" w:rightFromText="180" w:bottomFromText="200" w:vertAnchor="text" w:horzAnchor="margin" w:tblpX="-67" w:tblpY="228"/>
        <w:tblW w:w="964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</w:tblBorders>
        <w:tblLook w:val="01E0"/>
      </w:tblPr>
      <w:tblGrid>
        <w:gridCol w:w="9648"/>
      </w:tblGrid>
      <w:tr w:rsidR="00933FBC" w:rsidRPr="000C2619" w:rsidTr="009548EE">
        <w:trPr>
          <w:trHeight w:val="551"/>
        </w:trPr>
        <w:tc>
          <w:tcPr>
            <w:tcW w:w="9648" w:type="dxa"/>
            <w:tcBorders>
              <w:top w:val="thinThickThinSmallGap" w:sz="24" w:space="0" w:color="auto"/>
              <w:bottom w:val="thinThickThinSmallGap" w:sz="24" w:space="0" w:color="auto"/>
            </w:tcBorders>
          </w:tcPr>
          <w:p w:rsidR="00933FBC" w:rsidRDefault="00933FBC" w:rsidP="000C26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48"/>
                <w:szCs w:val="48"/>
                <w:lang w:eastAsia="en-US"/>
              </w:rPr>
            </w:pPr>
            <w:r w:rsidRPr="000C2619">
              <w:rPr>
                <w:b/>
                <w:sz w:val="48"/>
                <w:szCs w:val="48"/>
                <w:lang w:eastAsia="en-US"/>
              </w:rPr>
              <w:t xml:space="preserve">             </w:t>
            </w:r>
          </w:p>
          <w:p w:rsidR="00933FBC" w:rsidRDefault="00933FBC" w:rsidP="005C1A6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8"/>
                <w:szCs w:val="48"/>
                <w:lang w:eastAsia="en-US"/>
              </w:rPr>
            </w:pPr>
            <w:r w:rsidRPr="000C2619">
              <w:rPr>
                <w:b/>
                <w:sz w:val="48"/>
                <w:szCs w:val="48"/>
                <w:lang w:eastAsia="en-US"/>
              </w:rPr>
              <w:t>Информационный бюллетень</w:t>
            </w:r>
          </w:p>
          <w:p w:rsidR="00933FBC" w:rsidRPr="000C2619" w:rsidRDefault="00933FBC" w:rsidP="000C261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/>
                <w:sz w:val="48"/>
                <w:szCs w:val="48"/>
                <w:lang w:eastAsia="en-US"/>
              </w:rPr>
            </w:pPr>
          </w:p>
        </w:tc>
      </w:tr>
    </w:tbl>
    <w:p w:rsidR="00933FBC" w:rsidRPr="000C2619" w:rsidRDefault="00933FBC" w:rsidP="000C2619">
      <w:pPr>
        <w:jc w:val="center"/>
        <w:rPr>
          <w:b/>
          <w:szCs w:val="28"/>
        </w:rPr>
      </w:pPr>
    </w:p>
    <w:p w:rsidR="00933FBC" w:rsidRPr="000959E6" w:rsidRDefault="00933FBC" w:rsidP="000959E6">
      <w:pPr>
        <w:rPr>
          <w:sz w:val="28"/>
          <w:szCs w:val="28"/>
        </w:rPr>
      </w:pPr>
      <w:r>
        <w:rPr>
          <w:sz w:val="28"/>
          <w:szCs w:val="28"/>
        </w:rPr>
        <w:t xml:space="preserve"> от 29 июня </w:t>
      </w:r>
      <w:r w:rsidRPr="000959E6">
        <w:rPr>
          <w:sz w:val="28"/>
          <w:szCs w:val="28"/>
        </w:rPr>
        <w:t xml:space="preserve">2020 года                                                                         </w:t>
      </w:r>
      <w:r>
        <w:rPr>
          <w:sz w:val="28"/>
          <w:szCs w:val="28"/>
        </w:rPr>
        <w:t xml:space="preserve">             </w:t>
      </w:r>
      <w:r w:rsidRPr="000959E6">
        <w:rPr>
          <w:sz w:val="28"/>
          <w:szCs w:val="28"/>
        </w:rPr>
        <w:t>№</w:t>
      </w:r>
      <w:r>
        <w:rPr>
          <w:sz w:val="28"/>
          <w:szCs w:val="28"/>
        </w:rPr>
        <w:t>33</w:t>
      </w:r>
    </w:p>
    <w:p w:rsidR="00933FBC" w:rsidRDefault="00933FBC" w:rsidP="00D647C0">
      <w:pPr>
        <w:tabs>
          <w:tab w:val="left" w:pos="3000"/>
        </w:tabs>
        <w:jc w:val="center"/>
        <w:rPr>
          <w:rFonts w:ascii="Arial" w:hAnsi="Arial" w:cs="Arial"/>
        </w:rPr>
      </w:pPr>
    </w:p>
    <w:p w:rsidR="00933FBC" w:rsidRDefault="00933FBC" w:rsidP="00DF5CEE">
      <w:pPr>
        <w:jc w:val="both"/>
        <w:rPr>
          <w:sz w:val="28"/>
          <w:szCs w:val="28"/>
        </w:rPr>
      </w:pPr>
    </w:p>
    <w:p w:rsidR="00933FBC" w:rsidRDefault="00933FBC" w:rsidP="00DF5CEE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Уголовная ответственность за предоставление паспорта для создания фирмы-однодневки</w:t>
      </w:r>
    </w:p>
    <w:p w:rsidR="00933FBC" w:rsidRDefault="00933FBC" w:rsidP="00FB3524">
      <w:pPr>
        <w:jc w:val="both"/>
        <w:rPr>
          <w:sz w:val="28"/>
          <w:szCs w:val="28"/>
        </w:rPr>
      </w:pPr>
    </w:p>
    <w:p w:rsidR="00933FBC" w:rsidRDefault="00933FBC" w:rsidP="00DF5C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сети Интернет можно встретить объявления, которые обещают заработать деньги, если гражданин предоставит свой паспорт и откроет фирму на свое имя. В таком случае он становится номинальным директором, то есть фактически не осуществляющим управление юридическим лицом.</w:t>
      </w:r>
    </w:p>
    <w:p w:rsidR="00933FBC" w:rsidRDefault="00933FBC" w:rsidP="00DF5C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Однако, необходимо помнить, что такие действия образуют состав преступления, предусмотренного ч. 1 ст. 173.2 Уголовного кодекса Российской Федерации – предоставление документа, удостоверяющего личность или выдача доверенности, совершенные для внесения в единый государственный реестр юридических лиц сведений о подставном лице.</w:t>
      </w:r>
    </w:p>
    <w:p w:rsidR="00933FBC" w:rsidRDefault="00933FBC" w:rsidP="00DF5C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Виновному лицу грозит наказание в виде штрафа в размере от 100 до 300 тысяч рублей или в размере заработной платы или иного дохода осужденного за период от 7 месяцев до 1 года, либо обязательных работ на срок от 180 до 240 часов, либо исправительных работ на срок до 2 лет.</w:t>
      </w:r>
    </w:p>
    <w:p w:rsidR="00933FBC" w:rsidRDefault="00933FBC" w:rsidP="00DF5C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следует знать, что организации, зарегистрированные на подставных лиц, могут использоваться для совершения преступлений, связанных с финансовыми операциями либо сделками с денежными средствами или иным имуществом, при этом не имеет значения, велась ли деятельность такой компании или нет. Зачастую фактические исполнители подобных незаконных действий остаются в тени.</w:t>
      </w:r>
    </w:p>
    <w:p w:rsidR="00933FBC" w:rsidRDefault="00933FBC" w:rsidP="00DF5CEE">
      <w:pPr>
        <w:jc w:val="both"/>
        <w:rPr>
          <w:sz w:val="28"/>
          <w:szCs w:val="28"/>
        </w:rPr>
      </w:pPr>
    </w:p>
    <w:p w:rsidR="00933FBC" w:rsidRDefault="00933FBC" w:rsidP="00DF5CEE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933FBC" w:rsidRDefault="00933FBC" w:rsidP="00DF5CEE">
      <w:pPr>
        <w:spacing w:line="240" w:lineRule="exact"/>
        <w:jc w:val="both"/>
        <w:rPr>
          <w:sz w:val="32"/>
          <w:szCs w:val="28"/>
        </w:rPr>
      </w:pPr>
      <w:r>
        <w:rPr>
          <w:sz w:val="28"/>
          <w:szCs w:val="28"/>
        </w:rPr>
        <w:t>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О.Е. Ионкин</w:t>
      </w:r>
    </w:p>
    <w:p w:rsidR="00933FBC" w:rsidRDefault="00933FBC" w:rsidP="006A0DE8">
      <w:pPr>
        <w:jc w:val="center"/>
        <w:rPr>
          <w:b/>
          <w:bCs/>
          <w:sz w:val="36"/>
          <w:szCs w:val="36"/>
        </w:rPr>
      </w:pPr>
    </w:p>
    <w:p w:rsidR="00933FBC" w:rsidRDefault="00933FBC" w:rsidP="00391F36">
      <w:pPr>
        <w:tabs>
          <w:tab w:val="left" w:pos="8205"/>
        </w:tabs>
      </w:pPr>
      <w:r>
        <w:t>Учредитель: Совет депутатов Сабанчеевского сельского поселения                                                                                                                                                                            Главный редактор: Сидоров Василий Петрович</w:t>
      </w:r>
    </w:p>
    <w:p w:rsidR="00933FBC" w:rsidRPr="00391F36" w:rsidRDefault="00933FBC" w:rsidP="00391F36">
      <w:pPr>
        <w:tabs>
          <w:tab w:val="left" w:pos="8205"/>
        </w:tabs>
        <w:rPr>
          <w:sz w:val="28"/>
          <w:szCs w:val="28"/>
        </w:rPr>
      </w:pPr>
      <w:r>
        <w:t xml:space="preserve">Тираж:   10  экземпляров                                                                                                                                                                                                                                                                   Адрес: 431821, Республика Мордовия, Атяшевский район,                                                                                                                                                                                         с. Сабанчеево, ул. Советская, д. 12 </w:t>
      </w:r>
    </w:p>
    <w:p w:rsidR="00933FBC" w:rsidRDefault="00933FBC" w:rsidP="000C2619">
      <w:pPr>
        <w:tabs>
          <w:tab w:val="left" w:pos="3450"/>
        </w:tabs>
        <w:rPr>
          <w:sz w:val="28"/>
          <w:szCs w:val="28"/>
        </w:rPr>
      </w:pPr>
    </w:p>
    <w:p w:rsidR="00933FBC" w:rsidRDefault="00933FBC" w:rsidP="000C2619">
      <w:pPr>
        <w:ind w:firstLine="709"/>
        <w:jc w:val="both"/>
        <w:rPr>
          <w:sz w:val="36"/>
          <w:szCs w:val="36"/>
        </w:rPr>
      </w:pPr>
    </w:p>
    <w:p w:rsidR="00933FBC" w:rsidRDefault="00933FBC" w:rsidP="000C2619">
      <w:pPr>
        <w:ind w:firstLine="709"/>
        <w:jc w:val="both"/>
        <w:rPr>
          <w:sz w:val="36"/>
          <w:szCs w:val="36"/>
        </w:rPr>
      </w:pPr>
    </w:p>
    <w:p w:rsidR="00933FBC" w:rsidRDefault="00933FBC" w:rsidP="000C2619">
      <w:pPr>
        <w:ind w:firstLine="709"/>
        <w:jc w:val="both"/>
        <w:rPr>
          <w:sz w:val="36"/>
          <w:szCs w:val="36"/>
        </w:rPr>
      </w:pPr>
    </w:p>
    <w:p w:rsidR="00933FBC" w:rsidRDefault="00933FBC"/>
    <w:sectPr w:rsidR="00933FBC" w:rsidSect="00FB3524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CD6"/>
    <w:rsid w:val="00030CBA"/>
    <w:rsid w:val="00035F23"/>
    <w:rsid w:val="000566D8"/>
    <w:rsid w:val="00057EF2"/>
    <w:rsid w:val="000959E6"/>
    <w:rsid w:val="000B2773"/>
    <w:rsid w:val="000B7851"/>
    <w:rsid w:val="000C2619"/>
    <w:rsid w:val="000C7215"/>
    <w:rsid w:val="000E0B98"/>
    <w:rsid w:val="000F0D07"/>
    <w:rsid w:val="001407B2"/>
    <w:rsid w:val="001653B9"/>
    <w:rsid w:val="0019533C"/>
    <w:rsid w:val="0019707C"/>
    <w:rsid w:val="001A67C0"/>
    <w:rsid w:val="001B29BA"/>
    <w:rsid w:val="001C2076"/>
    <w:rsid w:val="001C6EF3"/>
    <w:rsid w:val="001E0527"/>
    <w:rsid w:val="00262DFF"/>
    <w:rsid w:val="002E1AEF"/>
    <w:rsid w:val="00320911"/>
    <w:rsid w:val="00332E4D"/>
    <w:rsid w:val="00334D6C"/>
    <w:rsid w:val="00336B8D"/>
    <w:rsid w:val="003468B5"/>
    <w:rsid w:val="0034773F"/>
    <w:rsid w:val="00350304"/>
    <w:rsid w:val="00375963"/>
    <w:rsid w:val="00384C44"/>
    <w:rsid w:val="0039199B"/>
    <w:rsid w:val="00391F36"/>
    <w:rsid w:val="003A0418"/>
    <w:rsid w:val="003C3D10"/>
    <w:rsid w:val="004044F4"/>
    <w:rsid w:val="00425E86"/>
    <w:rsid w:val="004413E5"/>
    <w:rsid w:val="0046440F"/>
    <w:rsid w:val="0046537C"/>
    <w:rsid w:val="004976E6"/>
    <w:rsid w:val="004A04E7"/>
    <w:rsid w:val="004C4CD0"/>
    <w:rsid w:val="004D5456"/>
    <w:rsid w:val="005102A7"/>
    <w:rsid w:val="005174FF"/>
    <w:rsid w:val="005436B4"/>
    <w:rsid w:val="005516E2"/>
    <w:rsid w:val="00555D54"/>
    <w:rsid w:val="00567E07"/>
    <w:rsid w:val="0057341B"/>
    <w:rsid w:val="00583784"/>
    <w:rsid w:val="005C1A68"/>
    <w:rsid w:val="005C5CD8"/>
    <w:rsid w:val="00601961"/>
    <w:rsid w:val="006664D3"/>
    <w:rsid w:val="006944F9"/>
    <w:rsid w:val="0069523B"/>
    <w:rsid w:val="006A0DE8"/>
    <w:rsid w:val="006B26FD"/>
    <w:rsid w:val="006B31E0"/>
    <w:rsid w:val="006B79CB"/>
    <w:rsid w:val="006C7D04"/>
    <w:rsid w:val="006F3EBA"/>
    <w:rsid w:val="0071047C"/>
    <w:rsid w:val="00712C10"/>
    <w:rsid w:val="00720411"/>
    <w:rsid w:val="00747F6E"/>
    <w:rsid w:val="00750A27"/>
    <w:rsid w:val="00750CE9"/>
    <w:rsid w:val="007529AD"/>
    <w:rsid w:val="007647E0"/>
    <w:rsid w:val="007B4B68"/>
    <w:rsid w:val="007F549B"/>
    <w:rsid w:val="008222AA"/>
    <w:rsid w:val="00842CCB"/>
    <w:rsid w:val="00844C64"/>
    <w:rsid w:val="00867545"/>
    <w:rsid w:val="00870CB6"/>
    <w:rsid w:val="0088029E"/>
    <w:rsid w:val="0088534D"/>
    <w:rsid w:val="00891862"/>
    <w:rsid w:val="008C5D4B"/>
    <w:rsid w:val="008F52DC"/>
    <w:rsid w:val="008F5F1B"/>
    <w:rsid w:val="00933FBC"/>
    <w:rsid w:val="009513FE"/>
    <w:rsid w:val="009548EE"/>
    <w:rsid w:val="00956DBF"/>
    <w:rsid w:val="009623D8"/>
    <w:rsid w:val="00993908"/>
    <w:rsid w:val="009B6FA2"/>
    <w:rsid w:val="009C3B76"/>
    <w:rsid w:val="009C79BF"/>
    <w:rsid w:val="009E30A4"/>
    <w:rsid w:val="00A11570"/>
    <w:rsid w:val="00A1660B"/>
    <w:rsid w:val="00A22952"/>
    <w:rsid w:val="00A234FE"/>
    <w:rsid w:val="00AC6996"/>
    <w:rsid w:val="00AF5F58"/>
    <w:rsid w:val="00B02387"/>
    <w:rsid w:val="00B04DB6"/>
    <w:rsid w:val="00B27E6F"/>
    <w:rsid w:val="00B72C83"/>
    <w:rsid w:val="00B775C6"/>
    <w:rsid w:val="00B87CD6"/>
    <w:rsid w:val="00B91AD5"/>
    <w:rsid w:val="00B93F9B"/>
    <w:rsid w:val="00BD6374"/>
    <w:rsid w:val="00BD7F55"/>
    <w:rsid w:val="00BE3BDE"/>
    <w:rsid w:val="00BE7363"/>
    <w:rsid w:val="00C020FF"/>
    <w:rsid w:val="00C0265B"/>
    <w:rsid w:val="00C10AAE"/>
    <w:rsid w:val="00C168FB"/>
    <w:rsid w:val="00C208F2"/>
    <w:rsid w:val="00C53C96"/>
    <w:rsid w:val="00C61486"/>
    <w:rsid w:val="00C854DF"/>
    <w:rsid w:val="00CF2352"/>
    <w:rsid w:val="00D1022A"/>
    <w:rsid w:val="00D34AB9"/>
    <w:rsid w:val="00D45515"/>
    <w:rsid w:val="00D647C0"/>
    <w:rsid w:val="00D737E1"/>
    <w:rsid w:val="00D749C6"/>
    <w:rsid w:val="00D953D2"/>
    <w:rsid w:val="00DE755E"/>
    <w:rsid w:val="00DF5CEE"/>
    <w:rsid w:val="00E64869"/>
    <w:rsid w:val="00E813AE"/>
    <w:rsid w:val="00E846E6"/>
    <w:rsid w:val="00E921C3"/>
    <w:rsid w:val="00EA0C82"/>
    <w:rsid w:val="00EA30D4"/>
    <w:rsid w:val="00EB6034"/>
    <w:rsid w:val="00EB79CF"/>
    <w:rsid w:val="00ED58A8"/>
    <w:rsid w:val="00F0404E"/>
    <w:rsid w:val="00F268AA"/>
    <w:rsid w:val="00F30EB5"/>
    <w:rsid w:val="00F54ACF"/>
    <w:rsid w:val="00F57354"/>
    <w:rsid w:val="00F72527"/>
    <w:rsid w:val="00FB0676"/>
    <w:rsid w:val="00FB3524"/>
    <w:rsid w:val="00FF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61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9C3B76"/>
    <w:pPr>
      <w:tabs>
        <w:tab w:val="num" w:pos="900"/>
      </w:tabs>
      <w:suppressAutoHyphens/>
      <w:autoSpaceDE w:val="0"/>
      <w:spacing w:before="108" w:after="108"/>
      <w:ind w:left="823" w:hanging="283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6A0D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6A0DE8"/>
    <w:pPr>
      <w:spacing w:before="240" w:after="60"/>
      <w:outlineLvl w:val="6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47F6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436B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436B4"/>
    <w:rPr>
      <w:rFonts w:ascii="Calibri" w:hAnsi="Calibri" w:cs="Times New Roman"/>
      <w:sz w:val="24"/>
      <w:szCs w:val="24"/>
    </w:rPr>
  </w:style>
  <w:style w:type="character" w:customStyle="1" w:styleId="ConsNonformat">
    <w:name w:val="ConsNonformat Знак"/>
    <w:link w:val="ConsNonformat0"/>
    <w:uiPriority w:val="99"/>
    <w:locked/>
    <w:rsid w:val="000C2619"/>
    <w:rPr>
      <w:rFonts w:ascii="Courier New" w:hAnsi="Courier New"/>
      <w:sz w:val="22"/>
      <w:lang w:val="ru-RU" w:eastAsia="en-US"/>
    </w:rPr>
  </w:style>
  <w:style w:type="paragraph" w:customStyle="1" w:styleId="ConsNonformat0">
    <w:name w:val="ConsNonformat"/>
    <w:link w:val="ConsNonformat"/>
    <w:uiPriority w:val="99"/>
    <w:rsid w:val="000C2619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19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199B"/>
    <w:rPr>
      <w:rFonts w:ascii="Tahoma" w:hAnsi="Tahoma" w:cs="Tahoma"/>
      <w:sz w:val="16"/>
      <w:szCs w:val="16"/>
      <w:lang w:eastAsia="ru-RU"/>
    </w:rPr>
  </w:style>
  <w:style w:type="paragraph" w:customStyle="1" w:styleId="Style2">
    <w:name w:val="Style2"/>
    <w:basedOn w:val="Normal"/>
    <w:uiPriority w:val="99"/>
    <w:rsid w:val="00E846E6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uiPriority w:val="99"/>
    <w:rsid w:val="00E846E6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locked/>
    <w:rsid w:val="00E846E6"/>
    <w:pPr>
      <w:suppressAutoHyphens/>
    </w:pPr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semiHidden/>
    <w:locked/>
    <w:rsid w:val="00F30EB5"/>
    <w:rPr>
      <w:b/>
      <w:sz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rsid w:val="00F30EB5"/>
    <w:pPr>
      <w:jc w:val="both"/>
    </w:pPr>
    <w:rPr>
      <w:rFonts w:ascii="Calibri" w:eastAsia="Calibri" w:hAnsi="Calibri"/>
      <w:b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623D8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F549B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F549B"/>
    <w:pPr>
      <w:widowControl w:val="0"/>
      <w:autoSpaceDE w:val="0"/>
      <w:autoSpaceDN w:val="0"/>
    </w:pPr>
    <w:rPr>
      <w:rFonts w:cs="Calibri"/>
      <w:szCs w:val="20"/>
    </w:rPr>
  </w:style>
  <w:style w:type="paragraph" w:styleId="NormalWeb">
    <w:name w:val="Normal (Web)"/>
    <w:basedOn w:val="Normal"/>
    <w:uiPriority w:val="99"/>
    <w:rsid w:val="00035F23"/>
    <w:pPr>
      <w:spacing w:before="100" w:beforeAutospacing="1" w:after="100" w:afterAutospacing="1"/>
    </w:pPr>
    <w:rPr>
      <w:rFonts w:eastAsia="Calibri"/>
    </w:rPr>
  </w:style>
  <w:style w:type="character" w:styleId="FollowedHyperlink">
    <w:name w:val="FollowedHyperlink"/>
    <w:basedOn w:val="DefaultParagraphFont"/>
    <w:uiPriority w:val="99"/>
    <w:rsid w:val="009C3B76"/>
    <w:rPr>
      <w:rFonts w:cs="Times New Roman"/>
      <w:color w:val="800080"/>
      <w:u w:val="single"/>
    </w:rPr>
  </w:style>
  <w:style w:type="character" w:customStyle="1" w:styleId="a">
    <w:name w:val="Знак Знак"/>
    <w:uiPriority w:val="99"/>
    <w:locked/>
    <w:rsid w:val="009C3B76"/>
    <w:rPr>
      <w:rFonts w:ascii="Tahoma" w:hAnsi="Tahoma"/>
      <w:sz w:val="16"/>
      <w:lang w:val="ru-RU" w:eastAsia="ru-RU"/>
    </w:rPr>
  </w:style>
  <w:style w:type="paragraph" w:customStyle="1" w:styleId="ConsTitle">
    <w:name w:val="ConsTitle"/>
    <w:uiPriority w:val="99"/>
    <w:rsid w:val="009C3B76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9C3B76"/>
    <w:pPr>
      <w:widowControl w:val="0"/>
      <w:suppressAutoHyphens/>
      <w:autoSpaceDE w:val="0"/>
      <w:ind w:right="19772"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9C3B7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a0">
    <w:name w:val="Цветовое выделение"/>
    <w:uiPriority w:val="99"/>
    <w:rsid w:val="009B6FA2"/>
    <w:rPr>
      <w:b/>
      <w:color w:val="26282F"/>
    </w:rPr>
  </w:style>
  <w:style w:type="paragraph" w:styleId="NoSpacing">
    <w:name w:val="No Spacing"/>
    <w:link w:val="NoSpacingChar"/>
    <w:uiPriority w:val="99"/>
    <w:qFormat/>
    <w:rsid w:val="000566D8"/>
    <w:rPr>
      <w:lang w:eastAsia="en-US"/>
    </w:rPr>
  </w:style>
  <w:style w:type="character" w:customStyle="1" w:styleId="1">
    <w:name w:val="Знак Знак1"/>
    <w:uiPriority w:val="99"/>
    <w:semiHidden/>
    <w:locked/>
    <w:rsid w:val="00334D6C"/>
    <w:rPr>
      <w:b/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844C6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6537C"/>
    <w:rPr>
      <w:rFonts w:ascii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uiPriority w:val="99"/>
    <w:semiHidden/>
    <w:locked/>
    <w:rsid w:val="00844C64"/>
    <w:rPr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rsid w:val="00844C64"/>
    <w:pPr>
      <w:widowControl w:val="0"/>
      <w:autoSpaceDE w:val="0"/>
      <w:autoSpaceDN w:val="0"/>
      <w:adjustRightInd w:val="0"/>
      <w:spacing w:after="120"/>
      <w:ind w:left="283"/>
    </w:pPr>
    <w:rPr>
      <w:rFonts w:ascii="Calibri" w:eastAsia="Calibri" w:hAnsi="Calibri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6537C"/>
    <w:rPr>
      <w:rFonts w:ascii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99"/>
    <w:locked/>
    <w:rsid w:val="00844C64"/>
    <w:rPr>
      <w:sz w:val="22"/>
      <w:lang w:val="ru-RU" w:eastAsia="en-US"/>
    </w:rPr>
  </w:style>
  <w:style w:type="paragraph" w:styleId="BodyText2">
    <w:name w:val="Body Text 2"/>
    <w:basedOn w:val="Normal"/>
    <w:link w:val="BodyText2Char"/>
    <w:uiPriority w:val="99"/>
    <w:rsid w:val="006A0DE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436B4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uiPriority w:val="99"/>
    <w:locked/>
    <w:rsid w:val="006A0DE8"/>
    <w:rPr>
      <w:rFonts w:ascii="Calibri" w:hAnsi="Calibri"/>
      <w:b/>
      <w:sz w:val="24"/>
      <w:lang w:val="ru-RU" w:eastAsia="ru-RU"/>
    </w:rPr>
  </w:style>
  <w:style w:type="paragraph" w:styleId="Title">
    <w:name w:val="Title"/>
    <w:basedOn w:val="Normal"/>
    <w:link w:val="TitleChar1"/>
    <w:uiPriority w:val="99"/>
    <w:qFormat/>
    <w:locked/>
    <w:rsid w:val="006A0DE8"/>
    <w:pPr>
      <w:jc w:val="center"/>
    </w:pPr>
    <w:rPr>
      <w:rFonts w:ascii="Calibri" w:eastAsia="Calibri" w:hAnsi="Calibri"/>
      <w:b/>
      <w:bCs/>
    </w:rPr>
  </w:style>
  <w:style w:type="character" w:customStyle="1" w:styleId="TitleChar1">
    <w:name w:val="Title Char1"/>
    <w:basedOn w:val="DefaultParagraphFont"/>
    <w:link w:val="Title"/>
    <w:uiPriority w:val="99"/>
    <w:locked/>
    <w:rsid w:val="005436B4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67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121</TotalTime>
  <Pages>2</Pages>
  <Words>372</Words>
  <Characters>2123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39</cp:revision>
  <cp:lastPrinted>2020-06-29T05:39:00Z</cp:lastPrinted>
  <dcterms:created xsi:type="dcterms:W3CDTF">2019-07-03T05:35:00Z</dcterms:created>
  <dcterms:modified xsi:type="dcterms:W3CDTF">2020-06-29T05:41:00Z</dcterms:modified>
</cp:coreProperties>
</file>