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DE9" w:rsidRDefault="00783DE9" w:rsidP="005E7F52">
      <w:pPr>
        <w:spacing w:line="240" w:lineRule="exact"/>
        <w:jc w:val="center"/>
        <w:rPr>
          <w:b/>
          <w:bCs/>
          <w:sz w:val="28"/>
          <w:szCs w:val="28"/>
        </w:rPr>
      </w:pPr>
      <w:r w:rsidRPr="005E7F52">
        <w:rPr>
          <w:b/>
          <w:bCs/>
          <w:sz w:val="28"/>
          <w:szCs w:val="28"/>
        </w:rPr>
        <w:t>ИНФОРМАЦИЯ</w:t>
      </w:r>
    </w:p>
    <w:p w:rsidR="00783DE9" w:rsidRDefault="00783DE9" w:rsidP="002418C6">
      <w:pPr>
        <w:spacing w:line="240" w:lineRule="exact"/>
        <w:jc w:val="center"/>
        <w:rPr>
          <w:b/>
          <w:bCs/>
          <w:sz w:val="28"/>
          <w:szCs w:val="28"/>
        </w:rPr>
      </w:pPr>
      <w:r w:rsidRPr="005E7F52">
        <w:rPr>
          <w:b/>
          <w:bCs/>
          <w:sz w:val="28"/>
          <w:szCs w:val="28"/>
        </w:rPr>
        <w:t xml:space="preserve"> </w:t>
      </w:r>
    </w:p>
    <w:p w:rsidR="00783DE9" w:rsidRDefault="00783DE9" w:rsidP="002418C6">
      <w:pPr>
        <w:spacing w:line="240" w:lineRule="exact"/>
        <w:jc w:val="center"/>
        <w:rPr>
          <w:b/>
          <w:bCs/>
          <w:sz w:val="28"/>
          <w:szCs w:val="28"/>
        </w:rPr>
      </w:pPr>
    </w:p>
    <w:p w:rsidR="00783DE9" w:rsidRDefault="00783DE9" w:rsidP="002418C6">
      <w:pPr>
        <w:spacing w:line="240" w:lineRule="exact"/>
        <w:jc w:val="center"/>
        <w:rPr>
          <w:b/>
          <w:bCs/>
          <w:sz w:val="28"/>
          <w:szCs w:val="28"/>
        </w:rPr>
      </w:pPr>
    </w:p>
    <w:p w:rsidR="00783DE9" w:rsidRDefault="00783DE9" w:rsidP="002418C6">
      <w:pPr>
        <w:spacing w:line="240" w:lineRule="exact"/>
        <w:jc w:val="center"/>
        <w:rPr>
          <w:sz w:val="28"/>
          <w:szCs w:val="28"/>
        </w:rPr>
      </w:pPr>
    </w:p>
    <w:p w:rsidR="00783DE9" w:rsidRDefault="00783DE9" w:rsidP="005B611E">
      <w:pPr>
        <w:jc w:val="both"/>
        <w:rPr>
          <w:sz w:val="28"/>
          <w:szCs w:val="28"/>
        </w:rPr>
      </w:pPr>
    </w:p>
    <w:p w:rsidR="00783DE9" w:rsidRDefault="00783DE9" w:rsidP="0032538E">
      <w:pPr>
        <w:autoSpaceDE w:val="0"/>
        <w:autoSpaceDN w:val="0"/>
        <w:adjustRightInd w:val="0"/>
        <w:spacing w:line="240" w:lineRule="exact"/>
        <w:ind w:right="5101"/>
        <w:jc w:val="both"/>
        <w:outlineLvl w:val="1"/>
        <w:rPr>
          <w:sz w:val="28"/>
          <w:szCs w:val="28"/>
        </w:rPr>
      </w:pPr>
      <w:r w:rsidRPr="0073229C">
        <w:rPr>
          <w:sz w:val="28"/>
          <w:szCs w:val="28"/>
        </w:rPr>
        <w:t>Житель Атяшевского района</w:t>
      </w:r>
    </w:p>
    <w:p w:rsidR="00783DE9" w:rsidRPr="00B10F99" w:rsidRDefault="00783DE9" w:rsidP="0032538E">
      <w:pPr>
        <w:autoSpaceDE w:val="0"/>
        <w:autoSpaceDN w:val="0"/>
        <w:adjustRightInd w:val="0"/>
        <w:spacing w:line="240" w:lineRule="exact"/>
        <w:ind w:right="5101"/>
        <w:jc w:val="both"/>
        <w:outlineLvl w:val="1"/>
        <w:rPr>
          <w:sz w:val="28"/>
          <w:szCs w:val="28"/>
        </w:rPr>
      </w:pPr>
      <w:r w:rsidRPr="0073229C">
        <w:rPr>
          <w:sz w:val="28"/>
          <w:szCs w:val="28"/>
        </w:rPr>
        <w:t xml:space="preserve">осужден за убийство </w:t>
      </w:r>
      <w:r>
        <w:rPr>
          <w:sz w:val="28"/>
          <w:szCs w:val="28"/>
        </w:rPr>
        <w:t>супруги</w:t>
      </w:r>
    </w:p>
    <w:p w:rsidR="00783DE9" w:rsidRDefault="00783DE9" w:rsidP="0032538E">
      <w:pPr>
        <w:ind w:firstLine="720"/>
        <w:jc w:val="both"/>
        <w:rPr>
          <w:sz w:val="28"/>
          <w:szCs w:val="28"/>
        </w:rPr>
      </w:pPr>
    </w:p>
    <w:p w:rsidR="00783DE9" w:rsidRDefault="00783DE9" w:rsidP="0032538E">
      <w:pPr>
        <w:ind w:firstLine="720"/>
        <w:jc w:val="both"/>
        <w:rPr>
          <w:sz w:val="28"/>
          <w:szCs w:val="28"/>
        </w:rPr>
      </w:pPr>
    </w:p>
    <w:p w:rsidR="00783DE9" w:rsidRPr="007C6926" w:rsidRDefault="00783DE9" w:rsidP="0032538E">
      <w:pPr>
        <w:ind w:firstLine="720"/>
        <w:jc w:val="both"/>
        <w:rPr>
          <w:spacing w:val="-4"/>
          <w:sz w:val="28"/>
          <w:szCs w:val="28"/>
        </w:rPr>
      </w:pPr>
      <w:r w:rsidRPr="007C6926">
        <w:rPr>
          <w:spacing w:val="-4"/>
          <w:sz w:val="28"/>
          <w:szCs w:val="28"/>
        </w:rPr>
        <w:t>Атяшевский районный суд согласился с доводами государственного обвинителя о виновности 38-летнего местного жителя в совершении преступления, предусмотренного ч. 1 ст. 105 УК РФ (убийство).</w:t>
      </w:r>
    </w:p>
    <w:p w:rsidR="00783DE9" w:rsidRDefault="00783DE9" w:rsidP="0032538E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Судом установлено, что 9</w:t>
      </w:r>
      <w:r w:rsidRPr="007C6926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апреля</w:t>
      </w:r>
      <w:r w:rsidRPr="007C6926">
        <w:rPr>
          <w:spacing w:val="-4"/>
          <w:sz w:val="28"/>
          <w:szCs w:val="28"/>
        </w:rPr>
        <w:t xml:space="preserve"> 202</w:t>
      </w:r>
      <w:r>
        <w:rPr>
          <w:spacing w:val="-4"/>
          <w:sz w:val="28"/>
          <w:szCs w:val="28"/>
        </w:rPr>
        <w:t>1</w:t>
      </w:r>
      <w:r w:rsidRPr="007C6926">
        <w:rPr>
          <w:spacing w:val="-4"/>
          <w:sz w:val="28"/>
          <w:szCs w:val="28"/>
        </w:rPr>
        <w:t xml:space="preserve"> года около </w:t>
      </w:r>
      <w:r>
        <w:rPr>
          <w:spacing w:val="-4"/>
          <w:sz w:val="28"/>
          <w:szCs w:val="28"/>
        </w:rPr>
        <w:t>23</w:t>
      </w:r>
      <w:r w:rsidRPr="007C6926">
        <w:rPr>
          <w:spacing w:val="-4"/>
          <w:sz w:val="28"/>
          <w:szCs w:val="28"/>
        </w:rPr>
        <w:t xml:space="preserve"> часов</w:t>
      </w:r>
      <w:r>
        <w:rPr>
          <w:spacing w:val="-4"/>
          <w:sz w:val="28"/>
          <w:szCs w:val="28"/>
        </w:rPr>
        <w:t xml:space="preserve"> 50 минут</w:t>
      </w:r>
      <w:r w:rsidRPr="007C6926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П. совместно с супругой распивали спиртные напитки в своем доме. </w:t>
      </w:r>
      <w:r w:rsidRPr="007C6926">
        <w:rPr>
          <w:spacing w:val="-4"/>
          <w:sz w:val="28"/>
          <w:szCs w:val="28"/>
        </w:rPr>
        <w:t xml:space="preserve">В ходе распития спиртного у </w:t>
      </w:r>
      <w:r>
        <w:rPr>
          <w:spacing w:val="-4"/>
          <w:sz w:val="28"/>
          <w:szCs w:val="28"/>
        </w:rPr>
        <w:t>них случилась ссора на почве личных неприязненных отношений, после чего П., взяв со стола нож, нанес им не менее 18 ударов в различные области тела своей супруги, в том числе в места расположения жизненно-важных органов человека.</w:t>
      </w:r>
    </w:p>
    <w:p w:rsidR="00783DE9" w:rsidRPr="007C6926" w:rsidRDefault="00783DE9" w:rsidP="0032538E">
      <w:pPr>
        <w:ind w:firstLine="720"/>
        <w:jc w:val="both"/>
        <w:rPr>
          <w:spacing w:val="-4"/>
          <w:sz w:val="28"/>
          <w:szCs w:val="28"/>
        </w:rPr>
      </w:pPr>
      <w:r w:rsidRPr="007C6926">
        <w:rPr>
          <w:spacing w:val="-4"/>
          <w:sz w:val="28"/>
          <w:szCs w:val="28"/>
        </w:rPr>
        <w:t xml:space="preserve">От полученный телесных повреждений </w:t>
      </w:r>
      <w:r>
        <w:rPr>
          <w:spacing w:val="-4"/>
          <w:sz w:val="28"/>
          <w:szCs w:val="28"/>
        </w:rPr>
        <w:t>женщина скончалась</w:t>
      </w:r>
      <w:r w:rsidRPr="007C6926">
        <w:rPr>
          <w:spacing w:val="-4"/>
          <w:sz w:val="28"/>
          <w:szCs w:val="28"/>
        </w:rPr>
        <w:t xml:space="preserve"> на месте происшествия.</w:t>
      </w:r>
    </w:p>
    <w:p w:rsidR="00783DE9" w:rsidRPr="007C6926" w:rsidRDefault="00783DE9" w:rsidP="0032538E">
      <w:pPr>
        <w:ind w:firstLine="720"/>
        <w:jc w:val="both"/>
        <w:rPr>
          <w:spacing w:val="-4"/>
          <w:sz w:val="28"/>
          <w:szCs w:val="28"/>
        </w:rPr>
      </w:pPr>
      <w:r w:rsidRPr="007C6926">
        <w:rPr>
          <w:spacing w:val="-4"/>
          <w:sz w:val="28"/>
          <w:szCs w:val="28"/>
        </w:rPr>
        <w:t xml:space="preserve">На основании представленных государственным обвинителем доказательств </w:t>
      </w:r>
      <w:r>
        <w:rPr>
          <w:spacing w:val="-4"/>
          <w:sz w:val="28"/>
          <w:szCs w:val="28"/>
        </w:rPr>
        <w:t>14</w:t>
      </w:r>
      <w:r w:rsidRPr="007C6926">
        <w:rPr>
          <w:spacing w:val="-4"/>
          <w:sz w:val="28"/>
          <w:szCs w:val="28"/>
        </w:rPr>
        <w:t>.</w:t>
      </w:r>
      <w:r>
        <w:rPr>
          <w:spacing w:val="-4"/>
          <w:sz w:val="28"/>
          <w:szCs w:val="28"/>
        </w:rPr>
        <w:t>07</w:t>
      </w:r>
      <w:r w:rsidRPr="007C6926">
        <w:rPr>
          <w:spacing w:val="-4"/>
          <w:sz w:val="28"/>
          <w:szCs w:val="28"/>
        </w:rPr>
        <w:t>.202</w:t>
      </w:r>
      <w:r>
        <w:rPr>
          <w:spacing w:val="-4"/>
          <w:sz w:val="28"/>
          <w:szCs w:val="28"/>
        </w:rPr>
        <w:t>1</w:t>
      </w:r>
      <w:r w:rsidRPr="007C6926">
        <w:rPr>
          <w:spacing w:val="-4"/>
          <w:sz w:val="28"/>
          <w:szCs w:val="28"/>
        </w:rPr>
        <w:t xml:space="preserve"> Атяшевским районным судом житель п. Атяшево признан виновным в совершении инкриминированного преступления и ему назначено наказание в виде лишения свободы на срок </w:t>
      </w:r>
      <w:r>
        <w:rPr>
          <w:spacing w:val="-4"/>
          <w:sz w:val="28"/>
          <w:szCs w:val="28"/>
        </w:rPr>
        <w:t>10</w:t>
      </w:r>
      <w:r w:rsidRPr="007C6926">
        <w:rPr>
          <w:spacing w:val="-4"/>
          <w:sz w:val="28"/>
          <w:szCs w:val="28"/>
        </w:rPr>
        <w:t xml:space="preserve"> лет с отбыванием наказания в исправительной колонии строгого режима.</w:t>
      </w:r>
    </w:p>
    <w:p w:rsidR="00783DE9" w:rsidRPr="001C5101" w:rsidRDefault="00783DE9" w:rsidP="0032538E">
      <w:pPr>
        <w:ind w:firstLine="720"/>
        <w:jc w:val="both"/>
        <w:rPr>
          <w:sz w:val="28"/>
          <w:szCs w:val="28"/>
        </w:rPr>
      </w:pPr>
      <w:r w:rsidRPr="007C6926">
        <w:rPr>
          <w:spacing w:val="-4"/>
          <w:sz w:val="28"/>
          <w:szCs w:val="28"/>
        </w:rPr>
        <w:t>Приговор в законную силу не вступил.</w:t>
      </w:r>
    </w:p>
    <w:p w:rsidR="00783DE9" w:rsidRDefault="00783DE9" w:rsidP="00B3604C">
      <w:pPr>
        <w:jc w:val="both"/>
        <w:rPr>
          <w:sz w:val="28"/>
          <w:szCs w:val="28"/>
        </w:rPr>
      </w:pPr>
    </w:p>
    <w:p w:rsidR="00783DE9" w:rsidRDefault="00783DE9" w:rsidP="00B3604C">
      <w:pPr>
        <w:jc w:val="both"/>
        <w:rPr>
          <w:sz w:val="28"/>
          <w:szCs w:val="28"/>
        </w:rPr>
      </w:pPr>
    </w:p>
    <w:p w:rsidR="00783DE9" w:rsidRDefault="00783DE9" w:rsidP="005E6232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Атяшевского района</w:t>
      </w:r>
    </w:p>
    <w:p w:rsidR="00783DE9" w:rsidRDefault="00783DE9" w:rsidP="005E6232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sectPr w:rsidR="00783DE9" w:rsidSect="009E5E58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DE9" w:rsidRDefault="00783DE9" w:rsidP="009E5E58">
      <w:r>
        <w:separator/>
      </w:r>
    </w:p>
  </w:endnote>
  <w:endnote w:type="continuationSeparator" w:id="0">
    <w:p w:rsidR="00783DE9" w:rsidRDefault="00783DE9" w:rsidP="009E5E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DE9" w:rsidRDefault="00783DE9" w:rsidP="009E5E58">
      <w:r>
        <w:separator/>
      </w:r>
    </w:p>
  </w:footnote>
  <w:footnote w:type="continuationSeparator" w:id="0">
    <w:p w:rsidR="00783DE9" w:rsidRDefault="00783DE9" w:rsidP="009E5E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DE9" w:rsidRPr="009E5E58" w:rsidRDefault="00783DE9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783DE9" w:rsidRDefault="00783DE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54C"/>
    <w:rsid w:val="00006AC3"/>
    <w:rsid w:val="00007116"/>
    <w:rsid w:val="00007A82"/>
    <w:rsid w:val="0001096A"/>
    <w:rsid w:val="00014F1C"/>
    <w:rsid w:val="00024B74"/>
    <w:rsid w:val="00031B8F"/>
    <w:rsid w:val="000509F7"/>
    <w:rsid w:val="001365B6"/>
    <w:rsid w:val="001401E7"/>
    <w:rsid w:val="001415F9"/>
    <w:rsid w:val="00145EC8"/>
    <w:rsid w:val="00152632"/>
    <w:rsid w:val="00196E90"/>
    <w:rsid w:val="001C5101"/>
    <w:rsid w:val="001C5D1A"/>
    <w:rsid w:val="00217FBD"/>
    <w:rsid w:val="002418C6"/>
    <w:rsid w:val="00257590"/>
    <w:rsid w:val="00265B7F"/>
    <w:rsid w:val="00285DFC"/>
    <w:rsid w:val="00287132"/>
    <w:rsid w:val="0029722D"/>
    <w:rsid w:val="00297EBE"/>
    <w:rsid w:val="002D00A4"/>
    <w:rsid w:val="002D3E8C"/>
    <w:rsid w:val="002E6AFF"/>
    <w:rsid w:val="0030245A"/>
    <w:rsid w:val="003114CE"/>
    <w:rsid w:val="00324A2E"/>
    <w:rsid w:val="0032538E"/>
    <w:rsid w:val="00357694"/>
    <w:rsid w:val="00362405"/>
    <w:rsid w:val="0037007D"/>
    <w:rsid w:val="00374FFE"/>
    <w:rsid w:val="00390779"/>
    <w:rsid w:val="003A7C96"/>
    <w:rsid w:val="003C7C04"/>
    <w:rsid w:val="003E026D"/>
    <w:rsid w:val="003F39F9"/>
    <w:rsid w:val="00403039"/>
    <w:rsid w:val="004158A9"/>
    <w:rsid w:val="004325BB"/>
    <w:rsid w:val="00433E27"/>
    <w:rsid w:val="00434B64"/>
    <w:rsid w:val="00451A3F"/>
    <w:rsid w:val="00462C1D"/>
    <w:rsid w:val="004705C3"/>
    <w:rsid w:val="00474D7C"/>
    <w:rsid w:val="00484163"/>
    <w:rsid w:val="004845F7"/>
    <w:rsid w:val="00497E94"/>
    <w:rsid w:val="004C4256"/>
    <w:rsid w:val="004C444B"/>
    <w:rsid w:val="004D4A51"/>
    <w:rsid w:val="004E0E7C"/>
    <w:rsid w:val="004F7F48"/>
    <w:rsid w:val="005216A7"/>
    <w:rsid w:val="00546252"/>
    <w:rsid w:val="00555107"/>
    <w:rsid w:val="00574E5B"/>
    <w:rsid w:val="005811DF"/>
    <w:rsid w:val="005968B1"/>
    <w:rsid w:val="005B2C2A"/>
    <w:rsid w:val="005B2D49"/>
    <w:rsid w:val="005B611E"/>
    <w:rsid w:val="005C64B7"/>
    <w:rsid w:val="005C7F8A"/>
    <w:rsid w:val="005D3FCF"/>
    <w:rsid w:val="005E0205"/>
    <w:rsid w:val="005E360D"/>
    <w:rsid w:val="005E46BF"/>
    <w:rsid w:val="005E5ADD"/>
    <w:rsid w:val="005E6232"/>
    <w:rsid w:val="005E7F52"/>
    <w:rsid w:val="005F1036"/>
    <w:rsid w:val="005F1F87"/>
    <w:rsid w:val="006200EB"/>
    <w:rsid w:val="00626A52"/>
    <w:rsid w:val="006A5190"/>
    <w:rsid w:val="006B7DDA"/>
    <w:rsid w:val="006C0D41"/>
    <w:rsid w:val="006D4280"/>
    <w:rsid w:val="006E0EEB"/>
    <w:rsid w:val="006E5BFF"/>
    <w:rsid w:val="006F5CCE"/>
    <w:rsid w:val="00704F15"/>
    <w:rsid w:val="0073229C"/>
    <w:rsid w:val="00783DE9"/>
    <w:rsid w:val="007A65B1"/>
    <w:rsid w:val="007C6926"/>
    <w:rsid w:val="007E0DA9"/>
    <w:rsid w:val="00807994"/>
    <w:rsid w:val="00861E35"/>
    <w:rsid w:val="00861E75"/>
    <w:rsid w:val="0086715E"/>
    <w:rsid w:val="008813BE"/>
    <w:rsid w:val="00882561"/>
    <w:rsid w:val="008A5506"/>
    <w:rsid w:val="008B1F5C"/>
    <w:rsid w:val="008C354C"/>
    <w:rsid w:val="008C783D"/>
    <w:rsid w:val="008E039C"/>
    <w:rsid w:val="0090686F"/>
    <w:rsid w:val="00910DA6"/>
    <w:rsid w:val="00917125"/>
    <w:rsid w:val="00920B14"/>
    <w:rsid w:val="009314DB"/>
    <w:rsid w:val="00966292"/>
    <w:rsid w:val="00975034"/>
    <w:rsid w:val="009766C0"/>
    <w:rsid w:val="00977402"/>
    <w:rsid w:val="009E5E58"/>
    <w:rsid w:val="00A3383F"/>
    <w:rsid w:val="00A530D3"/>
    <w:rsid w:val="00A54566"/>
    <w:rsid w:val="00A6141D"/>
    <w:rsid w:val="00A6514A"/>
    <w:rsid w:val="00A675B2"/>
    <w:rsid w:val="00A8172D"/>
    <w:rsid w:val="00AB158F"/>
    <w:rsid w:val="00AB60D0"/>
    <w:rsid w:val="00B03FBE"/>
    <w:rsid w:val="00B10F99"/>
    <w:rsid w:val="00B315B2"/>
    <w:rsid w:val="00B31F88"/>
    <w:rsid w:val="00B34161"/>
    <w:rsid w:val="00B3604C"/>
    <w:rsid w:val="00B6235A"/>
    <w:rsid w:val="00B83768"/>
    <w:rsid w:val="00B91DED"/>
    <w:rsid w:val="00BC5453"/>
    <w:rsid w:val="00BD2CDB"/>
    <w:rsid w:val="00BE509B"/>
    <w:rsid w:val="00BE6AFC"/>
    <w:rsid w:val="00C010A5"/>
    <w:rsid w:val="00C030A1"/>
    <w:rsid w:val="00C140D3"/>
    <w:rsid w:val="00C22575"/>
    <w:rsid w:val="00C629DF"/>
    <w:rsid w:val="00C71CD6"/>
    <w:rsid w:val="00C754F6"/>
    <w:rsid w:val="00C90F3A"/>
    <w:rsid w:val="00C92B52"/>
    <w:rsid w:val="00D0630D"/>
    <w:rsid w:val="00D1035E"/>
    <w:rsid w:val="00D124E5"/>
    <w:rsid w:val="00D258BF"/>
    <w:rsid w:val="00D319E1"/>
    <w:rsid w:val="00D40CB5"/>
    <w:rsid w:val="00D76E92"/>
    <w:rsid w:val="00DE62D3"/>
    <w:rsid w:val="00DF268E"/>
    <w:rsid w:val="00E017A6"/>
    <w:rsid w:val="00E028A6"/>
    <w:rsid w:val="00E0658E"/>
    <w:rsid w:val="00E147AA"/>
    <w:rsid w:val="00E3177D"/>
    <w:rsid w:val="00E333EB"/>
    <w:rsid w:val="00E37073"/>
    <w:rsid w:val="00E46A2F"/>
    <w:rsid w:val="00E86895"/>
    <w:rsid w:val="00E961E6"/>
    <w:rsid w:val="00E97AEC"/>
    <w:rsid w:val="00F24D84"/>
    <w:rsid w:val="00F42404"/>
    <w:rsid w:val="00F431F9"/>
    <w:rsid w:val="00F44C21"/>
    <w:rsid w:val="00F45D41"/>
    <w:rsid w:val="00F45F66"/>
    <w:rsid w:val="00F647D6"/>
    <w:rsid w:val="00FC4808"/>
    <w:rsid w:val="00FC65FF"/>
    <w:rsid w:val="00FC7CD9"/>
    <w:rsid w:val="00FE1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4C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rsid w:val="005E7F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676"/>
    <w:rPr>
      <w:sz w:val="0"/>
      <w:szCs w:val="0"/>
    </w:rPr>
  </w:style>
  <w:style w:type="character" w:customStyle="1" w:styleId="BalloonTextChar1">
    <w:name w:val="Balloon Text Char1"/>
    <w:link w:val="BalloonText"/>
    <w:uiPriority w:val="99"/>
    <w:locked/>
    <w:rsid w:val="005E7F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1"/>
    <w:uiPriority w:val="99"/>
    <w:rsid w:val="009E5E5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3676"/>
    <w:rPr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9E5E58"/>
    <w:rPr>
      <w:sz w:val="24"/>
      <w:szCs w:val="24"/>
    </w:rPr>
  </w:style>
  <w:style w:type="paragraph" w:styleId="Footer">
    <w:name w:val="footer"/>
    <w:basedOn w:val="Normal"/>
    <w:link w:val="FooterChar1"/>
    <w:uiPriority w:val="99"/>
    <w:rsid w:val="009E5E5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E3676"/>
    <w:rPr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9E5E5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495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5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5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169</Words>
  <Characters>965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</dc:title>
  <dc:subject/>
  <dc:creator>Admin</dc:creator>
  <cp:keywords/>
  <dc:description/>
  <cp:lastModifiedBy>1</cp:lastModifiedBy>
  <cp:revision>2</cp:revision>
  <cp:lastPrinted>2017-02-21T15:03:00Z</cp:lastPrinted>
  <dcterms:created xsi:type="dcterms:W3CDTF">2021-07-16T06:15:00Z</dcterms:created>
  <dcterms:modified xsi:type="dcterms:W3CDTF">2021-07-16T06:15:00Z</dcterms:modified>
</cp:coreProperties>
</file>