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92" w:rsidRDefault="00601492" w:rsidP="00565C58">
      <w:pPr>
        <w:jc w:val="right"/>
      </w:pPr>
      <w:r>
        <w:t xml:space="preserve">                           </w:t>
      </w:r>
    </w:p>
    <w:p w:rsidR="00601492" w:rsidRDefault="00601492" w:rsidP="00C92B76">
      <w:pPr>
        <w:jc w:val="center"/>
      </w:pPr>
    </w:p>
    <w:p w:rsidR="00601492" w:rsidRDefault="00601492" w:rsidP="00C92B76">
      <w:pPr>
        <w:jc w:val="center"/>
      </w:pPr>
    </w:p>
    <w:p w:rsidR="00601492" w:rsidRDefault="00601492" w:rsidP="00C92B76">
      <w:pPr>
        <w:jc w:val="center"/>
      </w:pPr>
    </w:p>
    <w:p w:rsidR="00601492" w:rsidRDefault="00601492" w:rsidP="00C92B76">
      <w:pPr>
        <w:jc w:val="center"/>
      </w:pPr>
    </w:p>
    <w:p w:rsidR="00601492" w:rsidRDefault="00601492" w:rsidP="004A63BF">
      <w:r>
        <w:t xml:space="preserve">           </w:t>
      </w:r>
    </w:p>
    <w:p w:rsidR="00601492" w:rsidRPr="008B4785" w:rsidRDefault="00601492" w:rsidP="002456F5">
      <w:pPr>
        <w:jc w:val="center"/>
        <w:rPr>
          <w:b/>
          <w:bCs/>
        </w:rPr>
      </w:pPr>
      <w:r w:rsidRPr="008B4785">
        <w:rPr>
          <w:b/>
          <w:bCs/>
        </w:rPr>
        <w:t>РЕШЕНИЕ</w:t>
      </w:r>
    </w:p>
    <w:p w:rsidR="00601492" w:rsidRDefault="00601492" w:rsidP="002456F5">
      <w:pPr>
        <w:jc w:val="center"/>
        <w:rPr>
          <w:b/>
          <w:bCs/>
        </w:rPr>
      </w:pPr>
      <w:r w:rsidRPr="008B4785">
        <w:rPr>
          <w:b/>
          <w:bCs/>
        </w:rPr>
        <w:t>СОВЕТА ДЕПУТАТОВ АЛОВСКОГО СЕЛЬСКОГО ПОСЕЛЕНИЯ АТЯШЕВСКОГО МУНИЦИПАЛЬНОГО РАЙОНА РЕСПУБЛИКИ МОРДОВИЯ</w:t>
      </w:r>
    </w:p>
    <w:p w:rsidR="00601492" w:rsidRPr="008B4785" w:rsidRDefault="00601492" w:rsidP="002456F5">
      <w:pPr>
        <w:jc w:val="center"/>
        <w:rPr>
          <w:b/>
          <w:bCs/>
        </w:rPr>
      </w:pPr>
    </w:p>
    <w:p w:rsidR="00601492" w:rsidRDefault="00601492" w:rsidP="002456F5">
      <w:pPr>
        <w:jc w:val="center"/>
        <w:rPr>
          <w:b/>
          <w:bCs/>
        </w:rPr>
      </w:pPr>
    </w:p>
    <w:p w:rsidR="00601492" w:rsidRDefault="00601492" w:rsidP="002456F5">
      <w:pPr>
        <w:jc w:val="both"/>
      </w:pPr>
      <w:r>
        <w:t xml:space="preserve">    от  23 августа  2021 г.                                                                                    № 16</w:t>
      </w:r>
    </w:p>
    <w:p w:rsidR="00601492" w:rsidRDefault="00601492" w:rsidP="002456F5">
      <w:pPr>
        <w:jc w:val="both"/>
      </w:pPr>
    </w:p>
    <w:p w:rsidR="00601492" w:rsidRDefault="00601492" w:rsidP="002456F5">
      <w:pPr>
        <w:jc w:val="center"/>
        <w:rPr>
          <w:b/>
          <w:bCs/>
        </w:rPr>
      </w:pPr>
    </w:p>
    <w:p w:rsidR="00601492" w:rsidRDefault="00601492" w:rsidP="002456F5">
      <w:pPr>
        <w:jc w:val="center"/>
        <w:rPr>
          <w:b/>
          <w:bCs/>
        </w:rPr>
      </w:pPr>
      <w:r>
        <w:rPr>
          <w:b/>
          <w:bCs/>
        </w:rPr>
        <w:t xml:space="preserve">О внесении изменений в </w:t>
      </w:r>
      <w:r w:rsidRPr="00A135D1">
        <w:rPr>
          <w:b/>
          <w:bCs/>
        </w:rPr>
        <w:t>Положение об охране и сохранении объектов культурного наследия (памятников истории и культуры) местного значения, расположенных на территории Аловского сельского поселения утвержденно</w:t>
      </w:r>
      <w:r>
        <w:rPr>
          <w:b/>
          <w:bCs/>
        </w:rPr>
        <w:t>е</w:t>
      </w:r>
      <w:r w:rsidRPr="00A135D1">
        <w:rPr>
          <w:b/>
          <w:bCs/>
        </w:rPr>
        <w:t xml:space="preserve"> </w:t>
      </w:r>
      <w:r>
        <w:rPr>
          <w:b/>
          <w:bCs/>
        </w:rPr>
        <w:t>Р</w:t>
      </w:r>
      <w:r w:rsidRPr="00A135D1">
        <w:rPr>
          <w:b/>
          <w:bCs/>
        </w:rPr>
        <w:t>ешением Совета депутатов Аловского сельского поселения  от 27.05.2008 г. № 19</w:t>
      </w:r>
    </w:p>
    <w:p w:rsidR="00601492" w:rsidRPr="00A135D1" w:rsidRDefault="00601492" w:rsidP="002456F5">
      <w:pPr>
        <w:jc w:val="center"/>
        <w:rPr>
          <w:b/>
          <w:bCs/>
        </w:rPr>
      </w:pPr>
    </w:p>
    <w:p w:rsidR="00601492" w:rsidRDefault="00601492" w:rsidP="002456F5">
      <w:pPr>
        <w:jc w:val="both"/>
      </w:pPr>
      <w:r>
        <w:t xml:space="preserve">              </w:t>
      </w:r>
    </w:p>
    <w:p w:rsidR="00601492" w:rsidRDefault="00601492" w:rsidP="002456F5">
      <w:pPr>
        <w:jc w:val="both"/>
      </w:pPr>
      <w:r>
        <w:t xml:space="preserve"> Совет депутатов Аловского сельского поселения решил:</w:t>
      </w:r>
    </w:p>
    <w:p w:rsidR="00601492" w:rsidRDefault="00601492" w:rsidP="005467EE">
      <w:pPr>
        <w:jc w:val="center"/>
      </w:pPr>
    </w:p>
    <w:p w:rsidR="00601492" w:rsidRDefault="00601492" w:rsidP="00A135D1">
      <w:pPr>
        <w:jc w:val="both"/>
      </w:pPr>
      <w:r>
        <w:t>1. Внести в Положение об охране и сохранении объектов культурного наследия (памятников истории и культуры) местного значения, расположенных на территории Аловского сельского поселения, утвержденное решением Совета депутатов Аловского сельского поселения  от 27.05.2008 г. № 19 следующие изменения:</w:t>
      </w:r>
    </w:p>
    <w:p w:rsidR="00601492" w:rsidRDefault="00601492" w:rsidP="00A135D1">
      <w:pPr>
        <w:jc w:val="both"/>
      </w:pPr>
    </w:p>
    <w:p w:rsidR="00601492" w:rsidRDefault="00601492" w:rsidP="008B4785">
      <w:pPr>
        <w:jc w:val="both"/>
      </w:pPr>
      <w:r>
        <w:t>1) пункт 2 раздела 11 изложить в следующей редакции:</w:t>
      </w:r>
    </w:p>
    <w:p w:rsidR="00601492" w:rsidRDefault="00601492" w:rsidP="008B4785">
      <w:pPr>
        <w:jc w:val="both"/>
      </w:pPr>
      <w:r>
        <w:t>2. Собственник объекта культурного наследия несет бремя содержания принадлежащего ему объекта культурного наследия, включенного в реестр, или выявленного объекта  культурного наследия с учетом требований настоящего Федерального закона, если иное не установлено договором между собственником  и пользователем данным объектом культурного наследия»;</w:t>
      </w:r>
    </w:p>
    <w:p w:rsidR="00601492" w:rsidRDefault="00601492" w:rsidP="008B4785">
      <w:pPr>
        <w:jc w:val="both"/>
      </w:pPr>
      <w:r>
        <w:t>2) пункт 3 раздела 11 изложить в следующей редакции:</w:t>
      </w:r>
    </w:p>
    <w:p w:rsidR="00601492" w:rsidRDefault="00601492" w:rsidP="008B4785">
      <w:pPr>
        <w:jc w:val="both"/>
      </w:pPr>
      <w:r>
        <w:t>3. При государственной регистрации права  собственности  на объект культурного наследия собственник принимает на себя  являющиеся ограничениями (обременениями) права собственности на данный объект и указываемые в охранном обязательстве собственника объекта культурного  наследия обязательства по содержанию объекта культурного наследия, по его сохранению (включая требования к порядку и срокам проведения реставрационных, ремонтных и иных работ), требования к условиям доступа к нему граждан, иные обеспечивающие его сохранность требования».</w:t>
      </w:r>
    </w:p>
    <w:p w:rsidR="00601492" w:rsidRDefault="00601492" w:rsidP="008B4785">
      <w:pPr>
        <w:jc w:val="both"/>
      </w:pPr>
      <w:r>
        <w:t>2. Настоящее Решение вступает в силу после его официального опубликования.</w:t>
      </w:r>
    </w:p>
    <w:p w:rsidR="00601492" w:rsidRDefault="00601492" w:rsidP="002456F5">
      <w:pPr>
        <w:ind w:left="360"/>
        <w:jc w:val="both"/>
      </w:pPr>
    </w:p>
    <w:p w:rsidR="00601492" w:rsidRDefault="00601492" w:rsidP="002456F5">
      <w:pPr>
        <w:ind w:left="360"/>
        <w:jc w:val="both"/>
      </w:pPr>
    </w:p>
    <w:p w:rsidR="00601492" w:rsidRDefault="00601492" w:rsidP="002456F5">
      <w:pPr>
        <w:ind w:left="360"/>
        <w:jc w:val="both"/>
      </w:pPr>
    </w:p>
    <w:p w:rsidR="00601492" w:rsidRDefault="00601492" w:rsidP="002456F5">
      <w:pPr>
        <w:jc w:val="both"/>
      </w:pPr>
    </w:p>
    <w:p w:rsidR="00601492" w:rsidRDefault="00601492" w:rsidP="002456F5">
      <w:pPr>
        <w:jc w:val="both"/>
      </w:pPr>
      <w:r>
        <w:t>Глава Аловского сельского поселения                                                   А.А.Сорокин</w:t>
      </w:r>
    </w:p>
    <w:sectPr w:rsidR="00601492" w:rsidSect="00D95DF6">
      <w:pgSz w:w="11906" w:h="16838"/>
      <w:pgMar w:top="180" w:right="850" w:bottom="1134" w:left="19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B6724A"/>
    <w:multiLevelType w:val="hybridMultilevel"/>
    <w:tmpl w:val="5E5C55E0"/>
    <w:lvl w:ilvl="0" w:tplc="0419000F">
      <w:start w:val="1"/>
      <w:numFmt w:val="decimal"/>
      <w:lvlText w:val="%1."/>
      <w:lvlJc w:val="left"/>
      <w:pPr>
        <w:tabs>
          <w:tab w:val="num" w:pos="5940"/>
        </w:tabs>
        <w:ind w:left="59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6660"/>
        </w:tabs>
        <w:ind w:left="66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7380"/>
        </w:tabs>
        <w:ind w:left="73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8100"/>
        </w:tabs>
        <w:ind w:left="81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8820"/>
        </w:tabs>
        <w:ind w:left="88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9540"/>
        </w:tabs>
        <w:ind w:left="95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10260"/>
        </w:tabs>
        <w:ind w:left="102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0980"/>
        </w:tabs>
        <w:ind w:left="109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1700"/>
        </w:tabs>
        <w:ind w:left="11700" w:hanging="180"/>
      </w:pPr>
    </w:lvl>
  </w:abstractNum>
  <w:abstractNum w:abstractNumId="3">
    <w:nsid w:val="01694D4C"/>
    <w:multiLevelType w:val="hybridMultilevel"/>
    <w:tmpl w:val="BA9C8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C62EC7"/>
    <w:multiLevelType w:val="multilevel"/>
    <w:tmpl w:val="7270A2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D22B0A"/>
    <w:multiLevelType w:val="hybridMultilevel"/>
    <w:tmpl w:val="F4B2FCDE"/>
    <w:lvl w:ilvl="0" w:tplc="68785C6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4521F3"/>
    <w:multiLevelType w:val="hybridMultilevel"/>
    <w:tmpl w:val="71C296AE"/>
    <w:lvl w:ilvl="0" w:tplc="0150BB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AFD1244"/>
    <w:multiLevelType w:val="hybridMultilevel"/>
    <w:tmpl w:val="8CC2512C"/>
    <w:lvl w:ilvl="0" w:tplc="B928DDF4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8">
    <w:nsid w:val="27180A5D"/>
    <w:multiLevelType w:val="hybridMultilevel"/>
    <w:tmpl w:val="CBF038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AA4A33"/>
    <w:multiLevelType w:val="hybridMultilevel"/>
    <w:tmpl w:val="97845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347A8D"/>
    <w:multiLevelType w:val="hybridMultilevel"/>
    <w:tmpl w:val="7A8CCB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CB827E6"/>
    <w:multiLevelType w:val="hybridMultilevel"/>
    <w:tmpl w:val="44A286B8"/>
    <w:lvl w:ilvl="0" w:tplc="95100F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2">
    <w:nsid w:val="49A042B4"/>
    <w:multiLevelType w:val="hybridMultilevel"/>
    <w:tmpl w:val="A76A2D0C"/>
    <w:lvl w:ilvl="0" w:tplc="4F16937C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3">
    <w:nsid w:val="49B73DD1"/>
    <w:multiLevelType w:val="hybridMultilevel"/>
    <w:tmpl w:val="F2228EEE"/>
    <w:lvl w:ilvl="0" w:tplc="A2820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19AA244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4BE379DC"/>
    <w:multiLevelType w:val="hybridMultilevel"/>
    <w:tmpl w:val="5C988BF8"/>
    <w:lvl w:ilvl="0" w:tplc="48F674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4EE90E84"/>
    <w:multiLevelType w:val="hybridMultilevel"/>
    <w:tmpl w:val="F5B82B26"/>
    <w:lvl w:ilvl="0" w:tplc="7F1493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3064F48"/>
    <w:multiLevelType w:val="hybridMultilevel"/>
    <w:tmpl w:val="7270A24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B9F03A4"/>
    <w:multiLevelType w:val="hybridMultilevel"/>
    <w:tmpl w:val="48B0EE02"/>
    <w:lvl w:ilvl="0" w:tplc="71B24D0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CCD438A"/>
    <w:multiLevelType w:val="hybridMultilevel"/>
    <w:tmpl w:val="F224DB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223DF6"/>
    <w:multiLevelType w:val="hybridMultilevel"/>
    <w:tmpl w:val="AED0E970"/>
    <w:lvl w:ilvl="0" w:tplc="BEE0101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>
    <w:nsid w:val="7670706C"/>
    <w:multiLevelType w:val="hybridMultilevel"/>
    <w:tmpl w:val="9A4E1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D021291"/>
    <w:multiLevelType w:val="multilevel"/>
    <w:tmpl w:val="9B1036A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>
    <w:nsid w:val="7D8224E6"/>
    <w:multiLevelType w:val="hybridMultilevel"/>
    <w:tmpl w:val="26B8C6FC"/>
    <w:lvl w:ilvl="0" w:tplc="0F30245C">
      <w:start w:val="1"/>
      <w:numFmt w:val="decimal"/>
      <w:lvlText w:val="%1."/>
      <w:lvlJc w:val="left"/>
      <w:pPr>
        <w:tabs>
          <w:tab w:val="num" w:pos="9360"/>
        </w:tabs>
        <w:ind w:left="9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080"/>
        </w:tabs>
        <w:ind w:left="10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0"/>
        </w:tabs>
        <w:ind w:left="10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1520"/>
        </w:tabs>
        <w:ind w:left="11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12240"/>
        </w:tabs>
        <w:ind w:left="12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12960"/>
        </w:tabs>
        <w:ind w:left="12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13680"/>
        </w:tabs>
        <w:ind w:left="13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14400"/>
        </w:tabs>
        <w:ind w:left="14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5120"/>
        </w:tabs>
        <w:ind w:left="15120" w:hanging="180"/>
      </w:pPr>
    </w:lvl>
  </w:abstractNum>
  <w:abstractNum w:abstractNumId="23">
    <w:nsid w:val="7E1831AC"/>
    <w:multiLevelType w:val="hybridMultilevel"/>
    <w:tmpl w:val="9B1036A0"/>
    <w:lvl w:ilvl="0" w:tplc="039CF60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3"/>
  </w:num>
  <w:num w:numId="2">
    <w:abstractNumId w:val="14"/>
  </w:num>
  <w:num w:numId="3">
    <w:abstractNumId w:val="6"/>
  </w:num>
  <w:num w:numId="4">
    <w:abstractNumId w:val="21"/>
  </w:num>
  <w:num w:numId="5">
    <w:abstractNumId w:val="11"/>
  </w:num>
  <w:num w:numId="6">
    <w:abstractNumId w:val="15"/>
  </w:num>
  <w:num w:numId="7">
    <w:abstractNumId w:val="17"/>
  </w:num>
  <w:num w:numId="8">
    <w:abstractNumId w:val="13"/>
  </w:num>
  <w:num w:numId="9">
    <w:abstractNumId w:val="3"/>
  </w:num>
  <w:num w:numId="10">
    <w:abstractNumId w:val="2"/>
  </w:num>
  <w:num w:numId="11">
    <w:abstractNumId w:val="8"/>
  </w:num>
  <w:num w:numId="12">
    <w:abstractNumId w:val="20"/>
  </w:num>
  <w:num w:numId="13">
    <w:abstractNumId w:val="16"/>
  </w:num>
  <w:num w:numId="14">
    <w:abstractNumId w:val="4"/>
  </w:num>
  <w:num w:numId="15">
    <w:abstractNumId w:val="10"/>
  </w:num>
  <w:num w:numId="16">
    <w:abstractNumId w:val="19"/>
  </w:num>
  <w:num w:numId="17">
    <w:abstractNumId w:val="7"/>
  </w:num>
  <w:num w:numId="18">
    <w:abstractNumId w:val="5"/>
  </w:num>
  <w:num w:numId="19">
    <w:abstractNumId w:val="22"/>
  </w:num>
  <w:num w:numId="20">
    <w:abstractNumId w:val="9"/>
  </w:num>
  <w:num w:numId="21">
    <w:abstractNumId w:val="0"/>
  </w:num>
  <w:num w:numId="22">
    <w:abstractNumId w:val="1"/>
  </w:num>
  <w:num w:numId="23">
    <w:abstractNumId w:val="12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469B"/>
    <w:rsid w:val="000069FD"/>
    <w:rsid w:val="00007537"/>
    <w:rsid w:val="00011EBA"/>
    <w:rsid w:val="000142F3"/>
    <w:rsid w:val="0004017C"/>
    <w:rsid w:val="00046250"/>
    <w:rsid w:val="00051D01"/>
    <w:rsid w:val="00054B97"/>
    <w:rsid w:val="00056169"/>
    <w:rsid w:val="0006258B"/>
    <w:rsid w:val="0006690E"/>
    <w:rsid w:val="00070FC1"/>
    <w:rsid w:val="00075AE8"/>
    <w:rsid w:val="000A154F"/>
    <w:rsid w:val="000A21D2"/>
    <w:rsid w:val="000B5F0C"/>
    <w:rsid w:val="000C03B2"/>
    <w:rsid w:val="000D3242"/>
    <w:rsid w:val="000F4964"/>
    <w:rsid w:val="000F6DC7"/>
    <w:rsid w:val="001044B4"/>
    <w:rsid w:val="00113044"/>
    <w:rsid w:val="00115253"/>
    <w:rsid w:val="001154D1"/>
    <w:rsid w:val="001375D3"/>
    <w:rsid w:val="0014639D"/>
    <w:rsid w:val="001570CE"/>
    <w:rsid w:val="00162A67"/>
    <w:rsid w:val="001675D2"/>
    <w:rsid w:val="00170E1E"/>
    <w:rsid w:val="00172D01"/>
    <w:rsid w:val="001750C9"/>
    <w:rsid w:val="00180CC1"/>
    <w:rsid w:val="00184F19"/>
    <w:rsid w:val="0019079B"/>
    <w:rsid w:val="001A261B"/>
    <w:rsid w:val="001A73EA"/>
    <w:rsid w:val="001D6624"/>
    <w:rsid w:val="001E4A08"/>
    <w:rsid w:val="001F014A"/>
    <w:rsid w:val="001F596B"/>
    <w:rsid w:val="001F5C07"/>
    <w:rsid w:val="001F5CC8"/>
    <w:rsid w:val="00205D29"/>
    <w:rsid w:val="00206EF1"/>
    <w:rsid w:val="002242FC"/>
    <w:rsid w:val="00234399"/>
    <w:rsid w:val="002456F5"/>
    <w:rsid w:val="002478CF"/>
    <w:rsid w:val="00253F20"/>
    <w:rsid w:val="00255C66"/>
    <w:rsid w:val="00274907"/>
    <w:rsid w:val="00280F44"/>
    <w:rsid w:val="002937DD"/>
    <w:rsid w:val="002A585E"/>
    <w:rsid w:val="002C69BD"/>
    <w:rsid w:val="002D06E4"/>
    <w:rsid w:val="002D71FD"/>
    <w:rsid w:val="002E33AF"/>
    <w:rsid w:val="002E6A28"/>
    <w:rsid w:val="002F152C"/>
    <w:rsid w:val="002F2141"/>
    <w:rsid w:val="003009DB"/>
    <w:rsid w:val="00303BCD"/>
    <w:rsid w:val="00321004"/>
    <w:rsid w:val="00333242"/>
    <w:rsid w:val="00336E3B"/>
    <w:rsid w:val="00351761"/>
    <w:rsid w:val="0036422D"/>
    <w:rsid w:val="00376386"/>
    <w:rsid w:val="00387324"/>
    <w:rsid w:val="0039064E"/>
    <w:rsid w:val="00390951"/>
    <w:rsid w:val="003A1FA7"/>
    <w:rsid w:val="003A2E6F"/>
    <w:rsid w:val="003A5235"/>
    <w:rsid w:val="003A529F"/>
    <w:rsid w:val="003B7431"/>
    <w:rsid w:val="003C1928"/>
    <w:rsid w:val="003D475A"/>
    <w:rsid w:val="003E199F"/>
    <w:rsid w:val="003E1DBC"/>
    <w:rsid w:val="003F728F"/>
    <w:rsid w:val="00402E5B"/>
    <w:rsid w:val="004076CC"/>
    <w:rsid w:val="00411D53"/>
    <w:rsid w:val="00422CD4"/>
    <w:rsid w:val="00426169"/>
    <w:rsid w:val="00426B28"/>
    <w:rsid w:val="00433DB5"/>
    <w:rsid w:val="00444A30"/>
    <w:rsid w:val="00451A7A"/>
    <w:rsid w:val="0045484D"/>
    <w:rsid w:val="00464277"/>
    <w:rsid w:val="00464CA3"/>
    <w:rsid w:val="00475A02"/>
    <w:rsid w:val="0048184D"/>
    <w:rsid w:val="00495A4A"/>
    <w:rsid w:val="00497934"/>
    <w:rsid w:val="004A63BF"/>
    <w:rsid w:val="004A71B5"/>
    <w:rsid w:val="004B5116"/>
    <w:rsid w:val="004E2DFC"/>
    <w:rsid w:val="004E4DB5"/>
    <w:rsid w:val="00511F3F"/>
    <w:rsid w:val="00513E43"/>
    <w:rsid w:val="0051505C"/>
    <w:rsid w:val="005418D4"/>
    <w:rsid w:val="005467EE"/>
    <w:rsid w:val="005505FE"/>
    <w:rsid w:val="00565C58"/>
    <w:rsid w:val="005662C4"/>
    <w:rsid w:val="00592263"/>
    <w:rsid w:val="005952C7"/>
    <w:rsid w:val="005A6DFB"/>
    <w:rsid w:val="005B384F"/>
    <w:rsid w:val="005B53FB"/>
    <w:rsid w:val="005B6C08"/>
    <w:rsid w:val="005C138F"/>
    <w:rsid w:val="005D1C42"/>
    <w:rsid w:val="005D5567"/>
    <w:rsid w:val="005E01E3"/>
    <w:rsid w:val="005E49C3"/>
    <w:rsid w:val="005F0368"/>
    <w:rsid w:val="00601492"/>
    <w:rsid w:val="0060360A"/>
    <w:rsid w:val="00604C42"/>
    <w:rsid w:val="00606D22"/>
    <w:rsid w:val="006131A8"/>
    <w:rsid w:val="006164C1"/>
    <w:rsid w:val="00617DFA"/>
    <w:rsid w:val="00621F55"/>
    <w:rsid w:val="0063142C"/>
    <w:rsid w:val="00646C27"/>
    <w:rsid w:val="006535D5"/>
    <w:rsid w:val="00664145"/>
    <w:rsid w:val="0066766A"/>
    <w:rsid w:val="0067512C"/>
    <w:rsid w:val="00677271"/>
    <w:rsid w:val="00686391"/>
    <w:rsid w:val="00697F2A"/>
    <w:rsid w:val="006A12E2"/>
    <w:rsid w:val="006B448B"/>
    <w:rsid w:val="006B4F54"/>
    <w:rsid w:val="006B7DDF"/>
    <w:rsid w:val="006C4397"/>
    <w:rsid w:val="006C56BE"/>
    <w:rsid w:val="006D07BE"/>
    <w:rsid w:val="006F40DA"/>
    <w:rsid w:val="006F6F47"/>
    <w:rsid w:val="006F7D63"/>
    <w:rsid w:val="0070320E"/>
    <w:rsid w:val="0071419D"/>
    <w:rsid w:val="007246D7"/>
    <w:rsid w:val="00741B9B"/>
    <w:rsid w:val="00743DF0"/>
    <w:rsid w:val="00754473"/>
    <w:rsid w:val="00757EDE"/>
    <w:rsid w:val="00763E7E"/>
    <w:rsid w:val="0077221C"/>
    <w:rsid w:val="00790811"/>
    <w:rsid w:val="007C1DEC"/>
    <w:rsid w:val="007C3763"/>
    <w:rsid w:val="007C5B78"/>
    <w:rsid w:val="007D2F8D"/>
    <w:rsid w:val="007D4299"/>
    <w:rsid w:val="007F5415"/>
    <w:rsid w:val="00803892"/>
    <w:rsid w:val="008115EF"/>
    <w:rsid w:val="00814782"/>
    <w:rsid w:val="00832A68"/>
    <w:rsid w:val="00835261"/>
    <w:rsid w:val="00860517"/>
    <w:rsid w:val="008643B9"/>
    <w:rsid w:val="00866BC5"/>
    <w:rsid w:val="00874E9D"/>
    <w:rsid w:val="00881ECC"/>
    <w:rsid w:val="0089231C"/>
    <w:rsid w:val="008923D6"/>
    <w:rsid w:val="00892D40"/>
    <w:rsid w:val="008B0333"/>
    <w:rsid w:val="008B19BE"/>
    <w:rsid w:val="008B2357"/>
    <w:rsid w:val="008B336B"/>
    <w:rsid w:val="008B4785"/>
    <w:rsid w:val="008C040A"/>
    <w:rsid w:val="008C3C3E"/>
    <w:rsid w:val="008E0747"/>
    <w:rsid w:val="008F1594"/>
    <w:rsid w:val="008F6538"/>
    <w:rsid w:val="00906E04"/>
    <w:rsid w:val="00916782"/>
    <w:rsid w:val="00924628"/>
    <w:rsid w:val="00933167"/>
    <w:rsid w:val="00940033"/>
    <w:rsid w:val="00944947"/>
    <w:rsid w:val="009519CD"/>
    <w:rsid w:val="00957AFE"/>
    <w:rsid w:val="00970A32"/>
    <w:rsid w:val="00975574"/>
    <w:rsid w:val="00995C33"/>
    <w:rsid w:val="009A169E"/>
    <w:rsid w:val="009B505B"/>
    <w:rsid w:val="009B7BDD"/>
    <w:rsid w:val="009C2904"/>
    <w:rsid w:val="009D4087"/>
    <w:rsid w:val="009D4F8B"/>
    <w:rsid w:val="009E192C"/>
    <w:rsid w:val="009E3F83"/>
    <w:rsid w:val="009E55C5"/>
    <w:rsid w:val="009F3EBD"/>
    <w:rsid w:val="009F6809"/>
    <w:rsid w:val="00A00FD0"/>
    <w:rsid w:val="00A135D1"/>
    <w:rsid w:val="00A21246"/>
    <w:rsid w:val="00A2643A"/>
    <w:rsid w:val="00A335CC"/>
    <w:rsid w:val="00A37BAC"/>
    <w:rsid w:val="00A41BC0"/>
    <w:rsid w:val="00A44165"/>
    <w:rsid w:val="00A50F5D"/>
    <w:rsid w:val="00A53150"/>
    <w:rsid w:val="00A666F5"/>
    <w:rsid w:val="00A70A95"/>
    <w:rsid w:val="00A70F8C"/>
    <w:rsid w:val="00A717DB"/>
    <w:rsid w:val="00A83842"/>
    <w:rsid w:val="00A85883"/>
    <w:rsid w:val="00A85D2E"/>
    <w:rsid w:val="00A914D5"/>
    <w:rsid w:val="00A97948"/>
    <w:rsid w:val="00AA5A10"/>
    <w:rsid w:val="00AA70C3"/>
    <w:rsid w:val="00AB5F6E"/>
    <w:rsid w:val="00AC105B"/>
    <w:rsid w:val="00AD05F3"/>
    <w:rsid w:val="00AD1FF3"/>
    <w:rsid w:val="00AD298F"/>
    <w:rsid w:val="00AE0781"/>
    <w:rsid w:val="00B04B7B"/>
    <w:rsid w:val="00B063F1"/>
    <w:rsid w:val="00B115DB"/>
    <w:rsid w:val="00B2467A"/>
    <w:rsid w:val="00B25605"/>
    <w:rsid w:val="00B375DB"/>
    <w:rsid w:val="00B503A8"/>
    <w:rsid w:val="00B615E1"/>
    <w:rsid w:val="00B664F9"/>
    <w:rsid w:val="00B72065"/>
    <w:rsid w:val="00B7228C"/>
    <w:rsid w:val="00B72FB1"/>
    <w:rsid w:val="00B732CE"/>
    <w:rsid w:val="00B74802"/>
    <w:rsid w:val="00B825D3"/>
    <w:rsid w:val="00B8402F"/>
    <w:rsid w:val="00B856F5"/>
    <w:rsid w:val="00B90D47"/>
    <w:rsid w:val="00BA6726"/>
    <w:rsid w:val="00BB54FF"/>
    <w:rsid w:val="00BC13D3"/>
    <w:rsid w:val="00BC7575"/>
    <w:rsid w:val="00BE4086"/>
    <w:rsid w:val="00BF389D"/>
    <w:rsid w:val="00C04F8A"/>
    <w:rsid w:val="00C05CBD"/>
    <w:rsid w:val="00C275F0"/>
    <w:rsid w:val="00C51774"/>
    <w:rsid w:val="00C62047"/>
    <w:rsid w:val="00C726D7"/>
    <w:rsid w:val="00C8490F"/>
    <w:rsid w:val="00C879C7"/>
    <w:rsid w:val="00C923B6"/>
    <w:rsid w:val="00C92B76"/>
    <w:rsid w:val="00C93DDD"/>
    <w:rsid w:val="00CA194F"/>
    <w:rsid w:val="00CA469B"/>
    <w:rsid w:val="00CA4B57"/>
    <w:rsid w:val="00CB419D"/>
    <w:rsid w:val="00CB4C46"/>
    <w:rsid w:val="00CC504C"/>
    <w:rsid w:val="00CD0E43"/>
    <w:rsid w:val="00CD115B"/>
    <w:rsid w:val="00CD3487"/>
    <w:rsid w:val="00CE5918"/>
    <w:rsid w:val="00CF4571"/>
    <w:rsid w:val="00D362A8"/>
    <w:rsid w:val="00D51FDB"/>
    <w:rsid w:val="00D638D7"/>
    <w:rsid w:val="00D659CA"/>
    <w:rsid w:val="00D80B73"/>
    <w:rsid w:val="00D95DF6"/>
    <w:rsid w:val="00DD157A"/>
    <w:rsid w:val="00DD7ADD"/>
    <w:rsid w:val="00DE1EAE"/>
    <w:rsid w:val="00DE3D05"/>
    <w:rsid w:val="00DF616B"/>
    <w:rsid w:val="00DF76D2"/>
    <w:rsid w:val="00E0223A"/>
    <w:rsid w:val="00E1579F"/>
    <w:rsid w:val="00E250CC"/>
    <w:rsid w:val="00E26EDC"/>
    <w:rsid w:val="00E274B1"/>
    <w:rsid w:val="00E50137"/>
    <w:rsid w:val="00E51706"/>
    <w:rsid w:val="00E52214"/>
    <w:rsid w:val="00E5514D"/>
    <w:rsid w:val="00E56CA6"/>
    <w:rsid w:val="00E74A81"/>
    <w:rsid w:val="00E74C3D"/>
    <w:rsid w:val="00E85DFD"/>
    <w:rsid w:val="00E902DC"/>
    <w:rsid w:val="00E90A6E"/>
    <w:rsid w:val="00EA4EDA"/>
    <w:rsid w:val="00EA7270"/>
    <w:rsid w:val="00EB0E47"/>
    <w:rsid w:val="00EB2DB8"/>
    <w:rsid w:val="00EB564A"/>
    <w:rsid w:val="00EB6D2E"/>
    <w:rsid w:val="00EC31D9"/>
    <w:rsid w:val="00ED0BF3"/>
    <w:rsid w:val="00ED38EE"/>
    <w:rsid w:val="00EF0868"/>
    <w:rsid w:val="00EF3049"/>
    <w:rsid w:val="00EF568A"/>
    <w:rsid w:val="00F16BCD"/>
    <w:rsid w:val="00F20003"/>
    <w:rsid w:val="00F32974"/>
    <w:rsid w:val="00F330E8"/>
    <w:rsid w:val="00F362FE"/>
    <w:rsid w:val="00F41E1F"/>
    <w:rsid w:val="00F50B17"/>
    <w:rsid w:val="00F5541A"/>
    <w:rsid w:val="00F55E3A"/>
    <w:rsid w:val="00F6196A"/>
    <w:rsid w:val="00F674CF"/>
    <w:rsid w:val="00F67FBA"/>
    <w:rsid w:val="00F77E44"/>
    <w:rsid w:val="00F92FFD"/>
    <w:rsid w:val="00F9795A"/>
    <w:rsid w:val="00FA1D6D"/>
    <w:rsid w:val="00FA229F"/>
    <w:rsid w:val="00FA283D"/>
    <w:rsid w:val="00FA491D"/>
    <w:rsid w:val="00FA7541"/>
    <w:rsid w:val="00FB163C"/>
    <w:rsid w:val="00FB5232"/>
    <w:rsid w:val="00FC7A96"/>
    <w:rsid w:val="00FF7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CB419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2"/>
      <w:szCs w:val="22"/>
    </w:rPr>
  </w:style>
  <w:style w:type="character" w:default="1" w:styleId="DefaultParagraphFont">
    <w:name w:val="Default Paragraph Font"/>
    <w:aliases w:val="Знак Знак"/>
    <w:link w:val="Style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BB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table" w:styleId="TableGrid">
    <w:name w:val="Table Grid"/>
    <w:basedOn w:val="TableNormal"/>
    <w:uiPriority w:val="99"/>
    <w:rsid w:val="00FA1D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link w:val="Heading1"/>
    <w:uiPriority w:val="99"/>
    <w:locked/>
    <w:rsid w:val="00CB419D"/>
    <w:rPr>
      <w:rFonts w:ascii="Arial" w:hAnsi="Arial" w:cs="Arial"/>
      <w:b/>
      <w:bCs/>
      <w:color w:val="000080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C56BE"/>
    <w:pPr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703BB4"/>
    <w:rPr>
      <w:sz w:val="24"/>
      <w:szCs w:val="24"/>
    </w:rPr>
  </w:style>
  <w:style w:type="paragraph" w:customStyle="1" w:styleId="Style">
    <w:name w:val="Style"/>
    <w:basedOn w:val="Normal"/>
    <w:link w:val="DefaultParagraphFont"/>
    <w:uiPriority w:val="99"/>
    <w:rsid w:val="006C56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">
    <w:name w:val="Знак Знак Знак Знак Знак Знак Знак"/>
    <w:basedOn w:val="Normal"/>
    <w:uiPriority w:val="99"/>
    <w:rsid w:val="00BE40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BB4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1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8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313</Words>
  <Characters>1789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П О Р Я Д О К</dc:title>
  <dc:subject/>
  <dc:creator>1</dc:creator>
  <cp:keywords/>
  <dc:description/>
  <cp:lastModifiedBy>1</cp:lastModifiedBy>
  <cp:revision>3</cp:revision>
  <cp:lastPrinted>2021-08-23T07:47:00Z</cp:lastPrinted>
  <dcterms:created xsi:type="dcterms:W3CDTF">2021-08-23T07:41:00Z</dcterms:created>
  <dcterms:modified xsi:type="dcterms:W3CDTF">2021-08-23T07:47:00Z</dcterms:modified>
</cp:coreProperties>
</file>