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9DD" w:rsidRPr="00E24ACE" w:rsidRDefault="003219DD" w:rsidP="00E24ACE">
      <w:pPr>
        <w:jc w:val="right"/>
        <w:rPr>
          <w:rFonts w:ascii="Arial" w:hAnsi="Arial" w:cs="Arial"/>
          <w:color w:val="595959"/>
          <w:sz w:val="24"/>
          <w:szCs w:val="24"/>
        </w:rPr>
      </w:pPr>
      <w:bookmarkStart w:id="0" w:name="_GoBack"/>
      <w:bookmarkEnd w:id="0"/>
      <w:r>
        <w:rPr>
          <w:rFonts w:ascii="Arial" w:hAnsi="Arial" w:cs="Arial"/>
          <w:color w:val="595959"/>
          <w:sz w:val="24"/>
          <w:szCs w:val="24"/>
        </w:rPr>
        <w:t>06.09.2021</w:t>
      </w:r>
    </w:p>
    <w:p w:rsidR="003219DD" w:rsidRDefault="003219DD" w:rsidP="00075E79">
      <w:pPr>
        <w:tabs>
          <w:tab w:val="left" w:pos="567"/>
        </w:tabs>
        <w:spacing w:line="276" w:lineRule="auto"/>
        <w:ind w:left="426"/>
        <w:rPr>
          <w:rFonts w:ascii="Arial" w:hAnsi="Arial" w:cs="Arial"/>
          <w:b/>
          <w:bCs/>
          <w:sz w:val="48"/>
          <w:szCs w:val="48"/>
        </w:rPr>
      </w:pPr>
      <w:r w:rsidRPr="00197D71">
        <w:rPr>
          <w:rFonts w:ascii="Arial" w:hAnsi="Arial" w:cs="Arial"/>
          <w:b/>
          <w:bCs/>
          <w:sz w:val="48"/>
          <w:szCs w:val="48"/>
        </w:rPr>
        <w:t>СЛА</w:t>
      </w:r>
      <w:r>
        <w:rPr>
          <w:rFonts w:ascii="Arial" w:hAnsi="Arial" w:cs="Arial"/>
          <w:b/>
          <w:bCs/>
          <w:sz w:val="48"/>
          <w:szCs w:val="48"/>
        </w:rPr>
        <w:t>ВНОЕ МОРЕ СИБИРИ: ГДЕ ЖИВУТ ЭВЕНКИ, ТОФАЛАРЫ И СОЙОТЫ</w:t>
      </w:r>
    </w:p>
    <w:p w:rsidR="003219DD" w:rsidRDefault="003219DD" w:rsidP="006D3F18">
      <w:pPr>
        <w:spacing w:line="276" w:lineRule="auto"/>
        <w:ind w:left="1276"/>
        <w:jc w:val="both"/>
        <w:rPr>
          <w:rFonts w:ascii="Arial" w:hAnsi="Arial" w:cs="Arial"/>
          <w:b/>
          <w:bCs/>
          <w:color w:val="525252"/>
          <w:spacing w:val="-6"/>
          <w:sz w:val="24"/>
          <w:szCs w:val="24"/>
        </w:rPr>
      </w:pPr>
      <w:r>
        <w:rPr>
          <w:rFonts w:ascii="Arial" w:hAnsi="Arial" w:cs="Arial"/>
          <w:b/>
          <w:bCs/>
          <w:color w:val="525252"/>
          <w:spacing w:val="-6"/>
          <w:sz w:val="24"/>
          <w:szCs w:val="24"/>
        </w:rPr>
        <w:t>Что мы знаем о Байкале</w:t>
      </w:r>
      <w:r w:rsidRPr="0078140B">
        <w:rPr>
          <w:rFonts w:ascii="Arial" w:hAnsi="Arial" w:cs="Arial"/>
          <w:b/>
          <w:bCs/>
          <w:color w:val="525252"/>
          <w:spacing w:val="-6"/>
          <w:sz w:val="24"/>
          <w:szCs w:val="24"/>
        </w:rPr>
        <w:t>?</w:t>
      </w:r>
      <w:r>
        <w:rPr>
          <w:rFonts w:ascii="Arial" w:hAnsi="Arial" w:cs="Arial"/>
          <w:b/>
          <w:bCs/>
          <w:color w:val="525252"/>
          <w:spacing w:val="-6"/>
          <w:sz w:val="24"/>
          <w:szCs w:val="24"/>
        </w:rPr>
        <w:t xml:space="preserve"> Самое глубокое озеро в мире</w:t>
      </w:r>
      <w:r w:rsidRPr="0078140B">
        <w:rPr>
          <w:rFonts w:ascii="Arial" w:hAnsi="Arial" w:cs="Arial"/>
          <w:b/>
          <w:bCs/>
          <w:color w:val="525252"/>
          <w:spacing w:val="-6"/>
          <w:sz w:val="24"/>
          <w:szCs w:val="24"/>
        </w:rPr>
        <w:t xml:space="preserve">, </w:t>
      </w:r>
      <w:r>
        <w:rPr>
          <w:rFonts w:ascii="Arial" w:hAnsi="Arial" w:cs="Arial"/>
          <w:b/>
          <w:bCs/>
          <w:color w:val="525252"/>
          <w:spacing w:val="-6"/>
          <w:sz w:val="24"/>
          <w:szCs w:val="24"/>
        </w:rPr>
        <w:t xml:space="preserve">в нем содержится пятая </w:t>
      </w:r>
      <w:r w:rsidRPr="0078140B">
        <w:rPr>
          <w:rFonts w:ascii="Arial" w:hAnsi="Arial" w:cs="Arial"/>
          <w:b/>
          <w:bCs/>
          <w:color w:val="525252"/>
          <w:spacing w:val="-6"/>
          <w:sz w:val="24"/>
          <w:szCs w:val="24"/>
        </w:rPr>
        <w:t>часть</w:t>
      </w:r>
      <w:r>
        <w:rPr>
          <w:rFonts w:ascii="Arial" w:hAnsi="Arial" w:cs="Arial"/>
          <w:b/>
          <w:bCs/>
          <w:color w:val="525252"/>
          <w:spacing w:val="-6"/>
          <w:sz w:val="24"/>
          <w:szCs w:val="24"/>
        </w:rPr>
        <w:t xml:space="preserve"> мировых запасов пресной воды,</w:t>
      </w:r>
      <w:r w:rsidRPr="00013C24">
        <w:rPr>
          <w:rFonts w:ascii="Arial" w:hAnsi="Arial" w:cs="Arial"/>
          <w:b/>
          <w:bCs/>
          <w:color w:val="525252"/>
          <w:spacing w:val="-6"/>
          <w:sz w:val="24"/>
          <w:szCs w:val="24"/>
        </w:rPr>
        <w:t xml:space="preserve"> </w:t>
      </w:r>
      <w:r>
        <w:rPr>
          <w:rFonts w:ascii="Arial" w:hAnsi="Arial" w:cs="Arial"/>
          <w:b/>
          <w:bCs/>
          <w:color w:val="525252"/>
          <w:spacing w:val="-6"/>
          <w:sz w:val="24"/>
          <w:szCs w:val="24"/>
        </w:rPr>
        <w:t>в него впадает 300 рек, а вытекает всего одна,</w:t>
      </w:r>
      <w:r w:rsidRPr="0078140B">
        <w:rPr>
          <w:rFonts w:ascii="Arial" w:hAnsi="Arial" w:cs="Arial"/>
          <w:b/>
          <w:bCs/>
          <w:color w:val="525252"/>
          <w:spacing w:val="-6"/>
          <w:sz w:val="24"/>
          <w:szCs w:val="24"/>
        </w:rPr>
        <w:t xml:space="preserve"> объект Всемирного природного наследия ЮНЕСКО</w:t>
      </w:r>
      <w:r>
        <w:rPr>
          <w:rFonts w:ascii="Arial" w:hAnsi="Arial" w:cs="Arial"/>
          <w:b/>
          <w:bCs/>
          <w:color w:val="525252"/>
          <w:spacing w:val="-6"/>
          <w:sz w:val="24"/>
          <w:szCs w:val="24"/>
        </w:rPr>
        <w:t xml:space="preserve">. А еще есть особый праздник </w:t>
      </w:r>
      <w:r w:rsidRPr="005F5E6C">
        <w:rPr>
          <w:rFonts w:ascii="Arial" w:hAnsi="Arial" w:cs="Arial"/>
          <w:b/>
          <w:bCs/>
          <w:color w:val="525252"/>
          <w:spacing w:val="-6"/>
          <w:sz w:val="24"/>
          <w:szCs w:val="24"/>
        </w:rPr>
        <w:t>–</w:t>
      </w:r>
      <w:r>
        <w:rPr>
          <w:rFonts w:ascii="Arial" w:hAnsi="Arial" w:cs="Arial"/>
          <w:b/>
          <w:bCs/>
          <w:color w:val="525252"/>
          <w:spacing w:val="-6"/>
          <w:sz w:val="24"/>
          <w:szCs w:val="24"/>
        </w:rPr>
        <w:t xml:space="preserve"> День Байкала. </w:t>
      </w:r>
    </w:p>
    <w:p w:rsidR="003219DD" w:rsidRDefault="003219DD" w:rsidP="006D3F18">
      <w:pPr>
        <w:spacing w:line="276" w:lineRule="auto"/>
        <w:ind w:left="1276"/>
        <w:jc w:val="both"/>
        <w:rPr>
          <w:rFonts w:ascii="Arial" w:hAnsi="Arial" w:cs="Arial"/>
          <w:b/>
          <w:bCs/>
          <w:color w:val="525252"/>
          <w:spacing w:val="-6"/>
          <w:sz w:val="24"/>
          <w:szCs w:val="24"/>
        </w:rPr>
      </w:pPr>
      <w:r>
        <w:rPr>
          <w:rFonts w:ascii="Arial" w:hAnsi="Arial" w:cs="Arial"/>
          <w:b/>
          <w:bCs/>
          <w:color w:val="525252"/>
          <w:spacing w:val="-6"/>
          <w:sz w:val="24"/>
          <w:szCs w:val="24"/>
        </w:rPr>
        <w:t xml:space="preserve">Как славное море объединяет людей разных культур и национальностей и причем здесь Всероссийская перепись населения? Рассказывает </w:t>
      </w:r>
      <w:hyperlink r:id="rId7" w:history="1">
        <w:r w:rsidRPr="009605A1">
          <w:rPr>
            <w:rStyle w:val="Hyperlink"/>
            <w:rFonts w:ascii="Arial" w:hAnsi="Arial" w:cs="Arial"/>
            <w:b/>
            <w:bCs/>
            <w:spacing w:val="-6"/>
            <w:sz w:val="24"/>
            <w:szCs w:val="24"/>
          </w:rPr>
          <w:t>сайт</w:t>
        </w:r>
      </w:hyperlink>
      <w:r>
        <w:rPr>
          <w:rFonts w:ascii="Arial" w:hAnsi="Arial" w:cs="Arial"/>
          <w:b/>
          <w:bCs/>
          <w:color w:val="525252"/>
          <w:spacing w:val="-6"/>
          <w:sz w:val="24"/>
          <w:szCs w:val="24"/>
        </w:rPr>
        <w:t xml:space="preserve"> ВПН.</w:t>
      </w:r>
    </w:p>
    <w:p w:rsidR="003219DD" w:rsidRDefault="003219DD" w:rsidP="00197D71">
      <w:pPr>
        <w:ind w:firstLine="851"/>
        <w:jc w:val="both"/>
        <w:rPr>
          <w:rFonts w:ascii="Arial" w:hAnsi="Arial" w:cs="Arial"/>
          <w:color w:val="525252"/>
          <w:sz w:val="24"/>
          <w:szCs w:val="24"/>
        </w:rPr>
      </w:pPr>
      <w:r>
        <w:rPr>
          <w:rFonts w:ascii="Arial" w:hAnsi="Arial" w:cs="Arial"/>
          <w:color w:val="525252"/>
          <w:sz w:val="24"/>
          <w:szCs w:val="24"/>
        </w:rPr>
        <w:t>Если можно охарактеризовать Байкал одним словом, то это слово «уникальный»</w:t>
      </w:r>
      <w:r w:rsidRPr="00CE4F6D">
        <w:rPr>
          <w:rFonts w:ascii="Arial" w:hAnsi="Arial" w:cs="Arial"/>
          <w:color w:val="525252"/>
          <w:sz w:val="24"/>
          <w:szCs w:val="24"/>
        </w:rPr>
        <w:t>:</w:t>
      </w:r>
      <w:r>
        <w:rPr>
          <w:rFonts w:ascii="Arial" w:hAnsi="Arial" w:cs="Arial"/>
          <w:color w:val="525252"/>
          <w:sz w:val="24"/>
          <w:szCs w:val="24"/>
        </w:rPr>
        <w:t xml:space="preserve"> уникальны его огромные размеры (по площади озеро превосходит некоторые европейские </w:t>
      </w:r>
      <w:r w:rsidRPr="00194C93">
        <w:rPr>
          <w:rFonts w:ascii="Arial" w:hAnsi="Arial" w:cs="Arial"/>
          <w:color w:val="525252"/>
          <w:sz w:val="24"/>
          <w:szCs w:val="24"/>
        </w:rPr>
        <w:t>ст</w:t>
      </w:r>
      <w:r>
        <w:rPr>
          <w:rFonts w:ascii="Arial" w:hAnsi="Arial" w:cs="Arial"/>
          <w:color w:val="525252"/>
          <w:sz w:val="24"/>
          <w:szCs w:val="24"/>
        </w:rPr>
        <w:t xml:space="preserve">раны), уникальна рекордная </w:t>
      </w:r>
      <w:r w:rsidRPr="006A0D26">
        <w:rPr>
          <w:rFonts w:ascii="Arial" w:hAnsi="Arial" w:cs="Arial"/>
          <w:color w:val="525252"/>
          <w:sz w:val="24"/>
          <w:szCs w:val="24"/>
        </w:rPr>
        <w:t>–</w:t>
      </w:r>
      <w:r>
        <w:rPr>
          <w:rFonts w:ascii="Arial" w:hAnsi="Arial" w:cs="Arial"/>
          <w:color w:val="525252"/>
          <w:sz w:val="24"/>
          <w:szCs w:val="24"/>
        </w:rPr>
        <w:t xml:space="preserve"> 1642 метров </w:t>
      </w:r>
      <w:r w:rsidRPr="006A0D26">
        <w:rPr>
          <w:rFonts w:ascii="Arial" w:hAnsi="Arial" w:cs="Arial"/>
          <w:color w:val="525252"/>
          <w:sz w:val="24"/>
          <w:szCs w:val="24"/>
        </w:rPr>
        <w:t>–</w:t>
      </w:r>
      <w:r>
        <w:rPr>
          <w:rFonts w:ascii="Arial" w:hAnsi="Arial" w:cs="Arial"/>
          <w:color w:val="525252"/>
          <w:sz w:val="24"/>
          <w:szCs w:val="24"/>
        </w:rPr>
        <w:t xml:space="preserve"> глубина, уникальна прозрачная</w:t>
      </w:r>
      <w:r w:rsidRPr="00194C93">
        <w:rPr>
          <w:rFonts w:ascii="Arial" w:hAnsi="Arial" w:cs="Arial"/>
          <w:color w:val="525252"/>
          <w:sz w:val="24"/>
          <w:szCs w:val="24"/>
        </w:rPr>
        <w:t xml:space="preserve"> в</w:t>
      </w:r>
      <w:r>
        <w:rPr>
          <w:rFonts w:ascii="Arial" w:hAnsi="Arial" w:cs="Arial"/>
          <w:color w:val="525252"/>
          <w:sz w:val="24"/>
          <w:szCs w:val="24"/>
        </w:rPr>
        <w:t>ода, которая просматривается вглубь на десятки</w:t>
      </w:r>
      <w:r w:rsidRPr="00194C93">
        <w:rPr>
          <w:rFonts w:ascii="Arial" w:hAnsi="Arial" w:cs="Arial"/>
          <w:color w:val="525252"/>
          <w:sz w:val="24"/>
          <w:szCs w:val="24"/>
        </w:rPr>
        <w:t xml:space="preserve"> метро</w:t>
      </w:r>
      <w:r>
        <w:rPr>
          <w:rFonts w:ascii="Arial" w:hAnsi="Arial" w:cs="Arial"/>
          <w:color w:val="525252"/>
          <w:sz w:val="24"/>
          <w:szCs w:val="24"/>
        </w:rPr>
        <w:t xml:space="preserve">в, а также фауна, </w:t>
      </w:r>
      <w:r w:rsidRPr="00CE4F6D">
        <w:rPr>
          <w:rFonts w:ascii="Arial" w:hAnsi="Arial" w:cs="Arial"/>
          <w:color w:val="525252"/>
          <w:sz w:val="24"/>
          <w:szCs w:val="24"/>
        </w:rPr>
        <w:t xml:space="preserve">богатая </w:t>
      </w:r>
      <w:r>
        <w:rPr>
          <w:rFonts w:ascii="Arial" w:hAnsi="Arial" w:cs="Arial"/>
          <w:color w:val="525252"/>
          <w:sz w:val="24"/>
          <w:szCs w:val="24"/>
        </w:rPr>
        <w:t>видами, многие из которых</w:t>
      </w:r>
      <w:r w:rsidRPr="00CE4F6D">
        <w:rPr>
          <w:rFonts w:ascii="Arial" w:hAnsi="Arial" w:cs="Arial"/>
          <w:color w:val="525252"/>
          <w:sz w:val="24"/>
          <w:szCs w:val="24"/>
        </w:rPr>
        <w:t xml:space="preserve"> нигде</w:t>
      </w:r>
      <w:r>
        <w:rPr>
          <w:rFonts w:ascii="Arial" w:hAnsi="Arial" w:cs="Arial"/>
          <w:color w:val="525252"/>
          <w:sz w:val="24"/>
          <w:szCs w:val="24"/>
        </w:rPr>
        <w:t xml:space="preserve"> больше</w:t>
      </w:r>
      <w:r w:rsidRPr="00CE4F6D">
        <w:rPr>
          <w:rFonts w:ascii="Arial" w:hAnsi="Arial" w:cs="Arial"/>
          <w:color w:val="525252"/>
          <w:sz w:val="24"/>
          <w:szCs w:val="24"/>
        </w:rPr>
        <w:t xml:space="preserve"> не встречаются.</w:t>
      </w:r>
    </w:p>
    <w:p w:rsidR="003219DD" w:rsidRDefault="003219DD" w:rsidP="00197D71">
      <w:pPr>
        <w:ind w:firstLine="851"/>
        <w:jc w:val="both"/>
        <w:rPr>
          <w:rFonts w:ascii="Arial" w:hAnsi="Arial" w:cs="Arial"/>
          <w:color w:val="525252"/>
          <w:sz w:val="24"/>
          <w:szCs w:val="24"/>
        </w:rPr>
      </w:pPr>
      <w:r w:rsidRPr="00194C93">
        <w:rPr>
          <w:rFonts w:ascii="Arial" w:hAnsi="Arial" w:cs="Arial"/>
          <w:color w:val="525252"/>
          <w:sz w:val="24"/>
          <w:szCs w:val="24"/>
        </w:rPr>
        <w:t>В 199</w:t>
      </w:r>
      <w:r>
        <w:rPr>
          <w:rFonts w:ascii="Arial" w:hAnsi="Arial" w:cs="Arial"/>
          <w:color w:val="525252"/>
          <w:sz w:val="24"/>
          <w:szCs w:val="24"/>
        </w:rPr>
        <w:t>9 году для сохранения</w:t>
      </w:r>
      <w:r w:rsidRPr="00194C93">
        <w:rPr>
          <w:rFonts w:ascii="Arial" w:hAnsi="Arial" w:cs="Arial"/>
          <w:color w:val="525252"/>
          <w:sz w:val="24"/>
          <w:szCs w:val="24"/>
        </w:rPr>
        <w:t xml:space="preserve"> экологической системы</w:t>
      </w:r>
      <w:r>
        <w:rPr>
          <w:rFonts w:ascii="Arial" w:hAnsi="Arial" w:cs="Arial"/>
          <w:color w:val="525252"/>
          <w:sz w:val="24"/>
          <w:szCs w:val="24"/>
        </w:rPr>
        <w:t xml:space="preserve"> озера</w:t>
      </w:r>
      <w:r w:rsidRPr="00194C93">
        <w:rPr>
          <w:rFonts w:ascii="Arial" w:hAnsi="Arial" w:cs="Arial"/>
          <w:color w:val="525252"/>
          <w:sz w:val="24"/>
          <w:szCs w:val="24"/>
        </w:rPr>
        <w:t xml:space="preserve"> был принят закон «Об охран</w:t>
      </w:r>
      <w:r>
        <w:rPr>
          <w:rFonts w:ascii="Arial" w:hAnsi="Arial" w:cs="Arial"/>
          <w:color w:val="525252"/>
          <w:sz w:val="24"/>
          <w:szCs w:val="24"/>
        </w:rPr>
        <w:t>е озера Байкал», тогда же был учрежден День Байкала</w:t>
      </w:r>
      <w:r w:rsidRPr="006A1E03">
        <w:rPr>
          <w:rFonts w:ascii="Arial" w:hAnsi="Arial" w:cs="Arial"/>
          <w:color w:val="525252"/>
          <w:sz w:val="24"/>
          <w:szCs w:val="24"/>
        </w:rPr>
        <w:t>, который отмечается в первое воскресенье сентября.</w:t>
      </w:r>
      <w:r>
        <w:rPr>
          <w:rFonts w:ascii="Arial" w:hAnsi="Arial" w:cs="Arial"/>
          <w:color w:val="525252"/>
          <w:sz w:val="24"/>
          <w:szCs w:val="24"/>
        </w:rPr>
        <w:t xml:space="preserve"> Ежегодно в этот время </w:t>
      </w:r>
      <w:r w:rsidRPr="00194C93">
        <w:rPr>
          <w:rFonts w:ascii="Arial" w:hAnsi="Arial" w:cs="Arial"/>
          <w:color w:val="525252"/>
          <w:sz w:val="24"/>
          <w:szCs w:val="24"/>
        </w:rPr>
        <w:t>проводятся</w:t>
      </w:r>
      <w:r>
        <w:rPr>
          <w:rFonts w:ascii="Arial" w:hAnsi="Arial" w:cs="Arial"/>
          <w:color w:val="525252"/>
          <w:sz w:val="24"/>
          <w:szCs w:val="24"/>
        </w:rPr>
        <w:t xml:space="preserve"> разные</w:t>
      </w:r>
      <w:r w:rsidRPr="00194C93">
        <w:rPr>
          <w:rFonts w:ascii="Arial" w:hAnsi="Arial" w:cs="Arial"/>
          <w:color w:val="525252"/>
          <w:sz w:val="24"/>
          <w:szCs w:val="24"/>
        </w:rPr>
        <w:t xml:space="preserve"> мероприятия</w:t>
      </w:r>
      <w:r w:rsidRPr="00D876FB">
        <w:rPr>
          <w:rFonts w:ascii="Arial" w:hAnsi="Arial" w:cs="Arial"/>
          <w:color w:val="525252"/>
          <w:sz w:val="24"/>
          <w:szCs w:val="24"/>
        </w:rPr>
        <w:t>:</w:t>
      </w:r>
      <w:r>
        <w:rPr>
          <w:rFonts w:ascii="Arial" w:hAnsi="Arial" w:cs="Arial"/>
          <w:color w:val="525252"/>
          <w:sz w:val="24"/>
          <w:szCs w:val="24"/>
        </w:rPr>
        <w:t xml:space="preserve"> акции по уборке мусора с берегов,</w:t>
      </w:r>
      <w:r w:rsidRPr="00194C93">
        <w:rPr>
          <w:rFonts w:ascii="Arial" w:hAnsi="Arial" w:cs="Arial"/>
          <w:color w:val="525252"/>
          <w:sz w:val="24"/>
          <w:szCs w:val="24"/>
        </w:rPr>
        <w:t xml:space="preserve"> </w:t>
      </w:r>
      <w:r w:rsidRPr="00D876FB">
        <w:rPr>
          <w:rFonts w:ascii="Arial" w:hAnsi="Arial" w:cs="Arial"/>
          <w:color w:val="525252"/>
          <w:sz w:val="24"/>
          <w:szCs w:val="24"/>
        </w:rPr>
        <w:t>к</w:t>
      </w:r>
      <w:r>
        <w:rPr>
          <w:rFonts w:ascii="Arial" w:hAnsi="Arial" w:cs="Arial"/>
          <w:color w:val="525252"/>
          <w:sz w:val="24"/>
          <w:szCs w:val="24"/>
        </w:rPr>
        <w:t>онференции, конкурсы, выставки</w:t>
      </w:r>
      <w:r w:rsidRPr="00D876FB">
        <w:rPr>
          <w:rFonts w:ascii="Arial" w:hAnsi="Arial" w:cs="Arial"/>
          <w:color w:val="525252"/>
          <w:sz w:val="24"/>
          <w:szCs w:val="24"/>
        </w:rPr>
        <w:t xml:space="preserve"> работ</w:t>
      </w:r>
      <w:r>
        <w:rPr>
          <w:rFonts w:ascii="Arial" w:hAnsi="Arial" w:cs="Arial"/>
          <w:color w:val="525252"/>
          <w:sz w:val="24"/>
          <w:szCs w:val="24"/>
        </w:rPr>
        <w:t xml:space="preserve"> художников и фотографов</w:t>
      </w:r>
      <w:r w:rsidRPr="00D876FB">
        <w:rPr>
          <w:rFonts w:ascii="Arial" w:hAnsi="Arial" w:cs="Arial"/>
          <w:color w:val="525252"/>
          <w:sz w:val="24"/>
          <w:szCs w:val="24"/>
        </w:rPr>
        <w:t>.</w:t>
      </w:r>
      <w:r>
        <w:rPr>
          <w:rFonts w:ascii="Arial" w:hAnsi="Arial" w:cs="Arial"/>
          <w:color w:val="525252"/>
          <w:sz w:val="24"/>
          <w:szCs w:val="24"/>
        </w:rPr>
        <w:t xml:space="preserve"> Так</w:t>
      </w:r>
      <w:r w:rsidRPr="00D876FB">
        <w:rPr>
          <w:rFonts w:ascii="Arial" w:hAnsi="Arial" w:cs="Arial"/>
          <w:color w:val="525252"/>
          <w:sz w:val="24"/>
          <w:szCs w:val="24"/>
        </w:rPr>
        <w:t xml:space="preserve"> </w:t>
      </w:r>
      <w:r>
        <w:rPr>
          <w:rFonts w:ascii="Arial" w:hAnsi="Arial" w:cs="Arial"/>
          <w:color w:val="525252"/>
          <w:sz w:val="24"/>
          <w:szCs w:val="24"/>
        </w:rPr>
        <w:t>Байкал объединяет тысячи людей –</w:t>
      </w:r>
      <w:r w:rsidRPr="00194C93">
        <w:rPr>
          <w:rFonts w:ascii="Arial" w:hAnsi="Arial" w:cs="Arial"/>
          <w:color w:val="525252"/>
          <w:sz w:val="24"/>
          <w:szCs w:val="24"/>
        </w:rPr>
        <w:t xml:space="preserve"> жителей Иркутской области</w:t>
      </w:r>
      <w:r>
        <w:rPr>
          <w:rFonts w:ascii="Arial" w:hAnsi="Arial" w:cs="Arial"/>
          <w:color w:val="525252"/>
          <w:sz w:val="24"/>
          <w:szCs w:val="24"/>
        </w:rPr>
        <w:t>, Республики Бурятия и других регионов России, которые стремятся</w:t>
      </w:r>
      <w:r w:rsidRPr="007C5FDB">
        <w:rPr>
          <w:rFonts w:ascii="Arial" w:hAnsi="Arial" w:cs="Arial"/>
          <w:color w:val="525252"/>
          <w:sz w:val="24"/>
          <w:szCs w:val="24"/>
        </w:rPr>
        <w:t xml:space="preserve"> внести свой вклад в сохранение</w:t>
      </w:r>
      <w:r>
        <w:rPr>
          <w:rFonts w:ascii="Arial" w:hAnsi="Arial" w:cs="Arial"/>
          <w:color w:val="525252"/>
          <w:sz w:val="24"/>
          <w:szCs w:val="24"/>
        </w:rPr>
        <w:t xml:space="preserve"> славного моря</w:t>
      </w:r>
      <w:r w:rsidRPr="007C5FDB">
        <w:rPr>
          <w:rFonts w:ascii="Arial" w:hAnsi="Arial" w:cs="Arial"/>
          <w:color w:val="525252"/>
          <w:sz w:val="24"/>
          <w:szCs w:val="24"/>
        </w:rPr>
        <w:t>.</w:t>
      </w:r>
      <w:r>
        <w:rPr>
          <w:rFonts w:ascii="Arial" w:hAnsi="Arial" w:cs="Arial"/>
          <w:color w:val="525252"/>
          <w:sz w:val="24"/>
          <w:szCs w:val="24"/>
        </w:rPr>
        <w:t xml:space="preserve"> Поэтому День Байкала </w:t>
      </w:r>
      <w:r w:rsidRPr="00893264">
        <w:rPr>
          <w:rFonts w:ascii="Arial" w:hAnsi="Arial" w:cs="Arial"/>
          <w:color w:val="525252"/>
          <w:sz w:val="24"/>
          <w:szCs w:val="24"/>
        </w:rPr>
        <w:t>–</w:t>
      </w:r>
      <w:r>
        <w:rPr>
          <w:rFonts w:ascii="Arial" w:hAnsi="Arial" w:cs="Arial"/>
          <w:color w:val="525252"/>
          <w:sz w:val="24"/>
          <w:szCs w:val="24"/>
        </w:rPr>
        <w:t xml:space="preserve"> это праздник культурного и национального многообразия нашей страны.</w:t>
      </w:r>
    </w:p>
    <w:p w:rsidR="003219DD" w:rsidRDefault="003219DD" w:rsidP="00197D71">
      <w:pPr>
        <w:ind w:firstLine="851"/>
        <w:jc w:val="both"/>
        <w:rPr>
          <w:rFonts w:ascii="Arial" w:hAnsi="Arial" w:cs="Arial"/>
          <w:color w:val="525252"/>
          <w:sz w:val="24"/>
          <w:szCs w:val="24"/>
        </w:rPr>
      </w:pPr>
      <w:r>
        <w:rPr>
          <w:rFonts w:ascii="Arial" w:hAnsi="Arial" w:cs="Arial"/>
          <w:color w:val="525252"/>
          <w:sz w:val="24"/>
          <w:szCs w:val="24"/>
        </w:rPr>
        <w:t xml:space="preserve">По данным Всероссийской переписи населения 2010 года, в Иркутской области проживало около 2,43 млн человек, в том числе </w:t>
      </w:r>
      <w:r w:rsidRPr="00D73E08">
        <w:rPr>
          <w:rFonts w:ascii="Arial" w:hAnsi="Arial" w:cs="Arial"/>
          <w:color w:val="525252"/>
          <w:sz w:val="24"/>
          <w:szCs w:val="24"/>
        </w:rPr>
        <w:t>2</w:t>
      </w:r>
      <w:r>
        <w:rPr>
          <w:rFonts w:ascii="Arial" w:hAnsi="Arial" w:cs="Arial"/>
          <w:color w:val="525252"/>
          <w:sz w:val="24"/>
          <w:szCs w:val="24"/>
        </w:rPr>
        <w:t xml:space="preserve">,14 млн русских и 78 тыс. бурят. Численность коренных малочисленных народов, населяющих отдаленные районы региона </w:t>
      </w:r>
      <w:r w:rsidRPr="00D73E08">
        <w:rPr>
          <w:rFonts w:ascii="Arial" w:hAnsi="Arial" w:cs="Arial"/>
          <w:color w:val="525252"/>
          <w:sz w:val="24"/>
          <w:szCs w:val="24"/>
        </w:rPr>
        <w:t>–</w:t>
      </w:r>
      <w:r>
        <w:rPr>
          <w:rFonts w:ascii="Arial" w:hAnsi="Arial" w:cs="Arial"/>
          <w:color w:val="525252"/>
          <w:sz w:val="24"/>
          <w:szCs w:val="24"/>
        </w:rPr>
        <w:t xml:space="preserve"> эвенков и тофаларов составляла, соответственно, 1272 и 678 человек. В Республике Бурятия во время последней переписи населения проживали 972 тыс. человек</w:t>
      </w:r>
      <w:r w:rsidRPr="00D73E08">
        <w:rPr>
          <w:rFonts w:ascii="Arial" w:hAnsi="Arial" w:cs="Arial"/>
          <w:color w:val="525252"/>
          <w:sz w:val="24"/>
          <w:szCs w:val="24"/>
        </w:rPr>
        <w:t>:</w:t>
      </w:r>
      <w:r>
        <w:rPr>
          <w:rFonts w:ascii="Arial" w:hAnsi="Arial" w:cs="Arial"/>
          <w:color w:val="525252"/>
          <w:sz w:val="24"/>
          <w:szCs w:val="24"/>
        </w:rPr>
        <w:t xml:space="preserve"> 631 тыс. русских, 287 тыс. бурят, а также представители малочисленных народов</w:t>
      </w:r>
      <w:r w:rsidRPr="00D73E08">
        <w:rPr>
          <w:rFonts w:ascii="Arial" w:hAnsi="Arial" w:cs="Arial"/>
          <w:color w:val="525252"/>
          <w:sz w:val="24"/>
          <w:szCs w:val="24"/>
        </w:rPr>
        <w:t>:</w:t>
      </w:r>
      <w:r>
        <w:rPr>
          <w:rFonts w:ascii="Arial" w:hAnsi="Arial" w:cs="Arial"/>
          <w:color w:val="525252"/>
          <w:sz w:val="24"/>
          <w:szCs w:val="24"/>
        </w:rPr>
        <w:t xml:space="preserve"> 3579 сойотов и 2974 эвенка. </w:t>
      </w:r>
    </w:p>
    <w:p w:rsidR="003219DD" w:rsidRDefault="003219DD" w:rsidP="00197D71">
      <w:pPr>
        <w:ind w:firstLine="851"/>
        <w:jc w:val="both"/>
        <w:rPr>
          <w:rFonts w:ascii="Arial" w:hAnsi="Arial" w:cs="Arial"/>
          <w:color w:val="525252"/>
          <w:sz w:val="24"/>
          <w:szCs w:val="24"/>
        </w:rPr>
      </w:pPr>
      <w:r>
        <w:rPr>
          <w:rFonts w:ascii="Arial" w:hAnsi="Arial" w:cs="Arial"/>
          <w:color w:val="525252"/>
          <w:sz w:val="24"/>
          <w:szCs w:val="24"/>
        </w:rPr>
        <w:t>Запланированная на октябрь – ноябрь 2021 года Всероссийская</w:t>
      </w:r>
      <w:r w:rsidRPr="00E03734">
        <w:rPr>
          <w:rFonts w:ascii="Arial" w:hAnsi="Arial" w:cs="Arial"/>
          <w:color w:val="525252"/>
          <w:sz w:val="24"/>
          <w:szCs w:val="24"/>
        </w:rPr>
        <w:t xml:space="preserve"> </w:t>
      </w:r>
      <w:r>
        <w:rPr>
          <w:rFonts w:ascii="Arial" w:hAnsi="Arial" w:cs="Arial"/>
          <w:color w:val="525252"/>
          <w:sz w:val="24"/>
          <w:szCs w:val="24"/>
        </w:rPr>
        <w:t xml:space="preserve">перепись населения актуализирует уже заметно устаревшие данные о национальном составе Байкальского региона. Эксперты уверены, что это послужит серьезным импульсом его развития. </w:t>
      </w:r>
    </w:p>
    <w:p w:rsidR="003219DD" w:rsidRDefault="003219DD" w:rsidP="00197D71">
      <w:pPr>
        <w:ind w:firstLine="851"/>
        <w:jc w:val="both"/>
        <w:rPr>
          <w:rFonts w:ascii="Arial" w:hAnsi="Arial" w:cs="Arial"/>
          <w:color w:val="525252"/>
          <w:sz w:val="24"/>
          <w:szCs w:val="24"/>
        </w:rPr>
      </w:pPr>
      <w:r>
        <w:rPr>
          <w:rFonts w:ascii="Arial" w:hAnsi="Arial" w:cs="Arial"/>
          <w:color w:val="525252"/>
          <w:sz w:val="24"/>
          <w:szCs w:val="24"/>
        </w:rPr>
        <w:t>В 2020 году в России</w:t>
      </w:r>
      <w:r w:rsidRPr="0078140B">
        <w:rPr>
          <w:rFonts w:ascii="Arial" w:hAnsi="Arial" w:cs="Arial"/>
          <w:color w:val="525252"/>
          <w:sz w:val="24"/>
          <w:szCs w:val="24"/>
        </w:rPr>
        <w:t xml:space="preserve"> всенародно обсудили и внесли уточнения в статьи </w:t>
      </w:r>
      <w:r>
        <w:rPr>
          <w:rFonts w:ascii="Arial" w:hAnsi="Arial" w:cs="Arial"/>
          <w:color w:val="525252"/>
          <w:sz w:val="24"/>
          <w:szCs w:val="24"/>
        </w:rPr>
        <w:t>Конституции</w:t>
      </w:r>
      <w:r w:rsidRPr="0078140B">
        <w:rPr>
          <w:rFonts w:ascii="Arial" w:hAnsi="Arial" w:cs="Arial"/>
          <w:color w:val="525252"/>
          <w:sz w:val="24"/>
          <w:szCs w:val="24"/>
        </w:rPr>
        <w:t xml:space="preserve">, </w:t>
      </w:r>
      <w:r>
        <w:rPr>
          <w:rFonts w:ascii="Arial" w:hAnsi="Arial" w:cs="Arial"/>
          <w:color w:val="525252"/>
          <w:sz w:val="24"/>
          <w:szCs w:val="24"/>
        </w:rPr>
        <w:t>касающиеся</w:t>
      </w:r>
      <w:r w:rsidRPr="0078140B">
        <w:rPr>
          <w:rFonts w:ascii="Arial" w:hAnsi="Arial" w:cs="Arial"/>
          <w:color w:val="525252"/>
          <w:sz w:val="24"/>
          <w:szCs w:val="24"/>
        </w:rPr>
        <w:t xml:space="preserve"> культурной идентичности, истории народов, русского</w:t>
      </w:r>
      <w:r>
        <w:rPr>
          <w:rFonts w:ascii="Arial" w:hAnsi="Arial" w:cs="Arial"/>
          <w:color w:val="525252"/>
          <w:sz w:val="24"/>
          <w:szCs w:val="24"/>
        </w:rPr>
        <w:t xml:space="preserve"> и других языков, напоминает </w:t>
      </w:r>
      <w:r w:rsidRPr="00B376DB">
        <w:rPr>
          <w:rFonts w:ascii="Arial" w:hAnsi="Arial" w:cs="Arial"/>
          <w:color w:val="525252"/>
          <w:sz w:val="24"/>
          <w:szCs w:val="24"/>
        </w:rPr>
        <w:t>главный научный сотрудник Института этнологии и антропологии РАН ИЭА, председатель комиссии по гармонизации межнациональных и межрелигиозных отношений Общественной палаты России Владимир Зорин</w:t>
      </w:r>
      <w:r>
        <w:rPr>
          <w:rFonts w:ascii="Arial" w:hAnsi="Arial" w:cs="Arial"/>
          <w:color w:val="525252"/>
          <w:sz w:val="24"/>
          <w:szCs w:val="24"/>
        </w:rPr>
        <w:t>.</w:t>
      </w:r>
    </w:p>
    <w:p w:rsidR="003219DD" w:rsidRDefault="003219DD" w:rsidP="00197D71">
      <w:pPr>
        <w:ind w:firstLine="851"/>
        <w:jc w:val="both"/>
        <w:rPr>
          <w:rFonts w:ascii="Arial" w:hAnsi="Arial" w:cs="Arial"/>
          <w:color w:val="525252"/>
          <w:sz w:val="24"/>
          <w:szCs w:val="24"/>
        </w:rPr>
      </w:pPr>
      <w:r>
        <w:rPr>
          <w:rFonts w:ascii="Arial" w:hAnsi="Arial" w:cs="Arial"/>
          <w:color w:val="525252"/>
          <w:sz w:val="24"/>
          <w:szCs w:val="24"/>
        </w:rPr>
        <w:t>«В анкетах</w:t>
      </w:r>
      <w:r w:rsidRPr="00BA4968">
        <w:rPr>
          <w:rFonts w:ascii="Arial" w:hAnsi="Arial" w:cs="Arial"/>
          <w:color w:val="525252"/>
          <w:sz w:val="24"/>
          <w:szCs w:val="24"/>
        </w:rPr>
        <w:t xml:space="preserve"> </w:t>
      </w:r>
      <w:r>
        <w:rPr>
          <w:rFonts w:ascii="Arial" w:hAnsi="Arial" w:cs="Arial"/>
          <w:color w:val="525252"/>
          <w:sz w:val="24"/>
          <w:szCs w:val="24"/>
        </w:rPr>
        <w:t>предстоящей в октябре – ноябре переписи населения содержится 23 пункта. Все они имеют большое</w:t>
      </w:r>
      <w:r w:rsidRPr="00BA4968">
        <w:rPr>
          <w:rFonts w:ascii="Arial" w:hAnsi="Arial" w:cs="Arial"/>
          <w:color w:val="525252"/>
          <w:sz w:val="24"/>
          <w:szCs w:val="24"/>
        </w:rPr>
        <w:t xml:space="preserve"> знач</w:t>
      </w:r>
      <w:r>
        <w:rPr>
          <w:rFonts w:ascii="Arial" w:hAnsi="Arial" w:cs="Arial"/>
          <w:color w:val="525252"/>
          <w:sz w:val="24"/>
          <w:szCs w:val="24"/>
        </w:rPr>
        <w:t>ение, но для России в целом и для Байкальского региона в частности, особое значение имеют вопросы, касающиеся национальности и языка. Необходимо</w:t>
      </w:r>
      <w:r w:rsidRPr="00BA4968">
        <w:rPr>
          <w:rFonts w:ascii="Arial" w:hAnsi="Arial" w:cs="Arial"/>
          <w:color w:val="525252"/>
          <w:sz w:val="24"/>
          <w:szCs w:val="24"/>
        </w:rPr>
        <w:t xml:space="preserve"> </w:t>
      </w:r>
      <w:r>
        <w:rPr>
          <w:rFonts w:ascii="Arial" w:hAnsi="Arial" w:cs="Arial"/>
          <w:color w:val="525252"/>
          <w:sz w:val="24"/>
          <w:szCs w:val="24"/>
        </w:rPr>
        <w:t>понимать</w:t>
      </w:r>
      <w:r w:rsidRPr="00BA4968">
        <w:rPr>
          <w:rFonts w:ascii="Arial" w:hAnsi="Arial" w:cs="Arial"/>
          <w:color w:val="525252"/>
          <w:sz w:val="24"/>
          <w:szCs w:val="24"/>
        </w:rPr>
        <w:t xml:space="preserve"> тенденции, </w:t>
      </w:r>
      <w:r>
        <w:rPr>
          <w:rFonts w:ascii="Arial" w:hAnsi="Arial" w:cs="Arial"/>
          <w:color w:val="525252"/>
          <w:sz w:val="24"/>
          <w:szCs w:val="24"/>
        </w:rPr>
        <w:t>которые переживают</w:t>
      </w:r>
      <w:r w:rsidRPr="00BA4968">
        <w:rPr>
          <w:rFonts w:ascii="Arial" w:hAnsi="Arial" w:cs="Arial"/>
          <w:color w:val="525252"/>
          <w:sz w:val="24"/>
          <w:szCs w:val="24"/>
        </w:rPr>
        <w:t xml:space="preserve"> народы, населяю</w:t>
      </w:r>
      <w:r>
        <w:rPr>
          <w:rFonts w:ascii="Arial" w:hAnsi="Arial" w:cs="Arial"/>
          <w:color w:val="525252"/>
          <w:sz w:val="24"/>
          <w:szCs w:val="24"/>
        </w:rPr>
        <w:t>щие нашу страну</w:t>
      </w:r>
      <w:r w:rsidRPr="00BA4968">
        <w:rPr>
          <w:rFonts w:ascii="Arial" w:hAnsi="Arial" w:cs="Arial"/>
          <w:color w:val="525252"/>
          <w:sz w:val="24"/>
          <w:szCs w:val="24"/>
        </w:rPr>
        <w:t>, чтобы государство могло обеспечить их этнокультурные интересы – те права, которые зафиксированы в Конституции</w:t>
      </w:r>
      <w:r>
        <w:rPr>
          <w:rFonts w:ascii="Arial" w:hAnsi="Arial" w:cs="Arial"/>
          <w:color w:val="525252"/>
          <w:sz w:val="24"/>
          <w:szCs w:val="24"/>
        </w:rPr>
        <w:t>»,</w:t>
      </w:r>
      <w:r w:rsidRPr="00BA4968">
        <w:rPr>
          <w:rFonts w:ascii="Arial" w:hAnsi="Arial" w:cs="Arial"/>
          <w:color w:val="525252"/>
          <w:sz w:val="24"/>
          <w:szCs w:val="24"/>
        </w:rPr>
        <w:t xml:space="preserve"> – подчеркнул он в беседе с Медиаофисом Всероссийской переписи населения.</w:t>
      </w:r>
    </w:p>
    <w:p w:rsidR="003219DD" w:rsidRDefault="003219DD" w:rsidP="004A7DCE">
      <w:pPr>
        <w:spacing w:line="276" w:lineRule="auto"/>
        <w:ind w:firstLine="708"/>
        <w:jc w:val="both"/>
        <w:rPr>
          <w:rFonts w:ascii="Arial" w:hAnsi="Arial" w:cs="Arial"/>
          <w:color w:val="525252"/>
          <w:sz w:val="24"/>
          <w:szCs w:val="24"/>
        </w:rPr>
      </w:pPr>
      <w:r w:rsidRPr="004D0B9D">
        <w:rPr>
          <w:rFonts w:ascii="Arial" w:hAnsi="Arial" w:cs="Arial"/>
          <w:color w:val="525252"/>
          <w:sz w:val="24"/>
          <w:szCs w:val="24"/>
        </w:rPr>
        <w:t xml:space="preserve">Именно поэтому так много внимания уделяется </w:t>
      </w:r>
      <w:r>
        <w:rPr>
          <w:rFonts w:ascii="Arial" w:hAnsi="Arial" w:cs="Arial"/>
          <w:color w:val="525252"/>
          <w:sz w:val="24"/>
          <w:szCs w:val="24"/>
        </w:rPr>
        <w:t>переписи жителей</w:t>
      </w:r>
      <w:r w:rsidRPr="004D0B9D">
        <w:rPr>
          <w:rFonts w:ascii="Arial" w:hAnsi="Arial" w:cs="Arial"/>
          <w:color w:val="525252"/>
          <w:sz w:val="24"/>
          <w:szCs w:val="24"/>
        </w:rPr>
        <w:t xml:space="preserve"> </w:t>
      </w:r>
      <w:r>
        <w:rPr>
          <w:rFonts w:ascii="Arial" w:hAnsi="Arial" w:cs="Arial"/>
          <w:color w:val="525252"/>
          <w:sz w:val="24"/>
          <w:szCs w:val="24"/>
        </w:rPr>
        <w:t xml:space="preserve">труднодоступных и </w:t>
      </w:r>
      <w:r w:rsidRPr="004D0B9D">
        <w:rPr>
          <w:rFonts w:ascii="Arial" w:hAnsi="Arial" w:cs="Arial"/>
          <w:color w:val="525252"/>
          <w:sz w:val="24"/>
          <w:szCs w:val="24"/>
        </w:rPr>
        <w:t>отдаленных территорий, в том числе населенных представителями коренных малочисленных народов</w:t>
      </w:r>
      <w:r>
        <w:rPr>
          <w:rFonts w:ascii="Arial" w:hAnsi="Arial" w:cs="Arial"/>
          <w:color w:val="525252"/>
          <w:sz w:val="24"/>
          <w:szCs w:val="24"/>
        </w:rPr>
        <w:t>. В</w:t>
      </w:r>
      <w:r w:rsidRPr="004D0B9D">
        <w:rPr>
          <w:rFonts w:ascii="Arial" w:hAnsi="Arial" w:cs="Arial"/>
          <w:color w:val="525252"/>
          <w:sz w:val="24"/>
          <w:szCs w:val="24"/>
        </w:rPr>
        <w:t xml:space="preserve"> Байкальско</w:t>
      </w:r>
      <w:r>
        <w:rPr>
          <w:rFonts w:ascii="Arial" w:hAnsi="Arial" w:cs="Arial"/>
          <w:color w:val="525252"/>
          <w:sz w:val="24"/>
          <w:szCs w:val="24"/>
        </w:rPr>
        <w:t>м</w:t>
      </w:r>
      <w:r w:rsidRPr="004D0B9D">
        <w:rPr>
          <w:rFonts w:ascii="Arial" w:hAnsi="Arial" w:cs="Arial"/>
          <w:color w:val="525252"/>
          <w:sz w:val="24"/>
          <w:szCs w:val="24"/>
        </w:rPr>
        <w:t xml:space="preserve"> регион</w:t>
      </w:r>
      <w:r>
        <w:rPr>
          <w:rFonts w:ascii="Arial" w:hAnsi="Arial" w:cs="Arial"/>
          <w:color w:val="525252"/>
          <w:sz w:val="24"/>
          <w:szCs w:val="24"/>
        </w:rPr>
        <w:t>е это</w:t>
      </w:r>
      <w:r w:rsidRPr="004D0B9D">
        <w:rPr>
          <w:rFonts w:ascii="Arial" w:hAnsi="Arial" w:cs="Arial"/>
          <w:color w:val="525252"/>
          <w:sz w:val="24"/>
          <w:szCs w:val="24"/>
        </w:rPr>
        <w:t xml:space="preserve"> эвенк</w:t>
      </w:r>
      <w:r>
        <w:rPr>
          <w:rFonts w:ascii="Arial" w:hAnsi="Arial" w:cs="Arial"/>
          <w:color w:val="525252"/>
          <w:sz w:val="24"/>
          <w:szCs w:val="24"/>
        </w:rPr>
        <w:t>и</w:t>
      </w:r>
      <w:r w:rsidRPr="004D0B9D">
        <w:rPr>
          <w:rFonts w:ascii="Arial" w:hAnsi="Arial" w:cs="Arial"/>
          <w:color w:val="525252"/>
          <w:sz w:val="24"/>
          <w:szCs w:val="24"/>
        </w:rPr>
        <w:t>, тофалар</w:t>
      </w:r>
      <w:r>
        <w:rPr>
          <w:rFonts w:ascii="Arial" w:hAnsi="Arial" w:cs="Arial"/>
          <w:color w:val="525252"/>
          <w:sz w:val="24"/>
          <w:szCs w:val="24"/>
        </w:rPr>
        <w:t>ы</w:t>
      </w:r>
      <w:r w:rsidRPr="004D0B9D">
        <w:rPr>
          <w:rFonts w:ascii="Arial" w:hAnsi="Arial" w:cs="Arial"/>
          <w:color w:val="525252"/>
          <w:sz w:val="24"/>
          <w:szCs w:val="24"/>
        </w:rPr>
        <w:t xml:space="preserve"> и сойот</w:t>
      </w:r>
      <w:r>
        <w:rPr>
          <w:rFonts w:ascii="Arial" w:hAnsi="Arial" w:cs="Arial"/>
          <w:color w:val="525252"/>
          <w:sz w:val="24"/>
          <w:szCs w:val="24"/>
        </w:rPr>
        <w:t>ы, по сей день ведущие традиционный образ жизни вдали от дорог и иных благ цивилизации</w:t>
      </w:r>
      <w:r w:rsidRPr="004D0B9D">
        <w:rPr>
          <w:rFonts w:ascii="Arial" w:hAnsi="Arial" w:cs="Arial"/>
          <w:color w:val="525252"/>
          <w:sz w:val="24"/>
          <w:szCs w:val="24"/>
        </w:rPr>
        <w:t>.</w:t>
      </w:r>
      <w:r>
        <w:rPr>
          <w:rFonts w:ascii="Arial" w:hAnsi="Arial" w:cs="Arial"/>
          <w:color w:val="525252"/>
          <w:sz w:val="24"/>
          <w:szCs w:val="24"/>
        </w:rPr>
        <w:t xml:space="preserve"> И до некоторых из них перепись уже дошла. </w:t>
      </w:r>
    </w:p>
    <w:p w:rsidR="003219DD" w:rsidRPr="00661C84" w:rsidRDefault="003219DD" w:rsidP="004A7DCE">
      <w:pPr>
        <w:spacing w:line="276" w:lineRule="auto"/>
        <w:ind w:firstLine="708"/>
        <w:jc w:val="both"/>
        <w:rPr>
          <w:rFonts w:ascii="Arial" w:hAnsi="Arial" w:cs="Arial"/>
          <w:color w:val="525252"/>
          <w:sz w:val="24"/>
          <w:szCs w:val="24"/>
        </w:rPr>
      </w:pPr>
      <w:r>
        <w:rPr>
          <w:rFonts w:ascii="Arial" w:hAnsi="Arial" w:cs="Arial"/>
          <w:color w:val="525252"/>
          <w:sz w:val="24"/>
          <w:szCs w:val="24"/>
        </w:rPr>
        <w:t xml:space="preserve">Например, в </w:t>
      </w:r>
      <w:r w:rsidRPr="004D0B9D">
        <w:rPr>
          <w:rFonts w:ascii="Arial" w:hAnsi="Arial" w:cs="Arial"/>
          <w:color w:val="525252"/>
          <w:sz w:val="24"/>
          <w:szCs w:val="24"/>
        </w:rPr>
        <w:t>Иркутской области к труднодоступным районам отнесено 150 поселений, включая метеостанции и стоянки оленеводов.</w:t>
      </w:r>
      <w:r>
        <w:rPr>
          <w:rFonts w:ascii="Arial" w:hAnsi="Arial" w:cs="Arial"/>
          <w:color w:val="525252"/>
          <w:sz w:val="24"/>
          <w:szCs w:val="24"/>
        </w:rPr>
        <w:t xml:space="preserve"> </w:t>
      </w:r>
      <w:r w:rsidRPr="005B548B">
        <w:rPr>
          <w:rFonts w:ascii="Arial" w:hAnsi="Arial" w:cs="Arial"/>
          <w:color w:val="525252"/>
          <w:sz w:val="24"/>
          <w:szCs w:val="24"/>
        </w:rPr>
        <w:t xml:space="preserve">В августе перепись </w:t>
      </w:r>
      <w:r>
        <w:rPr>
          <w:rFonts w:ascii="Arial" w:hAnsi="Arial" w:cs="Arial"/>
          <w:color w:val="525252"/>
          <w:sz w:val="24"/>
          <w:szCs w:val="24"/>
        </w:rPr>
        <w:t xml:space="preserve">охватила </w:t>
      </w:r>
      <w:r w:rsidRPr="005B548B">
        <w:rPr>
          <w:rFonts w:ascii="Arial" w:hAnsi="Arial" w:cs="Arial"/>
          <w:color w:val="525252"/>
          <w:sz w:val="24"/>
          <w:szCs w:val="24"/>
        </w:rPr>
        <w:t>12 муниципалитет</w:t>
      </w:r>
      <w:r>
        <w:rPr>
          <w:rFonts w:ascii="Arial" w:hAnsi="Arial" w:cs="Arial"/>
          <w:color w:val="525252"/>
          <w:sz w:val="24"/>
          <w:szCs w:val="24"/>
        </w:rPr>
        <w:t>ов</w:t>
      </w:r>
      <w:r w:rsidRPr="005B548B">
        <w:rPr>
          <w:rFonts w:ascii="Arial" w:hAnsi="Arial" w:cs="Arial"/>
          <w:color w:val="525252"/>
          <w:sz w:val="24"/>
          <w:szCs w:val="24"/>
        </w:rPr>
        <w:t xml:space="preserve"> региона. До некоторых поселений, например</w:t>
      </w:r>
      <w:r>
        <w:rPr>
          <w:rFonts w:ascii="Arial" w:hAnsi="Arial" w:cs="Arial"/>
          <w:color w:val="525252"/>
          <w:sz w:val="24"/>
          <w:szCs w:val="24"/>
        </w:rPr>
        <w:t>,</w:t>
      </w:r>
      <w:r w:rsidRPr="005B548B">
        <w:rPr>
          <w:rFonts w:ascii="Arial" w:hAnsi="Arial" w:cs="Arial"/>
          <w:color w:val="525252"/>
          <w:sz w:val="24"/>
          <w:szCs w:val="24"/>
        </w:rPr>
        <w:t xml:space="preserve"> Тофаларии в Нижнеудинском районе, переписчики добирались на вертолете. В Катангском районе</w:t>
      </w:r>
      <w:r>
        <w:rPr>
          <w:rFonts w:ascii="Arial" w:hAnsi="Arial" w:cs="Arial"/>
          <w:color w:val="525252"/>
          <w:sz w:val="24"/>
          <w:szCs w:val="24"/>
        </w:rPr>
        <w:t xml:space="preserve"> к стойбищу</w:t>
      </w:r>
      <w:r w:rsidRPr="005B548B">
        <w:rPr>
          <w:rFonts w:ascii="Arial" w:hAnsi="Arial" w:cs="Arial"/>
          <w:color w:val="525252"/>
          <w:sz w:val="24"/>
          <w:szCs w:val="24"/>
        </w:rPr>
        <w:t xml:space="preserve"> </w:t>
      </w:r>
      <w:r w:rsidRPr="00661C84">
        <w:rPr>
          <w:rFonts w:ascii="Arial" w:hAnsi="Arial" w:cs="Arial"/>
          <w:color w:val="525252"/>
          <w:sz w:val="24"/>
          <w:szCs w:val="24"/>
        </w:rPr>
        <w:t>оленеводов переписчики проехали на вездеходах путь в трое суток. До д</w:t>
      </w:r>
      <w:r>
        <w:rPr>
          <w:rFonts w:ascii="Arial" w:hAnsi="Arial" w:cs="Arial"/>
          <w:color w:val="525252"/>
          <w:sz w:val="24"/>
          <w:szCs w:val="24"/>
        </w:rPr>
        <w:t>еревни</w:t>
      </w:r>
      <w:r w:rsidRPr="00661C84">
        <w:rPr>
          <w:rFonts w:ascii="Arial" w:hAnsi="Arial" w:cs="Arial"/>
          <w:color w:val="525252"/>
          <w:sz w:val="24"/>
          <w:szCs w:val="24"/>
        </w:rPr>
        <w:t xml:space="preserve"> Чанчур</w:t>
      </w:r>
      <w:r>
        <w:rPr>
          <w:rFonts w:ascii="Arial" w:hAnsi="Arial" w:cs="Arial"/>
          <w:color w:val="525252"/>
          <w:sz w:val="24"/>
          <w:szCs w:val="24"/>
        </w:rPr>
        <w:t xml:space="preserve"> в</w:t>
      </w:r>
      <w:r w:rsidRPr="00661C84">
        <w:rPr>
          <w:rFonts w:ascii="Arial" w:hAnsi="Arial" w:cs="Arial"/>
          <w:color w:val="525252"/>
          <w:sz w:val="24"/>
          <w:szCs w:val="24"/>
        </w:rPr>
        <w:t xml:space="preserve"> Качугско</w:t>
      </w:r>
      <w:r>
        <w:rPr>
          <w:rFonts w:ascii="Arial" w:hAnsi="Arial" w:cs="Arial"/>
          <w:color w:val="525252"/>
          <w:sz w:val="24"/>
          <w:szCs w:val="24"/>
        </w:rPr>
        <w:t>м</w:t>
      </w:r>
      <w:r w:rsidRPr="00661C84">
        <w:rPr>
          <w:rFonts w:ascii="Arial" w:hAnsi="Arial" w:cs="Arial"/>
          <w:color w:val="525252"/>
          <w:sz w:val="24"/>
          <w:szCs w:val="24"/>
        </w:rPr>
        <w:t xml:space="preserve"> район</w:t>
      </w:r>
      <w:r>
        <w:rPr>
          <w:rFonts w:ascii="Arial" w:hAnsi="Arial" w:cs="Arial"/>
          <w:color w:val="525252"/>
          <w:sz w:val="24"/>
          <w:szCs w:val="24"/>
        </w:rPr>
        <w:t>е</w:t>
      </w:r>
      <w:r w:rsidRPr="00661C84">
        <w:rPr>
          <w:rFonts w:ascii="Arial" w:hAnsi="Arial" w:cs="Arial"/>
          <w:color w:val="525252"/>
          <w:sz w:val="24"/>
          <w:szCs w:val="24"/>
        </w:rPr>
        <w:t xml:space="preserve"> пришлось еще три часа добираться по реке на лодке.</w:t>
      </w:r>
    </w:p>
    <w:p w:rsidR="003219DD" w:rsidRPr="00661C84" w:rsidRDefault="003219DD" w:rsidP="00197D71">
      <w:pPr>
        <w:spacing w:line="276" w:lineRule="auto"/>
        <w:ind w:firstLine="708"/>
        <w:jc w:val="both"/>
        <w:rPr>
          <w:rFonts w:ascii="Arial" w:hAnsi="Arial" w:cs="Arial"/>
          <w:color w:val="525252"/>
          <w:sz w:val="24"/>
          <w:szCs w:val="24"/>
        </w:rPr>
      </w:pPr>
      <w:r w:rsidRPr="00661C84">
        <w:rPr>
          <w:rFonts w:ascii="Arial" w:hAnsi="Arial" w:cs="Arial"/>
          <w:color w:val="525252"/>
          <w:sz w:val="24"/>
          <w:szCs w:val="24"/>
        </w:rPr>
        <w:t>Всероссийскую перепись населения часто называют «мгновенной фотографией» страны, и очень важно, чтобы она отражала все ее национальное и культурное разнообразие.</w:t>
      </w:r>
    </w:p>
    <w:p w:rsidR="003219DD" w:rsidRPr="00197D71" w:rsidRDefault="003219DD" w:rsidP="00197D71">
      <w:pPr>
        <w:spacing w:line="276" w:lineRule="auto"/>
        <w:ind w:firstLine="708"/>
        <w:jc w:val="both"/>
        <w:rPr>
          <w:rFonts w:ascii="Arial" w:hAnsi="Arial" w:cs="Arial"/>
          <w:color w:val="525252"/>
          <w:sz w:val="24"/>
          <w:szCs w:val="24"/>
        </w:rPr>
      </w:pPr>
      <w:r w:rsidRPr="00661C84">
        <w:rPr>
          <w:rFonts w:ascii="Arial" w:hAnsi="Arial" w:cs="Arial"/>
          <w:color w:val="525252"/>
          <w:sz w:val="24"/>
          <w:szCs w:val="24"/>
        </w:rPr>
        <w:t xml:space="preserve">«Перепись помогает оценить численность населения страны, уровень образования, жилищную ситуацию, миграционные тенденции и многое другое. Перепись создает возможности и накапливает данные для анализа макропроцессов, происходящих в социальной жизни, образовании и культуре», </w:t>
      </w:r>
      <w:r w:rsidRPr="00BA4968">
        <w:rPr>
          <w:rFonts w:ascii="Arial" w:hAnsi="Arial" w:cs="Arial"/>
          <w:color w:val="525252"/>
          <w:sz w:val="24"/>
          <w:szCs w:val="24"/>
        </w:rPr>
        <w:t>–</w:t>
      </w:r>
      <w:r>
        <w:rPr>
          <w:rFonts w:ascii="Arial" w:hAnsi="Arial" w:cs="Arial"/>
          <w:color w:val="525252"/>
          <w:sz w:val="24"/>
          <w:szCs w:val="24"/>
        </w:rPr>
        <w:t xml:space="preserve"> резюмирует</w:t>
      </w:r>
      <w:r w:rsidRPr="00661C84">
        <w:rPr>
          <w:rFonts w:ascii="Arial" w:hAnsi="Arial" w:cs="Arial"/>
          <w:color w:val="525252"/>
          <w:sz w:val="24"/>
          <w:szCs w:val="24"/>
        </w:rPr>
        <w:t xml:space="preserve"> Владимир Зорин.</w:t>
      </w:r>
    </w:p>
    <w:p w:rsidR="003219DD" w:rsidRPr="00AB4CC9" w:rsidRDefault="003219DD" w:rsidP="00AB4CC9">
      <w:pPr>
        <w:spacing w:line="276" w:lineRule="auto"/>
        <w:ind w:firstLine="708"/>
        <w:jc w:val="both"/>
        <w:rPr>
          <w:rFonts w:ascii="Arial" w:hAnsi="Arial" w:cs="Arial"/>
          <w:i/>
          <w:iCs/>
          <w:color w:val="525252"/>
          <w:sz w:val="24"/>
          <w:szCs w:val="24"/>
        </w:rPr>
      </w:pPr>
      <w:r w:rsidRPr="00AB4CC9">
        <w:rPr>
          <w:rFonts w:ascii="Arial" w:hAnsi="Arial" w:cs="Arial"/>
          <w:i/>
          <w:iCs/>
          <w:color w:val="525252"/>
          <w:sz w:val="24"/>
          <w:szCs w:val="24"/>
        </w:rPr>
        <w:t>Всероссийская перепись населения пройдет с 15 октября по 14 ноября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3219DD" w:rsidRPr="009C4997" w:rsidRDefault="003219DD" w:rsidP="009C4997">
      <w:pPr>
        <w:spacing w:after="0" w:line="276" w:lineRule="auto"/>
        <w:rPr>
          <w:rFonts w:ascii="Arial" w:hAnsi="Arial" w:cs="Arial"/>
          <w:i/>
          <w:iCs/>
          <w:color w:val="525252"/>
          <w:sz w:val="24"/>
          <w:szCs w:val="24"/>
        </w:rPr>
      </w:pPr>
    </w:p>
    <w:p w:rsidR="003219DD" w:rsidRPr="009C4997" w:rsidRDefault="003219DD" w:rsidP="009C4997">
      <w:pPr>
        <w:spacing w:after="0" w:line="276" w:lineRule="auto"/>
        <w:rPr>
          <w:rFonts w:ascii="Arial" w:hAnsi="Arial" w:cs="Arial"/>
          <w:b/>
          <w:bCs/>
          <w:color w:val="595959"/>
          <w:sz w:val="24"/>
          <w:szCs w:val="24"/>
        </w:rPr>
      </w:pPr>
      <w:r w:rsidRPr="009C4997">
        <w:rPr>
          <w:rFonts w:ascii="Arial" w:hAnsi="Arial" w:cs="Arial"/>
          <w:b/>
          <w:bCs/>
          <w:color w:val="595959"/>
          <w:sz w:val="24"/>
          <w:szCs w:val="24"/>
        </w:rPr>
        <w:t>Медиаофис Всероссийской переписи населения</w:t>
      </w:r>
    </w:p>
    <w:p w:rsidR="003219DD" w:rsidRPr="009C4997" w:rsidRDefault="003219DD" w:rsidP="009C4997">
      <w:pPr>
        <w:spacing w:after="0" w:line="276" w:lineRule="auto"/>
        <w:jc w:val="both"/>
        <w:rPr>
          <w:rFonts w:ascii="Arial" w:hAnsi="Arial" w:cs="Arial"/>
          <w:sz w:val="24"/>
          <w:szCs w:val="24"/>
        </w:rPr>
      </w:pPr>
      <w:hyperlink r:id="rId8" w:history="1">
        <w:r w:rsidRPr="009C4997">
          <w:rPr>
            <w:rFonts w:ascii="Arial" w:hAnsi="Arial" w:cs="Arial"/>
            <w:color w:val="0563C1"/>
            <w:sz w:val="24"/>
            <w:szCs w:val="24"/>
            <w:u w:val="single"/>
          </w:rPr>
          <w:t>media@strana2020.ru</w:t>
        </w:r>
      </w:hyperlink>
    </w:p>
    <w:p w:rsidR="003219DD" w:rsidRPr="009C4997" w:rsidRDefault="003219DD" w:rsidP="009C4997">
      <w:pPr>
        <w:spacing w:after="0" w:line="276" w:lineRule="auto"/>
        <w:jc w:val="both"/>
        <w:rPr>
          <w:rFonts w:ascii="Arial" w:hAnsi="Arial" w:cs="Arial"/>
          <w:color w:val="595959"/>
          <w:sz w:val="24"/>
          <w:szCs w:val="24"/>
        </w:rPr>
      </w:pPr>
      <w:hyperlink r:id="rId9" w:history="1">
        <w:r w:rsidRPr="009C4997">
          <w:rPr>
            <w:rFonts w:ascii="Arial" w:hAnsi="Arial" w:cs="Arial"/>
            <w:color w:val="0563C1"/>
            <w:sz w:val="24"/>
            <w:szCs w:val="24"/>
            <w:u w:val="single"/>
          </w:rPr>
          <w:t>www.strana2020.ru</w:t>
        </w:r>
      </w:hyperlink>
    </w:p>
    <w:p w:rsidR="003219DD" w:rsidRPr="009C4997" w:rsidRDefault="003219DD" w:rsidP="009C4997">
      <w:pPr>
        <w:spacing w:after="0" w:line="276" w:lineRule="auto"/>
        <w:jc w:val="both"/>
        <w:rPr>
          <w:rFonts w:ascii="Arial" w:hAnsi="Arial" w:cs="Arial"/>
          <w:color w:val="595959"/>
          <w:sz w:val="24"/>
          <w:szCs w:val="24"/>
        </w:rPr>
      </w:pPr>
      <w:r w:rsidRPr="009C4997">
        <w:rPr>
          <w:rFonts w:ascii="Arial" w:hAnsi="Arial" w:cs="Arial"/>
          <w:color w:val="595959"/>
          <w:sz w:val="24"/>
          <w:szCs w:val="24"/>
        </w:rPr>
        <w:t>+7 (495) 933-31-94</w:t>
      </w:r>
    </w:p>
    <w:p w:rsidR="003219DD" w:rsidRPr="009C4997" w:rsidRDefault="003219DD" w:rsidP="009C4997">
      <w:pPr>
        <w:spacing w:after="0" w:line="276" w:lineRule="auto"/>
        <w:jc w:val="both"/>
        <w:rPr>
          <w:rFonts w:ascii="Arial" w:hAnsi="Arial" w:cs="Arial"/>
          <w:color w:val="595959"/>
          <w:sz w:val="24"/>
          <w:szCs w:val="24"/>
        </w:rPr>
      </w:pPr>
      <w:hyperlink r:id="rId10" w:history="1">
        <w:r w:rsidRPr="009C4997">
          <w:rPr>
            <w:rFonts w:ascii="Arial" w:hAnsi="Arial" w:cs="Arial"/>
            <w:color w:val="0563C1"/>
            <w:sz w:val="24"/>
            <w:szCs w:val="24"/>
            <w:u w:val="single"/>
          </w:rPr>
          <w:t>https://www.facebook.com/strana2020</w:t>
        </w:r>
      </w:hyperlink>
    </w:p>
    <w:p w:rsidR="003219DD" w:rsidRPr="009C4997" w:rsidRDefault="003219DD" w:rsidP="009C4997">
      <w:pPr>
        <w:spacing w:after="0" w:line="276" w:lineRule="auto"/>
        <w:jc w:val="both"/>
        <w:rPr>
          <w:rFonts w:ascii="Arial" w:hAnsi="Arial" w:cs="Arial"/>
          <w:color w:val="595959"/>
          <w:sz w:val="24"/>
          <w:szCs w:val="24"/>
        </w:rPr>
      </w:pPr>
      <w:hyperlink r:id="rId11" w:history="1">
        <w:r w:rsidRPr="009C4997">
          <w:rPr>
            <w:rFonts w:ascii="Arial" w:hAnsi="Arial" w:cs="Arial"/>
            <w:color w:val="0563C1"/>
            <w:sz w:val="24"/>
            <w:szCs w:val="24"/>
            <w:u w:val="single"/>
          </w:rPr>
          <w:t>https://vk.com/strana2020</w:t>
        </w:r>
      </w:hyperlink>
    </w:p>
    <w:p w:rsidR="003219DD" w:rsidRPr="009C4997" w:rsidRDefault="003219DD" w:rsidP="009C4997">
      <w:pPr>
        <w:spacing w:after="0" w:line="276" w:lineRule="auto"/>
        <w:jc w:val="both"/>
        <w:rPr>
          <w:rFonts w:ascii="Arial" w:hAnsi="Arial" w:cs="Arial"/>
          <w:color w:val="595959"/>
          <w:sz w:val="24"/>
          <w:szCs w:val="24"/>
        </w:rPr>
      </w:pPr>
      <w:hyperlink r:id="rId12" w:history="1">
        <w:r w:rsidRPr="009C4997">
          <w:rPr>
            <w:rFonts w:ascii="Arial" w:hAnsi="Arial" w:cs="Arial"/>
            <w:color w:val="0563C1"/>
            <w:sz w:val="24"/>
            <w:szCs w:val="24"/>
            <w:u w:val="single"/>
          </w:rPr>
          <w:t>https://ok.ru/strana2020</w:t>
        </w:r>
      </w:hyperlink>
    </w:p>
    <w:p w:rsidR="003219DD" w:rsidRPr="009C4997" w:rsidRDefault="003219DD" w:rsidP="009C4997">
      <w:pPr>
        <w:spacing w:after="0" w:line="276" w:lineRule="auto"/>
        <w:jc w:val="both"/>
        <w:rPr>
          <w:rFonts w:ascii="Arial" w:hAnsi="Arial" w:cs="Arial"/>
          <w:color w:val="595959"/>
          <w:sz w:val="24"/>
          <w:szCs w:val="24"/>
        </w:rPr>
      </w:pPr>
      <w:hyperlink r:id="rId13" w:history="1">
        <w:r w:rsidRPr="009C4997">
          <w:rPr>
            <w:rFonts w:ascii="Arial" w:hAnsi="Arial" w:cs="Arial"/>
            <w:color w:val="0563C1"/>
            <w:sz w:val="24"/>
            <w:szCs w:val="24"/>
            <w:u w:val="single"/>
          </w:rPr>
          <w:t>https://www.instagram.com/strana2020</w:t>
        </w:r>
      </w:hyperlink>
    </w:p>
    <w:p w:rsidR="003219DD" w:rsidRPr="009C4997" w:rsidRDefault="003219DD" w:rsidP="009C4997">
      <w:pPr>
        <w:spacing w:after="0" w:line="276" w:lineRule="auto"/>
        <w:jc w:val="both"/>
        <w:rPr>
          <w:rFonts w:ascii="Arial" w:hAnsi="Arial" w:cs="Arial"/>
          <w:color w:val="595959"/>
          <w:sz w:val="24"/>
          <w:szCs w:val="24"/>
        </w:rPr>
      </w:pPr>
      <w:hyperlink r:id="rId14" w:history="1">
        <w:r w:rsidRPr="009C4997">
          <w:rPr>
            <w:rFonts w:ascii="Arial" w:hAnsi="Arial" w:cs="Arial"/>
            <w:color w:val="0563C1"/>
            <w:sz w:val="24"/>
            <w:szCs w:val="24"/>
            <w:u w:val="single"/>
          </w:rPr>
          <w:t>youtube.com</w:t>
        </w:r>
      </w:hyperlink>
    </w:p>
    <w:p w:rsidR="003219DD" w:rsidRPr="009C4997" w:rsidRDefault="003219DD" w:rsidP="009C4997">
      <w:pPr>
        <w:spacing w:after="0" w:line="276" w:lineRule="auto"/>
        <w:jc w:val="both"/>
        <w:rPr>
          <w:rFonts w:ascii="Arial" w:hAnsi="Arial" w:cs="Arial"/>
          <w:color w:val="595959"/>
          <w:sz w:val="24"/>
          <w:szCs w:val="24"/>
        </w:rPr>
      </w:pPr>
    </w:p>
    <w:p w:rsidR="003219DD" w:rsidRPr="009C4997" w:rsidRDefault="003219DD" w:rsidP="009C4997">
      <w:pPr>
        <w:spacing w:after="0" w:line="276" w:lineRule="auto"/>
        <w:jc w:val="both"/>
        <w:rPr>
          <w:rFonts w:ascii="Arial" w:hAnsi="Arial" w:cs="Arial"/>
          <w:color w:val="595959"/>
          <w:sz w:val="24"/>
          <w:szCs w:val="24"/>
        </w:rPr>
      </w:pPr>
      <w:r w:rsidRPr="006A4A3E">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7" type="#_x0000_t75" alt="qrcode_strana 2020" style="width:60pt;height:60pt;visibility:visible">
            <v:imagedata r:id="rId15" o:title=""/>
          </v:shape>
        </w:pict>
      </w:r>
    </w:p>
    <w:p w:rsidR="003219DD" w:rsidRPr="0002467F" w:rsidRDefault="003219DD" w:rsidP="006B261B">
      <w:pPr>
        <w:spacing w:after="0" w:line="276" w:lineRule="auto"/>
        <w:jc w:val="both"/>
        <w:rPr>
          <w:rFonts w:ascii="Arial" w:hAnsi="Arial" w:cs="Arial"/>
          <w:color w:val="595959"/>
          <w:sz w:val="24"/>
          <w:szCs w:val="24"/>
        </w:rPr>
      </w:pPr>
    </w:p>
    <w:sectPr w:rsidR="003219DD" w:rsidRPr="0002467F" w:rsidSect="00962C5A">
      <w:headerReference w:type="default" r:id="rId16"/>
      <w:footerReference w:type="default" r:id="rId17"/>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9DD" w:rsidRDefault="003219DD" w:rsidP="00A02726">
      <w:pPr>
        <w:spacing w:after="0" w:line="240" w:lineRule="auto"/>
      </w:pPr>
      <w:r>
        <w:separator/>
      </w:r>
    </w:p>
  </w:endnote>
  <w:endnote w:type="continuationSeparator" w:id="0">
    <w:p w:rsidR="003219DD" w:rsidRDefault="003219DD"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9DD" w:rsidRDefault="003219DD">
    <w:pPr>
      <w:pStyle w:val="Foot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9" o:spid="_x0000_s2050" type="#_x0000_t75" style="position:absolute;margin-left:-7.2pt;margin-top:-3pt;width:22.5pt;height:22.5pt;z-index:-251654144;visibility:visible">
          <v:imagedata r:id="rId1" o:title=""/>
        </v:shape>
      </w:pict>
    </w:r>
    <w:r>
      <w:rPr>
        <w:noProof/>
        <w:lang w:eastAsia="ru-RU"/>
      </w:rPr>
      <w:pict>
        <v:shape id="Рисунок 38" o:spid="_x0000_s2051" type="#_x0000_t75" style="position:absolute;margin-left:-7.3pt;margin-top:-3.25pt;width:22.35pt;height:22.35pt;z-index:-251653120;visibility:visible">
          <v:imagedata r:id="rId2" o:title=""/>
        </v:shape>
      </w:pict>
    </w:r>
    <w:r>
      <w:rPr>
        <w:noProof/>
        <w:lang w:eastAsia="ru-RU"/>
      </w:rPr>
      <w:pict>
        <v:shape id="Рисунок 37" o:spid="_x0000_s2052" type="#_x0000_t75" style="position:absolute;margin-left:-13.05pt;margin-top:-8.45pt;width:34.5pt;height:33.75pt;z-index:-251652096;visibility:visible">
          <v:imagedata r:id="rId3" o:title=""/>
        </v:shape>
      </w:pict>
    </w:r>
    <w:fldSimple w:instr="PAGE   \* MERGEFORMAT">
      <w:r>
        <w:rPr>
          <w:noProof/>
        </w:rPr>
        <w:t>1</w:t>
      </w:r>
    </w:fldSimple>
  </w:p>
  <w:p w:rsidR="003219DD" w:rsidRDefault="003219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9DD" w:rsidRDefault="003219DD" w:rsidP="00A02726">
      <w:pPr>
        <w:spacing w:after="0" w:line="240" w:lineRule="auto"/>
      </w:pPr>
      <w:r>
        <w:separator/>
      </w:r>
    </w:p>
  </w:footnote>
  <w:footnote w:type="continuationSeparator" w:id="0">
    <w:p w:rsidR="003219DD" w:rsidRDefault="003219DD"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9DD" w:rsidRDefault="003219DD" w:rsidP="00A02726">
    <w:pPr>
      <w:pStyle w:val="Header"/>
      <w:ind w:left="-1701"/>
    </w:pPr>
    <w:r w:rsidRPr="006A4A3E">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шапка" style="width:333pt;height:122.25pt;visibility:visible">
          <v:imagedata r:id="rId1" o:title="" cropright="27106f"/>
        </v:shape>
      </w:pict>
    </w:r>
    <w:r>
      <w:rPr>
        <w:noProof/>
        <w:lang w:eastAsia="ru-RU"/>
      </w:rPr>
      <w:pict>
        <v:shape id="WordPictureWatermark4014939" o:spid="_x0000_s2049" type="#_x0000_t75" alt="" style="position:absolute;left:0;text-align:left;margin-left:0;margin-top:0;width:1860pt;height:2631pt;z-index:-251656192;mso-wrap-edited:f;mso-position-horizontal:center;mso-position-horizontal-relative:margin;mso-position-vertical:center;mso-position-vertical-relative:margin" o:allowincell="f">
          <v:imagedata r:id="rId2" o:titl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0E095E"/>
    <w:multiLevelType w:val="hybridMultilevel"/>
    <w:tmpl w:val="060C349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cs="Symbol" w:hint="default"/>
      </w:rPr>
    </w:lvl>
    <w:lvl w:ilvl="1" w:tplc="04190003">
      <w:start w:val="1"/>
      <w:numFmt w:val="bullet"/>
      <w:lvlText w:val="o"/>
      <w:lvlJc w:val="left"/>
      <w:pPr>
        <w:ind w:left="6750" w:hanging="360"/>
      </w:pPr>
      <w:rPr>
        <w:rFonts w:ascii="Courier New" w:hAnsi="Courier New" w:cs="Courier New" w:hint="default"/>
      </w:rPr>
    </w:lvl>
    <w:lvl w:ilvl="2" w:tplc="04190005">
      <w:start w:val="1"/>
      <w:numFmt w:val="bullet"/>
      <w:lvlText w:val=""/>
      <w:lvlJc w:val="left"/>
      <w:pPr>
        <w:ind w:left="7470" w:hanging="360"/>
      </w:pPr>
      <w:rPr>
        <w:rFonts w:ascii="Wingdings" w:hAnsi="Wingdings" w:cs="Wingdings" w:hint="default"/>
      </w:rPr>
    </w:lvl>
    <w:lvl w:ilvl="3" w:tplc="04190001">
      <w:start w:val="1"/>
      <w:numFmt w:val="bullet"/>
      <w:lvlText w:val=""/>
      <w:lvlJc w:val="left"/>
      <w:pPr>
        <w:ind w:left="8190" w:hanging="360"/>
      </w:pPr>
      <w:rPr>
        <w:rFonts w:ascii="Symbol" w:hAnsi="Symbol" w:cs="Symbol" w:hint="default"/>
      </w:rPr>
    </w:lvl>
    <w:lvl w:ilvl="4" w:tplc="04190003">
      <w:start w:val="1"/>
      <w:numFmt w:val="bullet"/>
      <w:lvlText w:val="o"/>
      <w:lvlJc w:val="left"/>
      <w:pPr>
        <w:ind w:left="8910" w:hanging="360"/>
      </w:pPr>
      <w:rPr>
        <w:rFonts w:ascii="Courier New" w:hAnsi="Courier New" w:cs="Courier New" w:hint="default"/>
      </w:rPr>
    </w:lvl>
    <w:lvl w:ilvl="5" w:tplc="04190005">
      <w:start w:val="1"/>
      <w:numFmt w:val="bullet"/>
      <w:lvlText w:val=""/>
      <w:lvlJc w:val="left"/>
      <w:pPr>
        <w:ind w:left="9630" w:hanging="360"/>
      </w:pPr>
      <w:rPr>
        <w:rFonts w:ascii="Wingdings" w:hAnsi="Wingdings" w:cs="Wingdings" w:hint="default"/>
      </w:rPr>
    </w:lvl>
    <w:lvl w:ilvl="6" w:tplc="04190001">
      <w:start w:val="1"/>
      <w:numFmt w:val="bullet"/>
      <w:lvlText w:val=""/>
      <w:lvlJc w:val="left"/>
      <w:pPr>
        <w:ind w:left="10350" w:hanging="360"/>
      </w:pPr>
      <w:rPr>
        <w:rFonts w:ascii="Symbol" w:hAnsi="Symbol" w:cs="Symbol" w:hint="default"/>
      </w:rPr>
    </w:lvl>
    <w:lvl w:ilvl="7" w:tplc="04190003">
      <w:start w:val="1"/>
      <w:numFmt w:val="bullet"/>
      <w:lvlText w:val="o"/>
      <w:lvlJc w:val="left"/>
      <w:pPr>
        <w:ind w:left="11070" w:hanging="360"/>
      </w:pPr>
      <w:rPr>
        <w:rFonts w:ascii="Courier New" w:hAnsi="Courier New" w:cs="Courier New" w:hint="default"/>
      </w:rPr>
    </w:lvl>
    <w:lvl w:ilvl="8" w:tplc="04190005">
      <w:start w:val="1"/>
      <w:numFmt w:val="bullet"/>
      <w:lvlText w:val=""/>
      <w:lvlJc w:val="left"/>
      <w:pPr>
        <w:ind w:left="1179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2E94"/>
    <w:rsid w:val="0000095F"/>
    <w:rsid w:val="000054FD"/>
    <w:rsid w:val="00005AEB"/>
    <w:rsid w:val="000102DC"/>
    <w:rsid w:val="00010791"/>
    <w:rsid w:val="00010F32"/>
    <w:rsid w:val="00011639"/>
    <w:rsid w:val="00012E3C"/>
    <w:rsid w:val="000131A6"/>
    <w:rsid w:val="00013B69"/>
    <w:rsid w:val="00013C24"/>
    <w:rsid w:val="00014223"/>
    <w:rsid w:val="000150D9"/>
    <w:rsid w:val="000215C6"/>
    <w:rsid w:val="0002183B"/>
    <w:rsid w:val="00023B69"/>
    <w:rsid w:val="0002467F"/>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78A2"/>
    <w:rsid w:val="000479BA"/>
    <w:rsid w:val="0005315D"/>
    <w:rsid w:val="00054F49"/>
    <w:rsid w:val="00055ACF"/>
    <w:rsid w:val="00057266"/>
    <w:rsid w:val="00057B51"/>
    <w:rsid w:val="00060C43"/>
    <w:rsid w:val="00061775"/>
    <w:rsid w:val="00061801"/>
    <w:rsid w:val="00061FAC"/>
    <w:rsid w:val="0006235D"/>
    <w:rsid w:val="00063C0E"/>
    <w:rsid w:val="00063FB7"/>
    <w:rsid w:val="000647C4"/>
    <w:rsid w:val="00065E4E"/>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5E79"/>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2D5"/>
    <w:rsid w:val="000C6903"/>
    <w:rsid w:val="000C6E51"/>
    <w:rsid w:val="000C7BB7"/>
    <w:rsid w:val="000D18CA"/>
    <w:rsid w:val="000D3FEC"/>
    <w:rsid w:val="000D50B9"/>
    <w:rsid w:val="000D636B"/>
    <w:rsid w:val="000D68B7"/>
    <w:rsid w:val="000D6A7F"/>
    <w:rsid w:val="000D7D4E"/>
    <w:rsid w:val="000E2EBD"/>
    <w:rsid w:val="000E3A7B"/>
    <w:rsid w:val="000E4E2A"/>
    <w:rsid w:val="000E5790"/>
    <w:rsid w:val="000E7E79"/>
    <w:rsid w:val="000F0188"/>
    <w:rsid w:val="000F2A45"/>
    <w:rsid w:val="000F2C7A"/>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41E"/>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51FA"/>
    <w:rsid w:val="00146050"/>
    <w:rsid w:val="00146292"/>
    <w:rsid w:val="001503B3"/>
    <w:rsid w:val="001523D8"/>
    <w:rsid w:val="00152F1F"/>
    <w:rsid w:val="00153140"/>
    <w:rsid w:val="001538FD"/>
    <w:rsid w:val="0015475D"/>
    <w:rsid w:val="00155160"/>
    <w:rsid w:val="00160BE2"/>
    <w:rsid w:val="00163C78"/>
    <w:rsid w:val="0016789D"/>
    <w:rsid w:val="001725FD"/>
    <w:rsid w:val="00172805"/>
    <w:rsid w:val="00176083"/>
    <w:rsid w:val="00177A70"/>
    <w:rsid w:val="00182F96"/>
    <w:rsid w:val="00184B15"/>
    <w:rsid w:val="0018550A"/>
    <w:rsid w:val="00186157"/>
    <w:rsid w:val="001871A4"/>
    <w:rsid w:val="00191BA2"/>
    <w:rsid w:val="0019365F"/>
    <w:rsid w:val="00194C93"/>
    <w:rsid w:val="0019631D"/>
    <w:rsid w:val="00197016"/>
    <w:rsid w:val="00197D71"/>
    <w:rsid w:val="001A0D01"/>
    <w:rsid w:val="001A19A2"/>
    <w:rsid w:val="001A2E2D"/>
    <w:rsid w:val="001A37DC"/>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D063C"/>
    <w:rsid w:val="001D3A19"/>
    <w:rsid w:val="001D7702"/>
    <w:rsid w:val="001E04EE"/>
    <w:rsid w:val="001E1DF2"/>
    <w:rsid w:val="001E1EF7"/>
    <w:rsid w:val="001E3B46"/>
    <w:rsid w:val="001E7749"/>
    <w:rsid w:val="001E7CBF"/>
    <w:rsid w:val="001F0598"/>
    <w:rsid w:val="001F1163"/>
    <w:rsid w:val="001F128A"/>
    <w:rsid w:val="001F13DC"/>
    <w:rsid w:val="001F2849"/>
    <w:rsid w:val="001F7AF0"/>
    <w:rsid w:val="001F7C2D"/>
    <w:rsid w:val="001F7DD7"/>
    <w:rsid w:val="00200A61"/>
    <w:rsid w:val="00200D1C"/>
    <w:rsid w:val="00201780"/>
    <w:rsid w:val="00201FDC"/>
    <w:rsid w:val="00203112"/>
    <w:rsid w:val="00213A9E"/>
    <w:rsid w:val="00214C99"/>
    <w:rsid w:val="00215209"/>
    <w:rsid w:val="00216087"/>
    <w:rsid w:val="0021712D"/>
    <w:rsid w:val="002176FE"/>
    <w:rsid w:val="00223D33"/>
    <w:rsid w:val="00224978"/>
    <w:rsid w:val="00226B2F"/>
    <w:rsid w:val="00232CB0"/>
    <w:rsid w:val="002336AC"/>
    <w:rsid w:val="002336D3"/>
    <w:rsid w:val="00235192"/>
    <w:rsid w:val="0023539B"/>
    <w:rsid w:val="00235474"/>
    <w:rsid w:val="00235B1A"/>
    <w:rsid w:val="00236C43"/>
    <w:rsid w:val="00237798"/>
    <w:rsid w:val="002409E7"/>
    <w:rsid w:val="002435A8"/>
    <w:rsid w:val="00245449"/>
    <w:rsid w:val="00245784"/>
    <w:rsid w:val="002470BA"/>
    <w:rsid w:val="00250BA2"/>
    <w:rsid w:val="00251F07"/>
    <w:rsid w:val="002545B5"/>
    <w:rsid w:val="0025589D"/>
    <w:rsid w:val="00257981"/>
    <w:rsid w:val="00257D66"/>
    <w:rsid w:val="00261D64"/>
    <w:rsid w:val="00262F3F"/>
    <w:rsid w:val="0026326B"/>
    <w:rsid w:val="0026338F"/>
    <w:rsid w:val="002677D8"/>
    <w:rsid w:val="0027020F"/>
    <w:rsid w:val="00270494"/>
    <w:rsid w:val="00270D02"/>
    <w:rsid w:val="00272595"/>
    <w:rsid w:val="00273A19"/>
    <w:rsid w:val="002753FE"/>
    <w:rsid w:val="002778A6"/>
    <w:rsid w:val="00277B4E"/>
    <w:rsid w:val="00280941"/>
    <w:rsid w:val="002810B3"/>
    <w:rsid w:val="002829A3"/>
    <w:rsid w:val="00286546"/>
    <w:rsid w:val="0029390D"/>
    <w:rsid w:val="00294F44"/>
    <w:rsid w:val="002958C8"/>
    <w:rsid w:val="0029715E"/>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969"/>
    <w:rsid w:val="002F6FD2"/>
    <w:rsid w:val="00301269"/>
    <w:rsid w:val="003017D8"/>
    <w:rsid w:val="003029E6"/>
    <w:rsid w:val="003043D1"/>
    <w:rsid w:val="003044FB"/>
    <w:rsid w:val="003057DD"/>
    <w:rsid w:val="00305A72"/>
    <w:rsid w:val="00305A8E"/>
    <w:rsid w:val="00305FB1"/>
    <w:rsid w:val="00307C14"/>
    <w:rsid w:val="00310130"/>
    <w:rsid w:val="00314810"/>
    <w:rsid w:val="003175E1"/>
    <w:rsid w:val="00317638"/>
    <w:rsid w:val="00317C2A"/>
    <w:rsid w:val="00321980"/>
    <w:rsid w:val="003219DD"/>
    <w:rsid w:val="0032393A"/>
    <w:rsid w:val="00324084"/>
    <w:rsid w:val="0032415C"/>
    <w:rsid w:val="003254DD"/>
    <w:rsid w:val="00325995"/>
    <w:rsid w:val="003300E4"/>
    <w:rsid w:val="003319C8"/>
    <w:rsid w:val="0033354A"/>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0809"/>
    <w:rsid w:val="0037240A"/>
    <w:rsid w:val="00372A26"/>
    <w:rsid w:val="00374C2E"/>
    <w:rsid w:val="00376E83"/>
    <w:rsid w:val="003807DD"/>
    <w:rsid w:val="003822C1"/>
    <w:rsid w:val="00387584"/>
    <w:rsid w:val="00393266"/>
    <w:rsid w:val="003935F4"/>
    <w:rsid w:val="00393B7E"/>
    <w:rsid w:val="003955B5"/>
    <w:rsid w:val="00395922"/>
    <w:rsid w:val="0039699D"/>
    <w:rsid w:val="00397E1A"/>
    <w:rsid w:val="003A1BEB"/>
    <w:rsid w:val="003A1F37"/>
    <w:rsid w:val="003A389C"/>
    <w:rsid w:val="003A5263"/>
    <w:rsid w:val="003A5877"/>
    <w:rsid w:val="003A632D"/>
    <w:rsid w:val="003A6C65"/>
    <w:rsid w:val="003A70AA"/>
    <w:rsid w:val="003A7E01"/>
    <w:rsid w:val="003B0CC7"/>
    <w:rsid w:val="003B2DC1"/>
    <w:rsid w:val="003B3C36"/>
    <w:rsid w:val="003B4345"/>
    <w:rsid w:val="003B5EF5"/>
    <w:rsid w:val="003C0560"/>
    <w:rsid w:val="003C1B44"/>
    <w:rsid w:val="003C2351"/>
    <w:rsid w:val="003C2BD3"/>
    <w:rsid w:val="003C3826"/>
    <w:rsid w:val="003C4329"/>
    <w:rsid w:val="003C43D9"/>
    <w:rsid w:val="003C4D52"/>
    <w:rsid w:val="003C5B5E"/>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8DB"/>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7E0E"/>
    <w:rsid w:val="00467EBF"/>
    <w:rsid w:val="004707DB"/>
    <w:rsid w:val="00477AFB"/>
    <w:rsid w:val="00480550"/>
    <w:rsid w:val="00480B97"/>
    <w:rsid w:val="00482547"/>
    <w:rsid w:val="00484821"/>
    <w:rsid w:val="00486C55"/>
    <w:rsid w:val="00486E2E"/>
    <w:rsid w:val="00487B23"/>
    <w:rsid w:val="004908A1"/>
    <w:rsid w:val="0049103B"/>
    <w:rsid w:val="00497C69"/>
    <w:rsid w:val="004A2398"/>
    <w:rsid w:val="004A7489"/>
    <w:rsid w:val="004A7DCE"/>
    <w:rsid w:val="004B0614"/>
    <w:rsid w:val="004B49C6"/>
    <w:rsid w:val="004B5AE8"/>
    <w:rsid w:val="004B6586"/>
    <w:rsid w:val="004B7D38"/>
    <w:rsid w:val="004C0969"/>
    <w:rsid w:val="004C21E5"/>
    <w:rsid w:val="004C3BB6"/>
    <w:rsid w:val="004C412E"/>
    <w:rsid w:val="004C435A"/>
    <w:rsid w:val="004C772F"/>
    <w:rsid w:val="004C7D49"/>
    <w:rsid w:val="004D03C0"/>
    <w:rsid w:val="004D0B9D"/>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2114D"/>
    <w:rsid w:val="005212F1"/>
    <w:rsid w:val="00523CF7"/>
    <w:rsid w:val="00523EB6"/>
    <w:rsid w:val="0052476C"/>
    <w:rsid w:val="00524917"/>
    <w:rsid w:val="00530B09"/>
    <w:rsid w:val="00530E34"/>
    <w:rsid w:val="00531539"/>
    <w:rsid w:val="00531722"/>
    <w:rsid w:val="005328B2"/>
    <w:rsid w:val="00533146"/>
    <w:rsid w:val="00533330"/>
    <w:rsid w:val="00533644"/>
    <w:rsid w:val="00534791"/>
    <w:rsid w:val="005354EC"/>
    <w:rsid w:val="005378F6"/>
    <w:rsid w:val="00540308"/>
    <w:rsid w:val="00541527"/>
    <w:rsid w:val="00541591"/>
    <w:rsid w:val="00544769"/>
    <w:rsid w:val="00544964"/>
    <w:rsid w:val="00544ACB"/>
    <w:rsid w:val="00545707"/>
    <w:rsid w:val="00547F36"/>
    <w:rsid w:val="00550846"/>
    <w:rsid w:val="005543BA"/>
    <w:rsid w:val="00554A45"/>
    <w:rsid w:val="0055649A"/>
    <w:rsid w:val="0055700C"/>
    <w:rsid w:val="005606F6"/>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548B"/>
    <w:rsid w:val="005B641A"/>
    <w:rsid w:val="005B7890"/>
    <w:rsid w:val="005B7971"/>
    <w:rsid w:val="005C1B88"/>
    <w:rsid w:val="005C27FA"/>
    <w:rsid w:val="005C4423"/>
    <w:rsid w:val="005C4E0B"/>
    <w:rsid w:val="005C6572"/>
    <w:rsid w:val="005C795A"/>
    <w:rsid w:val="005C7C4A"/>
    <w:rsid w:val="005C7EEC"/>
    <w:rsid w:val="005D036D"/>
    <w:rsid w:val="005D0ABB"/>
    <w:rsid w:val="005D1621"/>
    <w:rsid w:val="005D3470"/>
    <w:rsid w:val="005D434E"/>
    <w:rsid w:val="005D480B"/>
    <w:rsid w:val="005D7097"/>
    <w:rsid w:val="005E003F"/>
    <w:rsid w:val="005E0845"/>
    <w:rsid w:val="005E0AD9"/>
    <w:rsid w:val="005E0F4A"/>
    <w:rsid w:val="005E3894"/>
    <w:rsid w:val="005E5719"/>
    <w:rsid w:val="005E7109"/>
    <w:rsid w:val="005E742E"/>
    <w:rsid w:val="005E7A10"/>
    <w:rsid w:val="005F1E78"/>
    <w:rsid w:val="005F3440"/>
    <w:rsid w:val="005F4276"/>
    <w:rsid w:val="005F4737"/>
    <w:rsid w:val="005F5E6C"/>
    <w:rsid w:val="005F674D"/>
    <w:rsid w:val="005F705B"/>
    <w:rsid w:val="005F78D1"/>
    <w:rsid w:val="00603DE1"/>
    <w:rsid w:val="00607A43"/>
    <w:rsid w:val="00607CB0"/>
    <w:rsid w:val="00607F98"/>
    <w:rsid w:val="00610B56"/>
    <w:rsid w:val="00610CCE"/>
    <w:rsid w:val="00614098"/>
    <w:rsid w:val="00614C1A"/>
    <w:rsid w:val="006150B1"/>
    <w:rsid w:val="006153CA"/>
    <w:rsid w:val="006155E0"/>
    <w:rsid w:val="00615C25"/>
    <w:rsid w:val="00616421"/>
    <w:rsid w:val="0061694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C84"/>
    <w:rsid w:val="00661E8B"/>
    <w:rsid w:val="00665070"/>
    <w:rsid w:val="006657C8"/>
    <w:rsid w:val="00666BC6"/>
    <w:rsid w:val="00666FAC"/>
    <w:rsid w:val="00667675"/>
    <w:rsid w:val="00667DD3"/>
    <w:rsid w:val="00671CF2"/>
    <w:rsid w:val="00673757"/>
    <w:rsid w:val="00674AAC"/>
    <w:rsid w:val="00674BE6"/>
    <w:rsid w:val="0067653C"/>
    <w:rsid w:val="00676EF8"/>
    <w:rsid w:val="00677F0B"/>
    <w:rsid w:val="0068187C"/>
    <w:rsid w:val="00685EA1"/>
    <w:rsid w:val="006860CD"/>
    <w:rsid w:val="0068671F"/>
    <w:rsid w:val="0068692B"/>
    <w:rsid w:val="00690404"/>
    <w:rsid w:val="0069172D"/>
    <w:rsid w:val="006930C2"/>
    <w:rsid w:val="00694D8C"/>
    <w:rsid w:val="00695886"/>
    <w:rsid w:val="00696F12"/>
    <w:rsid w:val="006A0D26"/>
    <w:rsid w:val="006A1E03"/>
    <w:rsid w:val="006A4863"/>
    <w:rsid w:val="006A491F"/>
    <w:rsid w:val="006A4A3E"/>
    <w:rsid w:val="006A5F70"/>
    <w:rsid w:val="006A6A4B"/>
    <w:rsid w:val="006B200F"/>
    <w:rsid w:val="006B261B"/>
    <w:rsid w:val="006B424E"/>
    <w:rsid w:val="006B5C80"/>
    <w:rsid w:val="006B7AD2"/>
    <w:rsid w:val="006B7E4C"/>
    <w:rsid w:val="006C0C3B"/>
    <w:rsid w:val="006C1175"/>
    <w:rsid w:val="006C399B"/>
    <w:rsid w:val="006C6850"/>
    <w:rsid w:val="006D1F4D"/>
    <w:rsid w:val="006D259B"/>
    <w:rsid w:val="006D2882"/>
    <w:rsid w:val="006D2F8B"/>
    <w:rsid w:val="006D3F18"/>
    <w:rsid w:val="006D47C7"/>
    <w:rsid w:val="006D4A12"/>
    <w:rsid w:val="006D64D7"/>
    <w:rsid w:val="006D7C3F"/>
    <w:rsid w:val="006E21A1"/>
    <w:rsid w:val="006E2F1C"/>
    <w:rsid w:val="006E3FFC"/>
    <w:rsid w:val="006E4035"/>
    <w:rsid w:val="006E5126"/>
    <w:rsid w:val="006E5F4A"/>
    <w:rsid w:val="006E71F2"/>
    <w:rsid w:val="006E794A"/>
    <w:rsid w:val="006F074E"/>
    <w:rsid w:val="006F14F1"/>
    <w:rsid w:val="006F1855"/>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4AFC"/>
    <w:rsid w:val="00725EC4"/>
    <w:rsid w:val="007265A4"/>
    <w:rsid w:val="007268F6"/>
    <w:rsid w:val="00726EBA"/>
    <w:rsid w:val="00727431"/>
    <w:rsid w:val="0072766F"/>
    <w:rsid w:val="007308D6"/>
    <w:rsid w:val="00730BB6"/>
    <w:rsid w:val="007341EA"/>
    <w:rsid w:val="00735007"/>
    <w:rsid w:val="0073597B"/>
    <w:rsid w:val="00735E8E"/>
    <w:rsid w:val="007363CF"/>
    <w:rsid w:val="00740FA0"/>
    <w:rsid w:val="007417CD"/>
    <w:rsid w:val="007422FC"/>
    <w:rsid w:val="00742C6D"/>
    <w:rsid w:val="007453B1"/>
    <w:rsid w:val="00745D49"/>
    <w:rsid w:val="00745FAD"/>
    <w:rsid w:val="00747315"/>
    <w:rsid w:val="0074732A"/>
    <w:rsid w:val="00750F91"/>
    <w:rsid w:val="007554E0"/>
    <w:rsid w:val="00756A08"/>
    <w:rsid w:val="00756C20"/>
    <w:rsid w:val="007635A2"/>
    <w:rsid w:val="00763A94"/>
    <w:rsid w:val="00765DEB"/>
    <w:rsid w:val="007668FD"/>
    <w:rsid w:val="0077084A"/>
    <w:rsid w:val="00770B83"/>
    <w:rsid w:val="00774F31"/>
    <w:rsid w:val="0077546F"/>
    <w:rsid w:val="00777826"/>
    <w:rsid w:val="00777873"/>
    <w:rsid w:val="007778F8"/>
    <w:rsid w:val="007810E1"/>
    <w:rsid w:val="0078140B"/>
    <w:rsid w:val="00783BEE"/>
    <w:rsid w:val="0078537C"/>
    <w:rsid w:val="00785E4A"/>
    <w:rsid w:val="00790457"/>
    <w:rsid w:val="00790F22"/>
    <w:rsid w:val="00791FF6"/>
    <w:rsid w:val="0079351C"/>
    <w:rsid w:val="0079665C"/>
    <w:rsid w:val="007A0E08"/>
    <w:rsid w:val="007A2F48"/>
    <w:rsid w:val="007A6A31"/>
    <w:rsid w:val="007A7DFA"/>
    <w:rsid w:val="007B5D8D"/>
    <w:rsid w:val="007B6225"/>
    <w:rsid w:val="007B6D3B"/>
    <w:rsid w:val="007C066D"/>
    <w:rsid w:val="007C4564"/>
    <w:rsid w:val="007C506A"/>
    <w:rsid w:val="007C54E0"/>
    <w:rsid w:val="007C5540"/>
    <w:rsid w:val="007C5B8F"/>
    <w:rsid w:val="007C5FDB"/>
    <w:rsid w:val="007C6E11"/>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BFB"/>
    <w:rsid w:val="00803067"/>
    <w:rsid w:val="0080316D"/>
    <w:rsid w:val="00804640"/>
    <w:rsid w:val="00804921"/>
    <w:rsid w:val="0080531F"/>
    <w:rsid w:val="008057DC"/>
    <w:rsid w:val="00805D84"/>
    <w:rsid w:val="0080798E"/>
    <w:rsid w:val="0081001C"/>
    <w:rsid w:val="00811531"/>
    <w:rsid w:val="00815176"/>
    <w:rsid w:val="00815B15"/>
    <w:rsid w:val="0082028D"/>
    <w:rsid w:val="00824599"/>
    <w:rsid w:val="0082556B"/>
    <w:rsid w:val="008262BE"/>
    <w:rsid w:val="00826659"/>
    <w:rsid w:val="0082790E"/>
    <w:rsid w:val="00830CC3"/>
    <w:rsid w:val="0083220E"/>
    <w:rsid w:val="00832FCB"/>
    <w:rsid w:val="00833621"/>
    <w:rsid w:val="008337AA"/>
    <w:rsid w:val="00835002"/>
    <w:rsid w:val="00835196"/>
    <w:rsid w:val="008357A0"/>
    <w:rsid w:val="008357C8"/>
    <w:rsid w:val="008358C0"/>
    <w:rsid w:val="00835ED0"/>
    <w:rsid w:val="00837203"/>
    <w:rsid w:val="00843754"/>
    <w:rsid w:val="0084641C"/>
    <w:rsid w:val="00846A03"/>
    <w:rsid w:val="00847513"/>
    <w:rsid w:val="00850DE6"/>
    <w:rsid w:val="008538DD"/>
    <w:rsid w:val="00854892"/>
    <w:rsid w:val="00856444"/>
    <w:rsid w:val="00856A0B"/>
    <w:rsid w:val="00857DEE"/>
    <w:rsid w:val="00860AEC"/>
    <w:rsid w:val="00864ABD"/>
    <w:rsid w:val="008658C2"/>
    <w:rsid w:val="008712D5"/>
    <w:rsid w:val="0087165E"/>
    <w:rsid w:val="008723FF"/>
    <w:rsid w:val="0087345C"/>
    <w:rsid w:val="00873741"/>
    <w:rsid w:val="00874E48"/>
    <w:rsid w:val="008761D1"/>
    <w:rsid w:val="00881232"/>
    <w:rsid w:val="0088206E"/>
    <w:rsid w:val="00884BF5"/>
    <w:rsid w:val="00885DA8"/>
    <w:rsid w:val="008861F4"/>
    <w:rsid w:val="008877C7"/>
    <w:rsid w:val="00893264"/>
    <w:rsid w:val="0089334E"/>
    <w:rsid w:val="0089443B"/>
    <w:rsid w:val="00894F95"/>
    <w:rsid w:val="008953AD"/>
    <w:rsid w:val="0089616F"/>
    <w:rsid w:val="008A141B"/>
    <w:rsid w:val="008A2073"/>
    <w:rsid w:val="008A564F"/>
    <w:rsid w:val="008A6DCD"/>
    <w:rsid w:val="008A72C1"/>
    <w:rsid w:val="008B06E5"/>
    <w:rsid w:val="008B0A51"/>
    <w:rsid w:val="008B7335"/>
    <w:rsid w:val="008B7BE9"/>
    <w:rsid w:val="008C1281"/>
    <w:rsid w:val="008C23D2"/>
    <w:rsid w:val="008C3436"/>
    <w:rsid w:val="008D1ED1"/>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2E5"/>
    <w:rsid w:val="008F237D"/>
    <w:rsid w:val="008F69D5"/>
    <w:rsid w:val="0090021F"/>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345B2"/>
    <w:rsid w:val="00942621"/>
    <w:rsid w:val="00942758"/>
    <w:rsid w:val="00944719"/>
    <w:rsid w:val="00945285"/>
    <w:rsid w:val="00950694"/>
    <w:rsid w:val="00957879"/>
    <w:rsid w:val="00957AD9"/>
    <w:rsid w:val="009601E4"/>
    <w:rsid w:val="009605A1"/>
    <w:rsid w:val="00960696"/>
    <w:rsid w:val="00961562"/>
    <w:rsid w:val="00962996"/>
    <w:rsid w:val="00962C5A"/>
    <w:rsid w:val="00964E9B"/>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5841"/>
    <w:rsid w:val="009E60BE"/>
    <w:rsid w:val="009E74C0"/>
    <w:rsid w:val="009F2362"/>
    <w:rsid w:val="009F42C7"/>
    <w:rsid w:val="009F4A59"/>
    <w:rsid w:val="009F5CE4"/>
    <w:rsid w:val="009F7E18"/>
    <w:rsid w:val="00A02726"/>
    <w:rsid w:val="00A03E0E"/>
    <w:rsid w:val="00A070E8"/>
    <w:rsid w:val="00A079FB"/>
    <w:rsid w:val="00A1005D"/>
    <w:rsid w:val="00A10134"/>
    <w:rsid w:val="00A119B1"/>
    <w:rsid w:val="00A12A8E"/>
    <w:rsid w:val="00A12E94"/>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A54"/>
    <w:rsid w:val="00A32D18"/>
    <w:rsid w:val="00A32D99"/>
    <w:rsid w:val="00A33182"/>
    <w:rsid w:val="00A353EC"/>
    <w:rsid w:val="00A3555C"/>
    <w:rsid w:val="00A35B96"/>
    <w:rsid w:val="00A3605E"/>
    <w:rsid w:val="00A40E9D"/>
    <w:rsid w:val="00A421FF"/>
    <w:rsid w:val="00A43AF1"/>
    <w:rsid w:val="00A45E4E"/>
    <w:rsid w:val="00A468DB"/>
    <w:rsid w:val="00A47447"/>
    <w:rsid w:val="00A509C2"/>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D50"/>
    <w:rsid w:val="00A94123"/>
    <w:rsid w:val="00A972B7"/>
    <w:rsid w:val="00A9742B"/>
    <w:rsid w:val="00A97766"/>
    <w:rsid w:val="00AA007B"/>
    <w:rsid w:val="00AA6D71"/>
    <w:rsid w:val="00AA7B80"/>
    <w:rsid w:val="00AB059F"/>
    <w:rsid w:val="00AB0BE6"/>
    <w:rsid w:val="00AB1297"/>
    <w:rsid w:val="00AB23A7"/>
    <w:rsid w:val="00AB2848"/>
    <w:rsid w:val="00AB32AA"/>
    <w:rsid w:val="00AB3BF3"/>
    <w:rsid w:val="00AB4CC9"/>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3B21"/>
    <w:rsid w:val="00B34C14"/>
    <w:rsid w:val="00B34E9E"/>
    <w:rsid w:val="00B3684C"/>
    <w:rsid w:val="00B376DB"/>
    <w:rsid w:val="00B401C0"/>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6894"/>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A0943"/>
    <w:rsid w:val="00BA18BE"/>
    <w:rsid w:val="00BA21A2"/>
    <w:rsid w:val="00BA3065"/>
    <w:rsid w:val="00BA3215"/>
    <w:rsid w:val="00BA47B4"/>
    <w:rsid w:val="00BA47BD"/>
    <w:rsid w:val="00BA4968"/>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4305"/>
    <w:rsid w:val="00BC7568"/>
    <w:rsid w:val="00BC75CD"/>
    <w:rsid w:val="00BC7E43"/>
    <w:rsid w:val="00BD1C34"/>
    <w:rsid w:val="00BD3683"/>
    <w:rsid w:val="00BD5B76"/>
    <w:rsid w:val="00BD7388"/>
    <w:rsid w:val="00BE2BCE"/>
    <w:rsid w:val="00BE2D00"/>
    <w:rsid w:val="00BE60C9"/>
    <w:rsid w:val="00BE6778"/>
    <w:rsid w:val="00BE6A7D"/>
    <w:rsid w:val="00BE753C"/>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D9F"/>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60321"/>
    <w:rsid w:val="00C61E08"/>
    <w:rsid w:val="00C677F9"/>
    <w:rsid w:val="00C6797E"/>
    <w:rsid w:val="00C71F8B"/>
    <w:rsid w:val="00C72C80"/>
    <w:rsid w:val="00C73285"/>
    <w:rsid w:val="00C73579"/>
    <w:rsid w:val="00C735C1"/>
    <w:rsid w:val="00C75BF5"/>
    <w:rsid w:val="00C76483"/>
    <w:rsid w:val="00C7779E"/>
    <w:rsid w:val="00C863A2"/>
    <w:rsid w:val="00C9170E"/>
    <w:rsid w:val="00C93391"/>
    <w:rsid w:val="00C96B45"/>
    <w:rsid w:val="00C97BBA"/>
    <w:rsid w:val="00C97DF5"/>
    <w:rsid w:val="00C97F28"/>
    <w:rsid w:val="00CA086F"/>
    <w:rsid w:val="00CA2ECF"/>
    <w:rsid w:val="00CA38A5"/>
    <w:rsid w:val="00CA3EFB"/>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D0728"/>
    <w:rsid w:val="00CD50EA"/>
    <w:rsid w:val="00CD5C96"/>
    <w:rsid w:val="00CD638C"/>
    <w:rsid w:val="00CD69F5"/>
    <w:rsid w:val="00CD6FB6"/>
    <w:rsid w:val="00CD76E5"/>
    <w:rsid w:val="00CE0B98"/>
    <w:rsid w:val="00CE14ED"/>
    <w:rsid w:val="00CE1C60"/>
    <w:rsid w:val="00CE2505"/>
    <w:rsid w:val="00CE28C3"/>
    <w:rsid w:val="00CE4F6D"/>
    <w:rsid w:val="00CE6413"/>
    <w:rsid w:val="00CE7B86"/>
    <w:rsid w:val="00CF19C8"/>
    <w:rsid w:val="00CF447D"/>
    <w:rsid w:val="00CF4F7E"/>
    <w:rsid w:val="00CF535C"/>
    <w:rsid w:val="00CF75C9"/>
    <w:rsid w:val="00D0157E"/>
    <w:rsid w:val="00D02BA4"/>
    <w:rsid w:val="00D06281"/>
    <w:rsid w:val="00D06B97"/>
    <w:rsid w:val="00D10C15"/>
    <w:rsid w:val="00D13239"/>
    <w:rsid w:val="00D13B1D"/>
    <w:rsid w:val="00D13C29"/>
    <w:rsid w:val="00D15AB2"/>
    <w:rsid w:val="00D1695E"/>
    <w:rsid w:val="00D177A3"/>
    <w:rsid w:val="00D2164E"/>
    <w:rsid w:val="00D227E5"/>
    <w:rsid w:val="00D23644"/>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BBA"/>
    <w:rsid w:val="00D53EB8"/>
    <w:rsid w:val="00D57575"/>
    <w:rsid w:val="00D57978"/>
    <w:rsid w:val="00D61AAB"/>
    <w:rsid w:val="00D62B3D"/>
    <w:rsid w:val="00D6571A"/>
    <w:rsid w:val="00D669C9"/>
    <w:rsid w:val="00D701FF"/>
    <w:rsid w:val="00D72F3E"/>
    <w:rsid w:val="00D7336A"/>
    <w:rsid w:val="00D7337E"/>
    <w:rsid w:val="00D73E08"/>
    <w:rsid w:val="00D75ADF"/>
    <w:rsid w:val="00D8295E"/>
    <w:rsid w:val="00D82E3E"/>
    <w:rsid w:val="00D83F35"/>
    <w:rsid w:val="00D843FF"/>
    <w:rsid w:val="00D85C47"/>
    <w:rsid w:val="00D86089"/>
    <w:rsid w:val="00D876FB"/>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3946"/>
    <w:rsid w:val="00DB3975"/>
    <w:rsid w:val="00DB3C56"/>
    <w:rsid w:val="00DB5A2C"/>
    <w:rsid w:val="00DB5B9F"/>
    <w:rsid w:val="00DB5D4D"/>
    <w:rsid w:val="00DB625C"/>
    <w:rsid w:val="00DB6AF0"/>
    <w:rsid w:val="00DB7F9F"/>
    <w:rsid w:val="00DC0546"/>
    <w:rsid w:val="00DC7186"/>
    <w:rsid w:val="00DD1B1D"/>
    <w:rsid w:val="00DD4342"/>
    <w:rsid w:val="00DD6A1F"/>
    <w:rsid w:val="00DE0983"/>
    <w:rsid w:val="00DE1282"/>
    <w:rsid w:val="00DE2094"/>
    <w:rsid w:val="00DE2491"/>
    <w:rsid w:val="00DE2B90"/>
    <w:rsid w:val="00DE453B"/>
    <w:rsid w:val="00DE488D"/>
    <w:rsid w:val="00DE5CF0"/>
    <w:rsid w:val="00DE6324"/>
    <w:rsid w:val="00DF32AE"/>
    <w:rsid w:val="00DF4599"/>
    <w:rsid w:val="00DF4D09"/>
    <w:rsid w:val="00DF51F9"/>
    <w:rsid w:val="00DF5785"/>
    <w:rsid w:val="00DF5BB1"/>
    <w:rsid w:val="00E0044F"/>
    <w:rsid w:val="00E013B8"/>
    <w:rsid w:val="00E01659"/>
    <w:rsid w:val="00E01AF9"/>
    <w:rsid w:val="00E03734"/>
    <w:rsid w:val="00E04400"/>
    <w:rsid w:val="00E110DA"/>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306CA"/>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3067"/>
    <w:rsid w:val="00E837A6"/>
    <w:rsid w:val="00E859F9"/>
    <w:rsid w:val="00E86D2A"/>
    <w:rsid w:val="00E86E1E"/>
    <w:rsid w:val="00E87E09"/>
    <w:rsid w:val="00E93B45"/>
    <w:rsid w:val="00E93C1B"/>
    <w:rsid w:val="00E96377"/>
    <w:rsid w:val="00E96ED0"/>
    <w:rsid w:val="00E97E89"/>
    <w:rsid w:val="00EA0EE7"/>
    <w:rsid w:val="00EA2B96"/>
    <w:rsid w:val="00EA2F4F"/>
    <w:rsid w:val="00EA4455"/>
    <w:rsid w:val="00EA62D4"/>
    <w:rsid w:val="00EB08B9"/>
    <w:rsid w:val="00EB2D3C"/>
    <w:rsid w:val="00EB2DD8"/>
    <w:rsid w:val="00EB3800"/>
    <w:rsid w:val="00EC2635"/>
    <w:rsid w:val="00EC3DA6"/>
    <w:rsid w:val="00EC4819"/>
    <w:rsid w:val="00EC68BD"/>
    <w:rsid w:val="00EC7480"/>
    <w:rsid w:val="00EC7CA4"/>
    <w:rsid w:val="00ED1997"/>
    <w:rsid w:val="00ED2ED6"/>
    <w:rsid w:val="00ED4725"/>
    <w:rsid w:val="00ED53CE"/>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99"/>
    <w:rsid w:val="00F13DA8"/>
    <w:rsid w:val="00F14CA7"/>
    <w:rsid w:val="00F14EC4"/>
    <w:rsid w:val="00F15DC5"/>
    <w:rsid w:val="00F17429"/>
    <w:rsid w:val="00F17C75"/>
    <w:rsid w:val="00F22268"/>
    <w:rsid w:val="00F277BC"/>
    <w:rsid w:val="00F27FB2"/>
    <w:rsid w:val="00F31D1E"/>
    <w:rsid w:val="00F32151"/>
    <w:rsid w:val="00F32923"/>
    <w:rsid w:val="00F340DF"/>
    <w:rsid w:val="00F34B97"/>
    <w:rsid w:val="00F35142"/>
    <w:rsid w:val="00F35754"/>
    <w:rsid w:val="00F3671E"/>
    <w:rsid w:val="00F36F62"/>
    <w:rsid w:val="00F4007D"/>
    <w:rsid w:val="00F41220"/>
    <w:rsid w:val="00F4372A"/>
    <w:rsid w:val="00F46653"/>
    <w:rsid w:val="00F524E0"/>
    <w:rsid w:val="00F5365A"/>
    <w:rsid w:val="00F54A64"/>
    <w:rsid w:val="00F54BB4"/>
    <w:rsid w:val="00F55D2E"/>
    <w:rsid w:val="00F5779E"/>
    <w:rsid w:val="00F6364B"/>
    <w:rsid w:val="00F63CE4"/>
    <w:rsid w:val="00F64154"/>
    <w:rsid w:val="00F6499D"/>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4D8D"/>
    <w:rsid w:val="00FC5146"/>
    <w:rsid w:val="00FC5C74"/>
    <w:rsid w:val="00FC7B91"/>
    <w:rsid w:val="00FD0B0A"/>
    <w:rsid w:val="00FD10C1"/>
    <w:rsid w:val="00FD4EA2"/>
    <w:rsid w:val="00FD5BCD"/>
    <w:rsid w:val="00FD790C"/>
    <w:rsid w:val="00FE1A69"/>
    <w:rsid w:val="00FE2A6E"/>
    <w:rsid w:val="00FE3035"/>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15E"/>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0272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A02726"/>
  </w:style>
  <w:style w:type="paragraph" w:styleId="Footer">
    <w:name w:val="footer"/>
    <w:basedOn w:val="Normal"/>
    <w:link w:val="FooterChar"/>
    <w:uiPriority w:val="99"/>
    <w:rsid w:val="00A0272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A02726"/>
  </w:style>
  <w:style w:type="paragraph" w:styleId="BalloonText">
    <w:name w:val="Balloon Text"/>
    <w:basedOn w:val="Normal"/>
    <w:link w:val="BalloonTextChar"/>
    <w:uiPriority w:val="99"/>
    <w:semiHidden/>
    <w:rsid w:val="004E09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E096C"/>
    <w:rPr>
      <w:rFonts w:ascii="Segoe UI" w:hAnsi="Segoe UI" w:cs="Segoe UI"/>
      <w:sz w:val="18"/>
      <w:szCs w:val="18"/>
    </w:rPr>
  </w:style>
  <w:style w:type="character" w:styleId="Hyperlink">
    <w:name w:val="Hyperlink"/>
    <w:basedOn w:val="DefaultParagraphFont"/>
    <w:uiPriority w:val="99"/>
    <w:rsid w:val="004E096C"/>
    <w:rPr>
      <w:color w:val="0563C1"/>
      <w:u w:val="single"/>
    </w:rPr>
  </w:style>
  <w:style w:type="paragraph" w:styleId="NormalWeb">
    <w:name w:val="Normal (Web)"/>
    <w:basedOn w:val="Normal"/>
    <w:uiPriority w:val="99"/>
    <w:semiHidden/>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Normal"/>
    <w:uiPriority w:val="99"/>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99"/>
    <w:qFormat/>
    <w:rsid w:val="00BF4236"/>
    <w:pPr>
      <w:ind w:left="720"/>
    </w:pPr>
  </w:style>
  <w:style w:type="character" w:styleId="FollowedHyperlink">
    <w:name w:val="FollowedHyperlink"/>
    <w:basedOn w:val="DefaultParagraphFont"/>
    <w:uiPriority w:val="99"/>
    <w:semiHidden/>
    <w:rsid w:val="000D68B7"/>
    <w:rPr>
      <w:color w:val="auto"/>
      <w:u w:val="single"/>
    </w:rPr>
  </w:style>
  <w:style w:type="character" w:styleId="CommentReference">
    <w:name w:val="annotation reference"/>
    <w:basedOn w:val="DefaultParagraphFont"/>
    <w:uiPriority w:val="99"/>
    <w:semiHidden/>
    <w:rsid w:val="005D7097"/>
    <w:rPr>
      <w:sz w:val="16"/>
      <w:szCs w:val="16"/>
    </w:rPr>
  </w:style>
  <w:style w:type="paragraph" w:styleId="CommentText">
    <w:name w:val="annotation text"/>
    <w:basedOn w:val="Normal"/>
    <w:link w:val="CommentTextChar"/>
    <w:uiPriority w:val="99"/>
    <w:semiHidden/>
    <w:rsid w:val="005D709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5D7097"/>
    <w:rPr>
      <w:sz w:val="20"/>
      <w:szCs w:val="20"/>
    </w:rPr>
  </w:style>
  <w:style w:type="paragraph" w:styleId="CommentSubject">
    <w:name w:val="annotation subject"/>
    <w:basedOn w:val="CommentText"/>
    <w:next w:val="CommentText"/>
    <w:link w:val="CommentSubjectChar"/>
    <w:uiPriority w:val="99"/>
    <w:semiHidden/>
    <w:rsid w:val="005D7097"/>
    <w:rPr>
      <w:b/>
      <w:bCs/>
    </w:rPr>
  </w:style>
  <w:style w:type="character" w:customStyle="1" w:styleId="CommentSubjectChar">
    <w:name w:val="Comment Subject Char"/>
    <w:basedOn w:val="CommentTextChar"/>
    <w:link w:val="CommentSubject"/>
    <w:uiPriority w:val="99"/>
    <w:semiHidden/>
    <w:locked/>
    <w:rsid w:val="005D7097"/>
    <w:rPr>
      <w:b/>
      <w:bCs/>
    </w:rPr>
  </w:style>
  <w:style w:type="paragraph" w:styleId="Revision">
    <w:name w:val="Revision"/>
    <w:hidden/>
    <w:uiPriority w:val="99"/>
    <w:semiHidden/>
    <w:rsid w:val="004203ED"/>
    <w:rPr>
      <w:rFonts w:cs="Calibri"/>
      <w:lang w:eastAsia="en-US"/>
    </w:rPr>
  </w:style>
  <w:style w:type="paragraph" w:styleId="NoSpacing">
    <w:name w:val="No Spacing"/>
    <w:uiPriority w:val="99"/>
    <w:qFormat/>
    <w:rsid w:val="009168EF"/>
    <w:rPr>
      <w:rFonts w:cs="Calibri"/>
      <w:lang w:eastAsia="en-US"/>
    </w:rPr>
  </w:style>
</w:styles>
</file>

<file path=word/webSettings.xml><?xml version="1.0" encoding="utf-8"?>
<w:webSettings xmlns:r="http://schemas.openxmlformats.org/officeDocument/2006/relationships" xmlns:w="http://schemas.openxmlformats.org/wordprocessingml/2006/main">
  <w:divs>
    <w:div w:id="1808163343">
      <w:marLeft w:val="0"/>
      <w:marRight w:val="0"/>
      <w:marTop w:val="0"/>
      <w:marBottom w:val="0"/>
      <w:divBdr>
        <w:top w:val="none" w:sz="0" w:space="0" w:color="auto"/>
        <w:left w:val="none" w:sz="0" w:space="0" w:color="auto"/>
        <w:bottom w:val="none" w:sz="0" w:space="0" w:color="auto"/>
        <w:right w:val="none" w:sz="0" w:space="0" w:color="auto"/>
      </w:divBdr>
    </w:div>
    <w:div w:id="1808163344">
      <w:marLeft w:val="0"/>
      <w:marRight w:val="0"/>
      <w:marTop w:val="0"/>
      <w:marBottom w:val="0"/>
      <w:divBdr>
        <w:top w:val="none" w:sz="0" w:space="0" w:color="auto"/>
        <w:left w:val="none" w:sz="0" w:space="0" w:color="auto"/>
        <w:bottom w:val="none" w:sz="0" w:space="0" w:color="auto"/>
        <w:right w:val="none" w:sz="0" w:space="0" w:color="auto"/>
      </w:divBdr>
    </w:div>
    <w:div w:id="1808163345">
      <w:marLeft w:val="0"/>
      <w:marRight w:val="0"/>
      <w:marTop w:val="0"/>
      <w:marBottom w:val="0"/>
      <w:divBdr>
        <w:top w:val="none" w:sz="0" w:space="0" w:color="auto"/>
        <w:left w:val="none" w:sz="0" w:space="0" w:color="auto"/>
        <w:bottom w:val="none" w:sz="0" w:space="0" w:color="auto"/>
        <w:right w:val="none" w:sz="0" w:space="0" w:color="auto"/>
      </w:divBdr>
    </w:div>
    <w:div w:id="1808163346">
      <w:marLeft w:val="0"/>
      <w:marRight w:val="0"/>
      <w:marTop w:val="0"/>
      <w:marBottom w:val="0"/>
      <w:divBdr>
        <w:top w:val="none" w:sz="0" w:space="0" w:color="auto"/>
        <w:left w:val="none" w:sz="0" w:space="0" w:color="auto"/>
        <w:bottom w:val="none" w:sz="0" w:space="0" w:color="auto"/>
        <w:right w:val="none" w:sz="0" w:space="0" w:color="auto"/>
      </w:divBdr>
    </w:div>
    <w:div w:id="1808163347">
      <w:marLeft w:val="0"/>
      <w:marRight w:val="0"/>
      <w:marTop w:val="0"/>
      <w:marBottom w:val="0"/>
      <w:divBdr>
        <w:top w:val="none" w:sz="0" w:space="0" w:color="auto"/>
        <w:left w:val="none" w:sz="0" w:space="0" w:color="auto"/>
        <w:bottom w:val="none" w:sz="0" w:space="0" w:color="auto"/>
        <w:right w:val="none" w:sz="0" w:space="0" w:color="auto"/>
      </w:divBdr>
    </w:div>
    <w:div w:id="1808163348">
      <w:marLeft w:val="0"/>
      <w:marRight w:val="0"/>
      <w:marTop w:val="0"/>
      <w:marBottom w:val="0"/>
      <w:divBdr>
        <w:top w:val="none" w:sz="0" w:space="0" w:color="auto"/>
        <w:left w:val="none" w:sz="0" w:space="0" w:color="auto"/>
        <w:bottom w:val="none" w:sz="0" w:space="0" w:color="auto"/>
        <w:right w:val="none" w:sz="0" w:space="0" w:color="auto"/>
      </w:divBdr>
    </w:div>
    <w:div w:id="18081633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rana2020.ru/mediaoffice/slavnoe-more-sibiri-gde-zhivut-evenki-tofalary-i-soyoty/" TargetMode="External"/><Relationship Id="rId12" Type="http://schemas.openxmlformats.org/officeDocument/2006/relationships/hyperlink" Target="https://ok.ru/strana20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k.com/strana2020"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www.facebook.com/strana202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832</Words>
  <Characters>4744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dc:title>
  <dc:subject/>
  <dc:creator>Shekhovtsova Valeria</dc:creator>
  <cp:keywords/>
  <dc:description/>
  <cp:lastModifiedBy>1</cp:lastModifiedBy>
  <cp:revision>2</cp:revision>
  <cp:lastPrinted>2021-09-06T11:17:00Z</cp:lastPrinted>
  <dcterms:created xsi:type="dcterms:W3CDTF">2021-09-10T11:46:00Z</dcterms:created>
  <dcterms:modified xsi:type="dcterms:W3CDTF">2021-09-10T11:46:00Z</dcterms:modified>
</cp:coreProperties>
</file>