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B92" w:rsidRDefault="001C0B92" w:rsidP="003E1F8B">
      <w:pPr>
        <w:ind w:firstLine="540"/>
        <w:jc w:val="center"/>
        <w:rPr>
          <w:rFonts w:ascii="Times New Roman" w:hAnsi="Times New Roman" w:cs="Times New Roman"/>
          <w:b/>
          <w:bCs/>
          <w:sz w:val="24"/>
          <w:szCs w:val="24"/>
        </w:rPr>
      </w:pPr>
    </w:p>
    <w:p w:rsidR="001C0B92" w:rsidRPr="009A20CF" w:rsidRDefault="001C0B92" w:rsidP="003E1F8B">
      <w:pPr>
        <w:ind w:firstLine="540"/>
        <w:jc w:val="center"/>
        <w:rPr>
          <w:rFonts w:ascii="Times New Roman" w:hAnsi="Times New Roman" w:cs="Times New Roman"/>
          <w:b/>
          <w:bCs/>
          <w:sz w:val="24"/>
          <w:szCs w:val="24"/>
        </w:rPr>
      </w:pPr>
      <w:r w:rsidRPr="009A20CF">
        <w:rPr>
          <w:rFonts w:ascii="Times New Roman" w:hAnsi="Times New Roman" w:cs="Times New Roman"/>
          <w:b/>
          <w:bCs/>
          <w:sz w:val="24"/>
          <w:szCs w:val="24"/>
        </w:rPr>
        <w:t xml:space="preserve">СОВЕТ ДЕПУТАТОВ АЛОВСКОГО СЕЛЬСКОГО ПОСЕЛЕНИЯ </w:t>
      </w:r>
    </w:p>
    <w:p w:rsidR="001C0B92" w:rsidRPr="009A20CF" w:rsidRDefault="001C0B92" w:rsidP="003E1F8B">
      <w:pPr>
        <w:ind w:firstLine="540"/>
        <w:jc w:val="center"/>
        <w:rPr>
          <w:rFonts w:ascii="Times New Roman" w:hAnsi="Times New Roman" w:cs="Times New Roman"/>
          <w:b/>
          <w:bCs/>
          <w:sz w:val="24"/>
          <w:szCs w:val="24"/>
        </w:rPr>
      </w:pPr>
      <w:r w:rsidRPr="009A20CF">
        <w:rPr>
          <w:rFonts w:ascii="Times New Roman" w:hAnsi="Times New Roman" w:cs="Times New Roman"/>
          <w:b/>
          <w:bCs/>
          <w:sz w:val="24"/>
          <w:szCs w:val="24"/>
        </w:rPr>
        <w:t xml:space="preserve">АТЯШЕВСКОГО МУНИЦИПАЛЬНОГО РАЙОНА </w:t>
      </w:r>
    </w:p>
    <w:p w:rsidR="001C0B92" w:rsidRPr="009A20CF" w:rsidRDefault="001C0B92" w:rsidP="003E1F8B">
      <w:pPr>
        <w:ind w:firstLine="540"/>
        <w:jc w:val="center"/>
        <w:rPr>
          <w:rFonts w:ascii="Times New Roman" w:hAnsi="Times New Roman" w:cs="Times New Roman"/>
          <w:b/>
          <w:bCs/>
          <w:sz w:val="24"/>
          <w:szCs w:val="24"/>
        </w:rPr>
      </w:pPr>
      <w:r w:rsidRPr="009A20CF">
        <w:rPr>
          <w:rFonts w:ascii="Times New Roman" w:hAnsi="Times New Roman" w:cs="Times New Roman"/>
          <w:b/>
          <w:bCs/>
          <w:sz w:val="24"/>
          <w:szCs w:val="24"/>
        </w:rPr>
        <w:t>РЕСПУБЛИКИ МОРДОВИЯ</w:t>
      </w:r>
    </w:p>
    <w:p w:rsidR="001C0B92" w:rsidRPr="009A20CF" w:rsidRDefault="001C0B92" w:rsidP="003E1F8B">
      <w:pPr>
        <w:ind w:firstLine="540"/>
        <w:jc w:val="center"/>
        <w:rPr>
          <w:rFonts w:ascii="Times New Roman" w:hAnsi="Times New Roman" w:cs="Times New Roman"/>
          <w:b/>
          <w:bCs/>
          <w:sz w:val="24"/>
          <w:szCs w:val="24"/>
        </w:rPr>
      </w:pPr>
    </w:p>
    <w:p w:rsidR="001C0B92" w:rsidRPr="009A20CF" w:rsidRDefault="001C0B92" w:rsidP="003E1F8B">
      <w:pPr>
        <w:ind w:firstLine="540"/>
        <w:jc w:val="center"/>
        <w:rPr>
          <w:rFonts w:ascii="Times New Roman" w:hAnsi="Times New Roman" w:cs="Times New Roman"/>
          <w:b/>
          <w:bCs/>
          <w:sz w:val="24"/>
          <w:szCs w:val="24"/>
        </w:rPr>
      </w:pPr>
      <w:r w:rsidRPr="009A20CF">
        <w:rPr>
          <w:rFonts w:ascii="Times New Roman" w:hAnsi="Times New Roman" w:cs="Times New Roman"/>
          <w:b/>
          <w:bCs/>
          <w:sz w:val="24"/>
          <w:szCs w:val="24"/>
        </w:rPr>
        <w:t>РЕШЕНИЕ</w:t>
      </w:r>
    </w:p>
    <w:p w:rsidR="001C0B92" w:rsidRPr="009A20CF" w:rsidRDefault="001C0B92" w:rsidP="003E1F8B">
      <w:pPr>
        <w:ind w:firstLine="540"/>
        <w:jc w:val="center"/>
        <w:rPr>
          <w:rFonts w:ascii="Times New Roman" w:hAnsi="Times New Roman" w:cs="Times New Roman"/>
          <w:b/>
          <w:bCs/>
          <w:sz w:val="24"/>
          <w:szCs w:val="24"/>
        </w:rPr>
      </w:pPr>
    </w:p>
    <w:p w:rsidR="001C0B92" w:rsidRPr="009A20CF" w:rsidRDefault="001C0B92" w:rsidP="003E1F8B">
      <w:pPr>
        <w:rPr>
          <w:rFonts w:ascii="Times New Roman" w:hAnsi="Times New Roman" w:cs="Times New Roman"/>
          <w:sz w:val="24"/>
          <w:szCs w:val="24"/>
        </w:rPr>
      </w:pPr>
      <w:r w:rsidRPr="009A20CF">
        <w:rPr>
          <w:rFonts w:ascii="Times New Roman" w:hAnsi="Times New Roman" w:cs="Times New Roman"/>
          <w:sz w:val="24"/>
          <w:szCs w:val="24"/>
        </w:rPr>
        <w:t xml:space="preserve">от </w:t>
      </w:r>
      <w:r>
        <w:rPr>
          <w:rFonts w:ascii="Times New Roman" w:hAnsi="Times New Roman" w:cs="Times New Roman"/>
          <w:sz w:val="24"/>
          <w:szCs w:val="24"/>
        </w:rPr>
        <w:t xml:space="preserve"> 29</w:t>
      </w:r>
      <w:r>
        <w:rPr>
          <w:rFonts w:ascii="Times New Roman" w:hAnsi="Times New Roman" w:cs="Times New Roman"/>
          <w:vanish/>
          <w:sz w:val="24"/>
          <w:szCs w:val="24"/>
        </w:rPr>
        <w:t>_______________________________________________________________________________________________________________________________</w:t>
      </w:r>
      <w:r>
        <w:rPr>
          <w:rFonts w:ascii="Times New Roman" w:hAnsi="Times New Roman" w:cs="Times New Roman"/>
          <w:sz w:val="24"/>
          <w:szCs w:val="24"/>
        </w:rPr>
        <w:t xml:space="preserve"> ноября </w:t>
      </w:r>
      <w:r w:rsidRPr="009A20CF">
        <w:rPr>
          <w:rFonts w:ascii="Times New Roman" w:hAnsi="Times New Roman" w:cs="Times New Roman"/>
          <w:sz w:val="24"/>
          <w:szCs w:val="24"/>
        </w:rPr>
        <w:t xml:space="preserve">2021 г                                                                                                           №  </w:t>
      </w:r>
      <w:r>
        <w:rPr>
          <w:rFonts w:ascii="Times New Roman" w:hAnsi="Times New Roman" w:cs="Times New Roman"/>
          <w:sz w:val="24"/>
          <w:szCs w:val="24"/>
        </w:rPr>
        <w:t>16</w:t>
      </w:r>
    </w:p>
    <w:p w:rsidR="001C0B92" w:rsidRPr="009A20CF" w:rsidRDefault="001C0B92" w:rsidP="003E1F8B">
      <w:pPr>
        <w:ind w:firstLine="540"/>
        <w:jc w:val="center"/>
        <w:rPr>
          <w:rFonts w:ascii="Times New Roman" w:hAnsi="Times New Roman" w:cs="Times New Roman"/>
          <w:sz w:val="24"/>
          <w:szCs w:val="24"/>
        </w:rPr>
      </w:pPr>
    </w:p>
    <w:p w:rsidR="001C0B92" w:rsidRDefault="001C0B92" w:rsidP="003E1F8B">
      <w:pPr>
        <w:ind w:firstLine="540"/>
        <w:jc w:val="center"/>
        <w:rPr>
          <w:rFonts w:ascii="Times New Roman" w:hAnsi="Times New Roman" w:cs="Times New Roman"/>
          <w:b/>
          <w:bCs/>
          <w:kern w:val="28"/>
          <w:sz w:val="24"/>
          <w:szCs w:val="24"/>
        </w:rPr>
      </w:pPr>
      <w:r w:rsidRPr="009A20CF">
        <w:rPr>
          <w:rFonts w:ascii="Times New Roman" w:hAnsi="Times New Roman" w:cs="Times New Roman"/>
          <w:b/>
          <w:bCs/>
          <w:kern w:val="28"/>
          <w:sz w:val="24"/>
          <w:szCs w:val="24"/>
        </w:rPr>
        <w:t xml:space="preserve">О ПРИНЯТИИ УСТАВА </w:t>
      </w:r>
      <w:r>
        <w:rPr>
          <w:rFonts w:ascii="Times New Roman" w:hAnsi="Times New Roman" w:cs="Times New Roman"/>
          <w:b/>
          <w:bCs/>
          <w:kern w:val="28"/>
          <w:sz w:val="24"/>
          <w:szCs w:val="24"/>
        </w:rPr>
        <w:t xml:space="preserve"> </w:t>
      </w:r>
      <w:r w:rsidRPr="009A20CF">
        <w:rPr>
          <w:rFonts w:ascii="Times New Roman" w:hAnsi="Times New Roman" w:cs="Times New Roman"/>
          <w:b/>
          <w:bCs/>
          <w:kern w:val="28"/>
          <w:sz w:val="24"/>
          <w:szCs w:val="24"/>
        </w:rPr>
        <w:t xml:space="preserve">АЛОВСКОГО СЕЛЬСКОГО                                  ПОСЕЛЕНИЯ АТЯШЕВСКОГО МУНИЦИПАЛЬНОГО РАЙОНА </w:t>
      </w:r>
    </w:p>
    <w:p w:rsidR="001C0B92" w:rsidRPr="009A20CF" w:rsidRDefault="001C0B92" w:rsidP="003E1F8B">
      <w:pPr>
        <w:ind w:firstLine="540"/>
        <w:jc w:val="center"/>
        <w:rPr>
          <w:rFonts w:ascii="Times New Roman" w:hAnsi="Times New Roman" w:cs="Times New Roman"/>
          <w:b/>
          <w:bCs/>
          <w:sz w:val="24"/>
          <w:szCs w:val="24"/>
        </w:rPr>
      </w:pPr>
      <w:r w:rsidRPr="009A20CF">
        <w:rPr>
          <w:rFonts w:ascii="Times New Roman" w:hAnsi="Times New Roman" w:cs="Times New Roman"/>
          <w:b/>
          <w:bCs/>
          <w:kern w:val="28"/>
          <w:sz w:val="24"/>
          <w:szCs w:val="24"/>
        </w:rPr>
        <w:t xml:space="preserve"> РЕСПУБЛИКИ   МОРДОВИЯ</w:t>
      </w:r>
    </w:p>
    <w:p w:rsidR="001C0B92" w:rsidRPr="009A20CF" w:rsidRDefault="001C0B92" w:rsidP="003E1F8B">
      <w:pPr>
        <w:pStyle w:val="a6"/>
        <w:ind w:firstLine="708"/>
        <w:jc w:val="both"/>
      </w:pPr>
      <w:r w:rsidRPr="009A20CF">
        <w:t>В соответствии с Федеральным законом от 06.10.2003 № 131-ФЗ «Об общих принципах организации местного самоуправления в Российской</w:t>
      </w:r>
      <w:r>
        <w:t xml:space="preserve"> Федерации», Совет депутатов Ал</w:t>
      </w:r>
      <w:r w:rsidRPr="009A20CF">
        <w:t>овского сельского поселения решил</w:t>
      </w:r>
      <w:r w:rsidRPr="009A20CF">
        <w:rPr>
          <w:b/>
          <w:bCs/>
        </w:rPr>
        <w:t>:</w:t>
      </w:r>
    </w:p>
    <w:p w:rsidR="001C0B92" w:rsidRPr="009A20CF" w:rsidRDefault="001C0B92" w:rsidP="003E1F8B">
      <w:pPr>
        <w:pStyle w:val="a6"/>
        <w:jc w:val="both"/>
      </w:pPr>
    </w:p>
    <w:p w:rsidR="001C0B92" w:rsidRPr="009A20CF" w:rsidRDefault="001C0B92" w:rsidP="003E1F8B">
      <w:pPr>
        <w:pStyle w:val="a6"/>
        <w:ind w:firstLine="708"/>
        <w:jc w:val="both"/>
      </w:pPr>
      <w:r>
        <w:t>1. Принять Устав Ал</w:t>
      </w:r>
      <w:r w:rsidRPr="009A20CF">
        <w:t xml:space="preserve">овского сельского поселения </w:t>
      </w:r>
      <w:r>
        <w:t>Атяше</w:t>
      </w:r>
      <w:r w:rsidRPr="009A20CF">
        <w:t>вского муниципального района Республики Мордовия.</w:t>
      </w:r>
    </w:p>
    <w:p w:rsidR="001C0B92" w:rsidRPr="009A20CF" w:rsidRDefault="001C0B92" w:rsidP="003E1F8B">
      <w:pPr>
        <w:pStyle w:val="a6"/>
        <w:ind w:firstLine="708"/>
        <w:jc w:val="both"/>
      </w:pPr>
      <w:r w:rsidRPr="009A20CF">
        <w:t>2. В соответствии с Федеральным Законом от 21.07.2005 № 97-ФЗ «О государственной регистрации уставов муниц</w:t>
      </w:r>
      <w:r>
        <w:t>ипальных образований», Главе Ал</w:t>
      </w:r>
      <w:r w:rsidRPr="009A20CF">
        <w:t>ов</w:t>
      </w:r>
      <w:r>
        <w:t>ского сельского поселения Атяше</w:t>
      </w:r>
      <w:r w:rsidRPr="009A20CF">
        <w:t>вского муниципального района Республи</w:t>
      </w:r>
      <w:r>
        <w:t>ки Мордовия направить Устав Ало</w:t>
      </w:r>
      <w:r w:rsidRPr="009A20CF">
        <w:t xml:space="preserve">вского сельского поселения </w:t>
      </w:r>
      <w:r>
        <w:t>Атяше</w:t>
      </w:r>
      <w:r w:rsidRPr="009A20CF">
        <w:t>вского муниципального района Республики Мордовия для государственной регистрации.</w:t>
      </w:r>
    </w:p>
    <w:p w:rsidR="001C0B92" w:rsidRPr="009A20CF" w:rsidRDefault="001C0B92" w:rsidP="003E1F8B">
      <w:pPr>
        <w:pStyle w:val="a6"/>
        <w:ind w:firstLine="708"/>
        <w:jc w:val="both"/>
      </w:pPr>
      <w:r w:rsidRPr="009A20CF">
        <w:t>3. Настоящее решение вступает в силу со дня его официального опубликования.</w:t>
      </w:r>
    </w:p>
    <w:p w:rsidR="001C0B92" w:rsidRPr="009A20CF" w:rsidRDefault="001C0B92" w:rsidP="003E1F8B">
      <w:pPr>
        <w:tabs>
          <w:tab w:val="left" w:pos="1134"/>
        </w:tabs>
        <w:spacing w:after="0" w:line="240" w:lineRule="auto"/>
        <w:ind w:firstLine="709"/>
        <w:jc w:val="both"/>
        <w:rPr>
          <w:rFonts w:ascii="Times New Roman" w:hAnsi="Times New Roman" w:cs="Times New Roman"/>
          <w:sz w:val="24"/>
          <w:szCs w:val="24"/>
          <w:lang w:eastAsia="ru-RU"/>
        </w:rPr>
      </w:pPr>
    </w:p>
    <w:p w:rsidR="001C0B92" w:rsidRPr="009A20CF" w:rsidRDefault="001C0B92" w:rsidP="003E1F8B">
      <w:pPr>
        <w:tabs>
          <w:tab w:val="left" w:pos="1134"/>
        </w:tabs>
        <w:spacing w:after="0" w:line="240" w:lineRule="auto"/>
        <w:ind w:firstLine="709"/>
        <w:jc w:val="both"/>
        <w:rPr>
          <w:rFonts w:ascii="Times New Roman" w:hAnsi="Times New Roman" w:cs="Times New Roman"/>
          <w:sz w:val="24"/>
          <w:szCs w:val="24"/>
          <w:lang w:eastAsia="ru-RU"/>
        </w:rPr>
      </w:pPr>
    </w:p>
    <w:p w:rsidR="001C0B92" w:rsidRPr="009A20CF" w:rsidRDefault="001C0B92" w:rsidP="003E1F8B">
      <w:pPr>
        <w:tabs>
          <w:tab w:val="left" w:pos="1134"/>
        </w:tabs>
        <w:spacing w:after="0" w:line="240" w:lineRule="auto"/>
        <w:ind w:firstLine="709"/>
        <w:jc w:val="both"/>
        <w:rPr>
          <w:rFonts w:ascii="Times New Roman" w:hAnsi="Times New Roman" w:cs="Times New Roman"/>
          <w:sz w:val="24"/>
          <w:szCs w:val="24"/>
          <w:lang w:eastAsia="ru-RU"/>
        </w:rPr>
      </w:pPr>
    </w:p>
    <w:p w:rsidR="001C0B92" w:rsidRDefault="001C0B92" w:rsidP="003E1F8B">
      <w:pPr>
        <w:tabs>
          <w:tab w:val="left" w:pos="1134"/>
        </w:tabs>
        <w:spacing w:after="0" w:line="240" w:lineRule="auto"/>
        <w:jc w:val="both"/>
        <w:rPr>
          <w:rFonts w:ascii="Times New Roman" w:hAnsi="Times New Roman" w:cs="Times New Roman"/>
          <w:sz w:val="24"/>
          <w:szCs w:val="24"/>
          <w:lang w:eastAsia="ru-RU"/>
        </w:rPr>
      </w:pPr>
    </w:p>
    <w:p w:rsidR="001C0B92" w:rsidRPr="009A20CF" w:rsidRDefault="001C0B92" w:rsidP="003E1F8B">
      <w:pPr>
        <w:tabs>
          <w:tab w:val="left" w:pos="1134"/>
        </w:tabs>
        <w:spacing w:after="0" w:line="240" w:lineRule="auto"/>
        <w:jc w:val="both"/>
        <w:rPr>
          <w:rFonts w:ascii="Times New Roman" w:hAnsi="Times New Roman" w:cs="Times New Roman"/>
          <w:sz w:val="24"/>
          <w:szCs w:val="24"/>
          <w:lang w:eastAsia="ru-RU"/>
        </w:rPr>
      </w:pPr>
    </w:p>
    <w:p w:rsidR="001C0B92" w:rsidRPr="009A20CF" w:rsidRDefault="001C0B92" w:rsidP="003E1F8B">
      <w:pPr>
        <w:rPr>
          <w:rFonts w:ascii="Times New Roman" w:hAnsi="Times New Roman" w:cs="Times New Roman"/>
          <w:sz w:val="24"/>
          <w:szCs w:val="24"/>
          <w:lang w:eastAsia="ru-RU"/>
        </w:rPr>
      </w:pPr>
      <w:r w:rsidRPr="009A20CF">
        <w:rPr>
          <w:rFonts w:ascii="Times New Roman" w:hAnsi="Times New Roman" w:cs="Times New Roman"/>
          <w:sz w:val="24"/>
          <w:szCs w:val="24"/>
          <w:lang w:eastAsia="ru-RU"/>
        </w:rPr>
        <w:t>Глава Аловского сельского поселения:                                      А.А.Сорокин</w:t>
      </w:r>
    </w:p>
    <w:p w:rsidR="001C0B92" w:rsidRPr="001D5C8A" w:rsidRDefault="001C0B92" w:rsidP="00D91858">
      <w:pPr>
        <w:spacing w:after="0" w:line="240" w:lineRule="auto"/>
        <w:rPr>
          <w:rFonts w:ascii="Times New Roman" w:hAnsi="Times New Roman" w:cs="Times New Roman"/>
          <w:sz w:val="26"/>
          <w:szCs w:val="26"/>
          <w:lang w:eastAsia="ru-RU"/>
        </w:rPr>
      </w:pPr>
    </w:p>
    <w:p w:rsidR="001C0B92" w:rsidRPr="001D5C8A" w:rsidRDefault="001C0B92" w:rsidP="00E95B3F">
      <w:pPr>
        <w:spacing w:after="0" w:line="240" w:lineRule="auto"/>
        <w:ind w:firstLine="709"/>
        <w:jc w:val="both"/>
        <w:rPr>
          <w:rFonts w:ascii="Times New Roman" w:hAnsi="Times New Roman" w:cs="Times New Roman"/>
          <w:b/>
          <w:bCs/>
          <w:sz w:val="26"/>
          <w:szCs w:val="26"/>
          <w:lang w:eastAsia="ru-RU"/>
        </w:rPr>
      </w:pPr>
      <w:r w:rsidRPr="001D5C8A">
        <w:rPr>
          <w:rFonts w:ascii="Times New Roman" w:hAnsi="Times New Roman" w:cs="Times New Roman"/>
          <w:b/>
          <w:bCs/>
          <w:sz w:val="26"/>
          <w:szCs w:val="26"/>
          <w:lang w:eastAsia="ru-RU"/>
        </w:rPr>
        <w:t> </w:t>
      </w:r>
    </w:p>
    <w:p w:rsidR="001C0B92" w:rsidRPr="001D5C8A" w:rsidRDefault="001C0B92">
      <w:pPr>
        <w:rPr>
          <w:rFonts w:ascii="Times New Roman" w:hAnsi="Times New Roman" w:cs="Times New Roman"/>
          <w:b/>
          <w:bCs/>
          <w:sz w:val="26"/>
          <w:szCs w:val="26"/>
          <w:lang w:eastAsia="ru-RU"/>
        </w:rPr>
      </w:pPr>
    </w:p>
    <w:p w:rsidR="001C0B92" w:rsidRPr="001D5C8A" w:rsidRDefault="001C0B92">
      <w:pPr>
        <w:rPr>
          <w:rFonts w:ascii="Times New Roman" w:hAnsi="Times New Roman" w:cs="Times New Roman"/>
          <w:b/>
          <w:bCs/>
          <w:sz w:val="26"/>
          <w:szCs w:val="26"/>
          <w:lang w:eastAsia="ru-RU"/>
        </w:rPr>
      </w:pPr>
    </w:p>
    <w:p w:rsidR="001C0B92" w:rsidRPr="001D5C8A" w:rsidRDefault="001C0B92">
      <w:pPr>
        <w:rPr>
          <w:rFonts w:ascii="Times New Roman" w:hAnsi="Times New Roman" w:cs="Times New Roman"/>
          <w:b/>
          <w:bCs/>
          <w:sz w:val="26"/>
          <w:szCs w:val="26"/>
          <w:lang w:eastAsia="ru-RU"/>
        </w:rPr>
      </w:pPr>
    </w:p>
    <w:p w:rsidR="001C0B92" w:rsidRPr="001D5C8A" w:rsidRDefault="001C0B92">
      <w:pPr>
        <w:rPr>
          <w:rFonts w:ascii="Times New Roman" w:hAnsi="Times New Roman" w:cs="Times New Roman"/>
          <w:b/>
          <w:bCs/>
          <w:sz w:val="26"/>
          <w:szCs w:val="26"/>
          <w:lang w:eastAsia="ru-RU"/>
        </w:rPr>
      </w:pPr>
    </w:p>
    <w:p w:rsidR="001C0B92" w:rsidRPr="001D5C8A" w:rsidRDefault="001C0B92" w:rsidP="002D4246">
      <w:pPr>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Аловского сельского поселения Атяшевского муниципального района Республики Мордовия. </w:t>
      </w:r>
    </w:p>
    <w:p w:rsidR="001C0B92" w:rsidRPr="001D5C8A" w:rsidRDefault="001C0B92" w:rsidP="002D4246">
      <w:pPr>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ГЛАВА 1. Общие положения</w:t>
      </w:r>
    </w:p>
    <w:p w:rsidR="001C0B92" w:rsidRPr="001D5C8A" w:rsidRDefault="001C0B92" w:rsidP="002D4246">
      <w:pPr>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1. Статус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lang w:eastAsia="ru-RU"/>
        </w:rPr>
        <w:t>Аловское сельское поселение является муниципальным образованием и входит в состав Атяшевского муниципального района Республики Мордовия.</w:t>
      </w:r>
    </w:p>
    <w:p w:rsidR="001C0B92" w:rsidRPr="001D5C8A" w:rsidRDefault="001C0B92" w:rsidP="002D4246">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lang w:eastAsia="ru-RU"/>
        </w:rPr>
        <w:t>Аловское сельское поселение наделено Законом Республики Мордовия от 28 декабря 2004 года № 117-З «Об установлении границ муниципальных образований Атяшевского муниципального района Республики Мордовия, Атяшевского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rsidR="001C0B92" w:rsidRPr="001D5C8A" w:rsidRDefault="001C0B92" w:rsidP="002D4246">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Полное официальное наименование Аловского сельского поселения - Аловское сельское поселение Атяшевского муниципального района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Сокращенное официальное наименование муниципального образования - Аловское сельское поселение.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2. Официальные символы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Аловское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C0B92" w:rsidRPr="001D5C8A" w:rsidRDefault="001C0B92" w:rsidP="002D4246">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Официальные символы Аловского сельского поселения подлежат государственной регистрации в порядке, установленном федеральным законодательством.</w:t>
      </w:r>
    </w:p>
    <w:p w:rsidR="001C0B92" w:rsidRPr="001D5C8A" w:rsidRDefault="001C0B92" w:rsidP="002D4246">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Официальные символы Аловского сельского поселения и порядок официального использования указанных символов устанавливаются решениями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3. Территория и границы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Территорию Аловского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Аловского сельского поселения, земли рекреационного назначения, земли для развития Аловского сельского поселения.</w:t>
      </w:r>
    </w:p>
    <w:p w:rsidR="001C0B92" w:rsidRPr="001D5C8A" w:rsidRDefault="001C0B92" w:rsidP="002D4246">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В состав Аловского сельского поселения входят следующие населенные пункты: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село Алово</w:t>
      </w:r>
      <w:r w:rsidRPr="001D5C8A">
        <w:rPr>
          <w:rFonts w:ascii="Times New Roman" w:hAnsi="Times New Roman" w:cs="Times New Roman"/>
          <w:sz w:val="26"/>
          <w:szCs w:val="26"/>
          <w:lang w:eastAsia="ru-RU"/>
        </w:rPr>
        <w:t>, село Мордовские Сыреси.</w:t>
      </w:r>
    </w:p>
    <w:p w:rsidR="001C0B92" w:rsidRPr="001D5C8A" w:rsidRDefault="001C0B92" w:rsidP="002D4246">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Границы Аловского сельского поселения установлены Законом Республики Мордовия от 28 декабря 2004 года № 117-З «Об установлении границ муниципальных образований Атяшевского муниципального района Республики Мордовия, Атяшевского муниципального района Республики Мордовия и наделении их статусом сельского поселения и муниципального района».</w:t>
      </w:r>
    </w:p>
    <w:p w:rsidR="001C0B92" w:rsidRPr="001D5C8A" w:rsidRDefault="001C0B92" w:rsidP="002D4246">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Административным центром Аловского сельского поселения является </w:t>
      </w:r>
      <w:r>
        <w:rPr>
          <w:rFonts w:ascii="Times New Roman" w:hAnsi="Times New Roman" w:cs="Times New Roman"/>
          <w:sz w:val="26"/>
          <w:szCs w:val="26"/>
          <w:lang w:eastAsia="ru-RU"/>
        </w:rPr>
        <w:t>населенный пункт - село Алово.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4. Местное самоуправление в Аловском сельском поселении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Местное самоуправление на территории  Аловского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Аловского  сельского поселения вопросов местного значения, исходя из интересов населения Аловского  сельского поселения с учетом исторических и иных местных традиций.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pStyle w:val="ListParagraph"/>
        <w:numPr>
          <w:ilvl w:val="0"/>
          <w:numId w:val="4"/>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Граждане Российской Федерации (далее также - граждане) проживающие на территории Аловского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Иностранные граждане, постоянно или преимущественно проживающие на территории Аловского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C0B92" w:rsidRPr="001D5C8A" w:rsidRDefault="001C0B92" w:rsidP="002D4246">
      <w:pPr>
        <w:pStyle w:val="ListParagraph"/>
        <w:numPr>
          <w:ilvl w:val="0"/>
          <w:numId w:val="4"/>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 Вопросы местного значения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вопросам местного значения Аловского сельского поселения относятся: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составление и рассмотрение проекта бюджета Аловского сельского поселения, утверждение и исполнение бюджета Аловского сельского поселения, осуществление контроля за его исполнением, составление и утверждение отчета об исполнении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установление, изменение и отмена местных налогов и сборов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владение, пользование и распоряжение имуществом, находящимся в муниципальной собственности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Аловского сельского поселения, социальную и культурную адаптацию мигрантов, профилактику межнациональных (межэтнических) конфликтов;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участие в предупреждении и ликвидации последствий чрезвычайных ситуаций в границах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обеспечение первичных мер пожарной безопасности в границах населенных пунктов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создание условий для обеспечения жителей Аловского сельского поселения услугами связи, общественного питания, торговли и бытового обслуживания;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создание условий для организации досуга и обеспечения жителей Аловского сельского поселения услугами организаций культуры;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Аловском сельском поселении;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обеспечение условий для развития на территории Аловского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формирование архивных фондов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13) утверждение правил благоустройства территории Аловского сельского поселения, осуществление </w:t>
      </w:r>
      <w:r w:rsidRPr="00F11445">
        <w:rPr>
          <w:rFonts w:ascii="Times New Roman" w:hAnsi="Times New Roman" w:cs="Times New Roman"/>
          <w:sz w:val="26"/>
          <w:szCs w:val="26"/>
        </w:rPr>
        <w:t>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1D5C8A">
        <w:rPr>
          <w:rFonts w:ascii="Times New Roman" w:hAnsi="Times New Roman" w:cs="Times New Roman"/>
          <w:sz w:val="26"/>
          <w:szCs w:val="26"/>
        </w:rPr>
        <w:t xml:space="preserve"> организация благоустройства территории Аловского сельского поселения в соответствии с указанными правилами;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Аловского сельского поселения, изменение, аннулирование таких наименований, размещение информации в государственном адресном реестре;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16) организация ритуальных услуг и содержание мест захоронения;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18) организация и осуществление мероприятий по работе с детьми и молодежью в Аловском сельском поселении;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20) предоставление помещения для работы на обслуживаемом административном участке Аловского сельского поселения сотруднику, замещающему должность участкового уполномоченного полиции;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21) осуществление мер по противодействию коррупции в границах Аловского сельского поселения.</w:t>
      </w:r>
    </w:p>
    <w:p w:rsidR="001C0B92" w:rsidRPr="001D5C8A" w:rsidRDefault="001C0B92" w:rsidP="002D4246">
      <w:pPr>
        <w:pStyle w:val="ListParagraph"/>
        <w:numPr>
          <w:ilvl w:val="0"/>
          <w:numId w:val="5"/>
        </w:numPr>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По решению Совета депутатов Аловского сельского поселения жители Аловского сельского поселения могут привлекаться к выполнению на добровольной основе социально значимых для Аловского сельского поселения работ (в том числе дежурств) в целях решения вопросов местного значения Аловского сельского поселения, предусмотренных </w:t>
      </w:r>
      <w:hyperlink r:id="rId7" w:history="1">
        <w:r w:rsidRPr="001D5C8A">
          <w:rPr>
            <w:rFonts w:ascii="Times New Roman" w:hAnsi="Times New Roman" w:cs="Times New Roman"/>
            <w:sz w:val="26"/>
            <w:szCs w:val="26"/>
          </w:rPr>
          <w:t>пунктами 7.1</w:t>
        </w:r>
      </w:hyperlink>
      <w:r w:rsidRPr="001D5C8A">
        <w:rPr>
          <w:rFonts w:ascii="Times New Roman" w:hAnsi="Times New Roman" w:cs="Times New Roman"/>
          <w:sz w:val="26"/>
          <w:szCs w:val="26"/>
        </w:rPr>
        <w:t xml:space="preserve"> - </w:t>
      </w:r>
      <w:hyperlink r:id="rId8" w:history="1">
        <w:r w:rsidRPr="001D5C8A">
          <w:rPr>
            <w:rFonts w:ascii="Times New Roman" w:hAnsi="Times New Roman" w:cs="Times New Roman"/>
            <w:sz w:val="26"/>
            <w:szCs w:val="26"/>
          </w:rPr>
          <w:t>9</w:t>
        </w:r>
      </w:hyperlink>
      <w:r w:rsidRPr="001D5C8A">
        <w:rPr>
          <w:rFonts w:ascii="Times New Roman" w:hAnsi="Times New Roman" w:cs="Times New Roman"/>
          <w:sz w:val="26"/>
          <w:szCs w:val="26"/>
        </w:rPr>
        <w:t xml:space="preserve"> и </w:t>
      </w:r>
      <w:hyperlink r:id="rId9" w:history="1">
        <w:r w:rsidRPr="001D5C8A">
          <w:rPr>
            <w:rFonts w:ascii="Times New Roman" w:hAnsi="Times New Roman" w:cs="Times New Roman"/>
            <w:sz w:val="26"/>
            <w:szCs w:val="26"/>
          </w:rPr>
          <w:t>19 части 1 статьи 14</w:t>
        </w:r>
      </w:hyperlink>
      <w:r w:rsidRPr="001D5C8A">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1C0B92" w:rsidRPr="001D5C8A" w:rsidRDefault="001C0B92" w:rsidP="002D4246">
      <w:pPr>
        <w:pStyle w:val="ListParagraph"/>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1C0B92" w:rsidRPr="001D5C8A" w:rsidRDefault="001C0B92" w:rsidP="002D4246">
      <w:pPr>
        <w:pStyle w:val="ListParagraph"/>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выполнению социально значимых работ могут привлекаться совершеннолетние трудоспособные жители Аловского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1C0B92" w:rsidRPr="001D5C8A" w:rsidRDefault="001C0B92" w:rsidP="002D4246">
      <w:pPr>
        <w:pStyle w:val="ListParagraph"/>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Организация и материально-техническое обеспечение проведения социально значимых работ осуществляется администрацией Аловского сельского поселения.</w:t>
      </w:r>
    </w:p>
    <w:p w:rsidR="001C0B92" w:rsidRPr="001D5C8A" w:rsidRDefault="001C0B92" w:rsidP="002D4246">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вправе заключать соглашения с органами местного самоуправления Атяшевского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Аловского сельского поселения в бюджет Атяшевского муниципального района в соответствии с Бюджетным кодексом Российской Федерации.</w:t>
      </w:r>
    </w:p>
    <w:p w:rsidR="001C0B92" w:rsidRPr="001D5C8A" w:rsidRDefault="001C0B92" w:rsidP="002D4246">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вправе заключать соглашения с органами местного самоуправления Атяшевского муниципального района, в соответствии с которыми органы местного самоуправления Аловского сельского поселения принимают на себя исполнение части полномочий по решению вопросов местного значения Атяшевского муниципального района за счет межбюджетных трансфертов, предоставляемых из бюджета Атяшевского муниципального района в бюджет Аловского сельского поселения в соответствии с Бюджетным кодексом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Для осуществления переданных в соответствии с указанными соглашениями полномочий органы местного самоуправления Аловского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 Права органов местного самоуправления Аловского сельского поселения на решение вопросов, не отнесенных к вопросам местного значения поселений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имеют право на: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создание музеев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w:t>
      </w:r>
      <w:r>
        <w:rPr>
          <w:rFonts w:ascii="Times New Roman" w:hAnsi="Times New Roman" w:cs="Times New Roman"/>
          <w:sz w:val="26"/>
          <w:szCs w:val="26"/>
        </w:rPr>
        <w:t xml:space="preserve"> </w:t>
      </w:r>
      <w:r w:rsidRPr="001D5C8A">
        <w:rPr>
          <w:rFonts w:ascii="Times New Roman" w:hAnsi="Times New Roman" w:cs="Times New Roman"/>
          <w:sz w:val="26"/>
          <w:szCs w:val="26"/>
        </w:rPr>
        <w:t>совершение нотариальных действий, предусмотренных законодательством, в случае отсутствия в Аловском сельском поселении нотариуса;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участие в осуществлении деятельности по опеке и попечительству;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создание муниципальной пожарной охраны;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создание условий для развития туризма;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осуществление деятельности по обращению с животными без владельцев, обитающими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w:t>
      </w:r>
      <w:r>
        <w:rPr>
          <w:rFonts w:ascii="Times New Roman" w:hAnsi="Times New Roman" w:cs="Times New Roman"/>
          <w:sz w:val="26"/>
          <w:szCs w:val="26"/>
        </w:rPr>
        <w:t xml:space="preserve"> </w:t>
      </w:r>
      <w:r w:rsidRPr="001D5C8A">
        <w:rPr>
          <w:rFonts w:ascii="Times New Roman" w:hAnsi="Times New Roman" w:cs="Times New Roman"/>
          <w:sz w:val="26"/>
          <w:szCs w:val="26"/>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C0B92" w:rsidRPr="001D5C8A" w:rsidRDefault="001C0B92" w:rsidP="002D4246">
      <w:pPr>
        <w:pStyle w:val="ListParagraph"/>
        <w:numPr>
          <w:ilvl w:val="0"/>
          <w:numId w:val="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Аловского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 Муниципальный контроль</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ListParagraph"/>
        <w:numPr>
          <w:ilvl w:val="0"/>
          <w:numId w:val="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1C0B92" w:rsidRPr="001D5C8A" w:rsidRDefault="001C0B92" w:rsidP="002D4246">
      <w:pPr>
        <w:pStyle w:val="ListParagraph"/>
        <w:numPr>
          <w:ilvl w:val="0"/>
          <w:numId w:val="7"/>
        </w:numPr>
        <w:tabs>
          <w:tab w:val="left" w:pos="1134"/>
        </w:tabs>
        <w:spacing w:after="0" w:line="240" w:lineRule="auto"/>
        <w:ind w:left="0" w:firstLine="709"/>
        <w:jc w:val="both"/>
        <w:rPr>
          <w:rFonts w:ascii="Times New Roman" w:hAnsi="Times New Roman" w:cs="Times New Roman"/>
          <w:sz w:val="26"/>
          <w:szCs w:val="26"/>
        </w:rPr>
      </w:pPr>
      <w:r w:rsidRPr="00F11445">
        <w:rPr>
          <w:rFonts w:ascii="Times New Roman" w:hAnsi="Times New Roman" w:cs="Times New Roman"/>
          <w:sz w:val="26"/>
          <w:szCs w:val="26"/>
        </w:rPr>
        <w:t xml:space="preserve">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9. Местный референдум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целях решения непосредственно населением Аловского сельского поселения вопросов местного значения проводится местный референдум.</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Местный референдум проводится на всей территории Аловского сельского поселения.</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назначении местного референдума принимается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по инициативе Совета депутатов Аловского сельского поселения и главы Аловского сельского поселения, выдвинутой ими совместно.</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Аловского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Инициатива проведения местного референдума, выдвинутая совместно Советом депутатов Аловского сельского поселения и или главой Аловского сельского поселения, оформляется правовыми актами Совета депутатов Аловского сельского поселения и или главы Аловского сельского поселения, возглавляющего местную администрацию.</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1C0B92" w:rsidRPr="001D5C8A" w:rsidRDefault="001C0B92" w:rsidP="002D4246">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1C0B92" w:rsidRPr="001D5C8A" w:rsidRDefault="001C0B92" w:rsidP="002D4246">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Если на территории Аловского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C0B92" w:rsidRPr="001D5C8A" w:rsidRDefault="001C0B92" w:rsidP="002D4246">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1C0B92" w:rsidRPr="001D5C8A" w:rsidRDefault="001C0B92" w:rsidP="002D4246">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Фонд для участия в местном референдуме может создаваться за счет следующих средств: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собственных средств членов инициативной группы;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добровольных пожертвований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добровольных пожертвований юридических лиц.</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Максимальный размер таких пожертвований и перечислений составляет для: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собственных средств членов инициативной группы - 3000 рублей;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добровольных пожертвований физических и юридических лиц - 10 000 рублей.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обязан назначить местный референдум в течение 30 дней со дня поступления в Совет депутатов Аловского сельского поселения документов, на основании которых назначается местный референдум.</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местном референдуме имеют право участвовать граждане Российской Федерации, место жительства которых расположено в границах Аловского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Принятое на местном референдуме решение подлежит обязательному исполнению на территории Аловского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Аловского сельского поселения. </w:t>
      </w:r>
    </w:p>
    <w:p w:rsidR="001C0B92" w:rsidRPr="001D5C8A" w:rsidRDefault="001C0B92" w:rsidP="002D4246">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1D5C8A">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1D5C8A">
        <w:rPr>
          <w:rFonts w:ascii="Times New Roman" w:hAnsi="Times New Roman" w:cs="Times New Roman"/>
          <w:sz w:val="26"/>
          <w:szCs w:val="26"/>
          <w:shd w:val="clear" w:color="auto" w:fill="FFFFFF"/>
        </w:rPr>
        <w:t xml:space="preserve"> и принятым в соответствии с ним </w:t>
      </w:r>
      <w:r w:rsidRPr="001D5C8A">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hAnsi="Times New Roman" w:cs="Times New Roman"/>
          <w:sz w:val="26"/>
          <w:szCs w:val="26"/>
          <w:shd w:val="clear" w:color="auto" w:fill="FFFFFF"/>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10. Муниципальные выборы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выборы проводятся в целях избрания депутатов Совета депутатов Аловского сельского поселения на основе всеобщего равного и прямого избирательного права при тайном голосовании.</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Днем голосования на выборах в Совет депутатов Аловского сельского поселения является второе воскресенье сентября года, в котором истекают сроки полномочий Совета депутатов Аловского сельского поселения или депутатов Совета депутатов Аловского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досрочного прекращения полномочий Совета депутатов Аловского сельского поселения или депутатов Совета депутатов Аловского сельского поселения, влекущего за собой неправомочность Совета депутатов Аловского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выборы назначаются Советом депутатов Аловского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Аловского сельского поселения или судом.</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Итоги муниципальных выборов подлежат официальному опубликованию (обнародованию).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11. Голосование по отзыву депутата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0"/>
        <w:numPr>
          <w:ilvl w:val="0"/>
          <w:numId w:val="10"/>
        </w:numPr>
        <w:tabs>
          <w:tab w:val="left" w:pos="1134"/>
          <w:tab w:val="left" w:pos="1276"/>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Голосование по отзыву депутата Совета депутатов Аловского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Население Аловского сельского поселения вправе инициировать голосование об отзыве депутата Совета депутатов Аловского сельского поселения.</w:t>
      </w:r>
    </w:p>
    <w:p w:rsidR="001C0B92" w:rsidRPr="001D5C8A" w:rsidRDefault="001C0B92" w:rsidP="002D4246">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Основанием для отзыва депутата Совета депутатов Аловского сельского поселения являются подтвержденные в судебном порядке:</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однократное грубое или многократное (систематическое) нарушение (неисполнение) депутатом Совета депутатов Аловского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систематическое уклонение без уважительных причин от осуществления полномочий депутата Совета депутатов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неучастие без уважительных причин в работе двух сессий Совета депутатов Аловского сельского поселения в течение года;</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неучастие в течение года депутата Совета депутатов Аловского сельского поселения в работе трех заседаний постоянных или временных органов Совета депутатов Аловского сельского поселения, членом которых он является;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не проведение приема граждан на протяжении трех месяцев в течение года;</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допущенные депутатом Совета депутатов Аловского сельского поселения публичное оскорбление, клевета, появление при осуществлении полномочий депутата Совета депутатов Аловского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C0B92" w:rsidRPr="001D5C8A" w:rsidRDefault="001C0B92" w:rsidP="002D4246">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отзыва депутата Совета депутатов Аловского сельского поселения устанавливается следующая процедура:</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Аловского сельского поселения (далее - инициативная группа) в количестве 10 человек;</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инициативная группа обращается в избирательную комиссию Аловского сельского поселения с ходатайством о регистрации инициативной группы;</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Аловского сельского поселения, где предполагается провести голосование по отзыву депутата Совета депутатов Аловского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избирательная комиссия Аловского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Аловского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в противном случае – об отказе в регистрации инициативной группы;</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Аловского сельского поселения, в поддержку инициативы проведения голосования по отзыву депутата Совета депутатов Аловского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Аловского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Аловского сельского поселения; количество представляемых подписей, собранных в поддержку проведения голосования по отзыву депутата Совета депутатов Аловского сельского поселения, может превышать необходимое количество подписей, но не более чем на 10 процентов;</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избирательная комиссия Аловского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Аловского сельского поселения, избирательная комиссия Аловского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Аловского сельского поселения подписных листов и протокола об итогах сбора подписей избирательная комиссия Аловского сельского поселения направляет эти подписные листы, экземпляр протокола и копию своего постановления в Совет депутатов Аловского сельского поселения. Копия постановления избирательной комиссии Аловского сельского поселения направляется также инициативной группе по проведению голосования по отзыву депутата Совета депутатов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при соблюдении установленных настоящим Уставом требований в отношении предъявления оснований для отзыва депутата Совета депутатов Аловского сельского поселения и выдвижения инициативы проведения голосования по отзыву Совет депутатов Аловского сельского поселения обязан в течение 30 дней принять решение о назначении указанного голосования;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голосование по отзыву депутата Совета депутатов Аловского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Аловского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Аловского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Аловского сельского поселения обеспечивает депутату Совета депутатов Аловского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депутат Совета депутатов Аловского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Аловского сельского поселения; итоги голосования по отзыву депутата Совета депутатов Аловского сельского поселения и принятые решения подлежат официальному опубликованию (обнародованию).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12. Голосование по вопросам изменения границ Аловского сельского поселения, преобразования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Аловского сельского поселения, преобразовании Аловского сельского поселения проводится голосование по вопросам изменения границ Аловского сельского поселения, преобразования Аловского сельского поселения.</w:t>
      </w:r>
    </w:p>
    <w:p w:rsidR="001C0B92" w:rsidRPr="001D5C8A" w:rsidRDefault="001C0B92" w:rsidP="002D424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Голосование по вопросам изменения границ Аловского сельского поселения, преобразования Аловского сельского поселения проводится на всей территории Аловского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Голосование по вопросам изменения границ Аловского сельского поселения, преобразования Аловского сельского поселения назначается Советом депутатов Аловского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Голосование по вопросам изменения границ Аловского сельского поселения, преобразования Аловского сельского поселения считается состоявшимся, если в нем приняло участие более половины жителей Аловского сельского поселения или части Аловского сельского поселения, обладающих избирательным правом. Согласие населения Аловского сельского поселения на изменение границ Аловского сельского поселения, преобразования Аловского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Аловского сельского поселения или части Аловского сельского поселения.</w:t>
      </w:r>
    </w:p>
    <w:p w:rsidR="001C0B92" w:rsidRPr="001D5C8A" w:rsidRDefault="001C0B92" w:rsidP="002D4246">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Итоги голосования по вопросам изменения границ Аловского сельского поселения, преобразования Аловского сельского поселения и принятые решения подлежат официальному опубликованию (обнародованию).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13. Сход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в соответствии с законом субъекта Российской Федерации на части территории населенного пункта, входящего в состав Аловского сельского поселения по вопросу введения и использования средств самообложения граждан на данной части территории населенного пункта. </w:t>
      </w:r>
    </w:p>
    <w:p w:rsidR="001C0B92" w:rsidRPr="001D5C8A" w:rsidRDefault="001C0B92"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2.1.</w:t>
      </w:r>
      <w:r w:rsidRPr="001D5C8A">
        <w:rPr>
          <w:rFonts w:ascii="Times New Roman" w:hAnsi="Times New Roman" w:cs="Times New Roman"/>
          <w:b/>
          <w:bCs/>
          <w:sz w:val="26"/>
          <w:szCs w:val="26"/>
        </w:rPr>
        <w:t xml:space="preserve"> </w:t>
      </w:r>
      <w:r w:rsidRPr="001D5C8A">
        <w:rPr>
          <w:rFonts w:ascii="Times New Roman" w:hAnsi="Times New Roman" w:cs="Times New Roman"/>
          <w:sz w:val="26"/>
          <w:szCs w:val="26"/>
        </w:rPr>
        <w:t xml:space="preserve">Сход граждан, предусмотренный пунктом </w:t>
      </w:r>
      <w:hyperlink r:id="rId10" w:history="1">
        <w:r w:rsidRPr="001D5C8A">
          <w:rPr>
            <w:rFonts w:ascii="Times New Roman" w:hAnsi="Times New Roman" w:cs="Times New Roman"/>
            <w:sz w:val="26"/>
            <w:szCs w:val="26"/>
          </w:rPr>
          <w:t>4 части 1</w:t>
        </w:r>
      </w:hyperlink>
      <w:r w:rsidRPr="001D5C8A">
        <w:rPr>
          <w:rFonts w:ascii="Times New Roman" w:hAnsi="Times New Roman" w:cs="Times New Roman"/>
          <w:sz w:val="26"/>
          <w:szCs w:val="26"/>
        </w:rPr>
        <w:t xml:space="preserve"> настоящей статьи, может созываться Советом депутатов Аловского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1C0B92" w:rsidRPr="001D5C8A" w:rsidRDefault="001C0B92"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1C0B92"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14. Правотворческая инициатива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Аловского сельского поселения.</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Минимальная численность инициативной группы граждан устанавливается решением Совета депутатов Аловского сельского поселения и не может превышать 3 процента от числа жителей Аловского сельского поселения, обладающих избирательным правом.</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отсутствия решения Совета депутатов Аловского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муниципального правового акта Аловского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Аловского сельского поселения, к компетенции которых относится принятие соответствующего акта, в течение трех месяцев со дня его внесения.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принятие муниципального правового акта Аловского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Аловского сельского поселения, указанный проект должен быть рассмотрен на открытой сессии Совета депутатов Аловского сельского поселения.</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Мотивированное решение, принятое по результатам рассмотрения проекта муниципального правового акта Аловского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p>
    <w:p w:rsidR="001C0B92" w:rsidRDefault="001C0B92" w:rsidP="002D4246">
      <w:pPr>
        <w:pStyle w:val="a5"/>
        <w:ind w:left="0" w:firstLine="709"/>
        <w:rPr>
          <w:rFonts w:ascii="Times New Roman" w:hAnsi="Times New Roman" w:cs="Times New Roman"/>
          <w:b/>
          <w:bCs/>
          <w:sz w:val="26"/>
          <w:szCs w:val="26"/>
        </w:rPr>
      </w:pPr>
      <w:r w:rsidRPr="001D5C8A">
        <w:rPr>
          <w:rFonts w:ascii="Times New Roman" w:hAnsi="Times New Roman" w:cs="Times New Roman"/>
          <w:b/>
          <w:bCs/>
          <w:sz w:val="26"/>
          <w:szCs w:val="26"/>
        </w:rPr>
        <w:t>Статья 15. Инициативные проекты</w:t>
      </w:r>
    </w:p>
    <w:p w:rsidR="001C0B92" w:rsidRPr="004D3E57" w:rsidRDefault="001C0B92" w:rsidP="004D3E57">
      <w:pPr>
        <w:rPr>
          <w:rFonts w:cs="Times New Roman"/>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bookmarkStart w:id="0" w:name="sub_2611"/>
      <w:r w:rsidRPr="001D5C8A">
        <w:rPr>
          <w:rFonts w:ascii="Times New Roman" w:hAnsi="Times New Roman" w:cs="Times New Roman"/>
          <w:sz w:val="26"/>
          <w:szCs w:val="26"/>
        </w:rPr>
        <w:t xml:space="preserve">1. </w:t>
      </w:r>
      <w:bookmarkEnd w:id="0"/>
      <w:r w:rsidRPr="001D5C8A">
        <w:rPr>
          <w:rFonts w:ascii="Times New Roman" w:hAnsi="Times New Roman" w:cs="Times New Roman"/>
          <w:sz w:val="26"/>
          <w:szCs w:val="26"/>
        </w:rPr>
        <w:t>В целях реализации мероприятий, имеющих приоритетное значение для жителей Аловского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Аловского сельского поселения может быть внесен инициативный проект. Порядок определения части территории Аловского сельского поселения, на которой могут реализовываться инициативные проекты, устанавливается нормативным правовым актом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Аловского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Аловского сельского поселения. Право выступить инициатором проекта в соответствии с нормативным правовым актом Совета депутатов Аловского сельского поселения может быть предоставлено также иным лицам, осуществляющим деятельность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Инициативный проект должен содержать следующие сведения: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описание проблемы, решение которой имеет приоритетное значение для жителей Аловского сельского поселения или его части;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обоснование предложений по решению указанной проблемы;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планируемые сроки реализации инициативного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указание на территорию Аловского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иные сведения, предусмотренные нормативным правовым актом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Инициативный проект до его внесения в Администрацию Аловского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Аловского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Нормативным правовым актом Совета депутатов Аловского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Инициаторы проекта при внесении инициативного проекта в Администрацию Аловского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Аловского сельского поселения или его части.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Информация о внесении инициативного проекта в Администрацию Аловского сельского поселения подлежит опубликованию (обнародованию) и размещению на официальном сайте Аловского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Аловского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Аловского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Аловского сельского поселения, достигшие шестнадцатилетнего возраста. В случае, если Администрация Аловского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Инициативный проект подлежит обязательному рассмотрению Администрацией Аловского сельского поселения в течение 30 дней со дня его внесения. Администрация Аловского сельского поселения по результатам рассмотрения инициативного проекта принимает одно из следующих решений: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Администрация Аловского сельского поселения принимает решение об отказе в поддержке инициативного проекта в одном из следующих случаев: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признание инициативного проекта не прошедшим конкурсный отбор.</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Администрация Аловского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В случае, если в Администрацию Аловского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Аловского сельского поселения организует проведение конкурсного отбора и информирует об этом инициаторов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Аловского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Аловского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 Инициаторы проекта, другие граждане, проживающие на территории соответствующего Аловского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sz w:val="26"/>
          <w:szCs w:val="26"/>
        </w:rPr>
        <w:t>14. Информация о рассмотрении инициативного проекта Администрацией Аловского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Аловского сельского поселения в информационно-телекоммуникационной сети «Интернет». Отчет Администрации Аловского сельского поселения об итогах реализации инициативного проекта подлежит опубликованию (обнародованию) и размещению на официальном сайте Аловского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Аловского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16. Территориальное общественное самоуправление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Под территориальным общественным самоуправлением понимается самоорганизация граждан по месту их жительства на части территории Аловского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Границы территории, на которой осуществляется территориальное общественное самоуправление, устанавливаются Советом депутатов Аловского сельского поселения по предложению населения, проживающего на территории Аловского сельского поселения.</w:t>
      </w:r>
    </w:p>
    <w:p w:rsidR="001C0B92" w:rsidRPr="001D5C8A" w:rsidRDefault="001C0B92" w:rsidP="002D424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Территориальное общественное самоуправление осуществляется в Аловском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C0B92" w:rsidRPr="001D5C8A" w:rsidRDefault="001C0B92" w:rsidP="002D424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Территориальное общественное самоуправление может осуществляться в пределах следующих территорий проживания граждан в Аловском сельском поселении: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подъезд многоквартирного жилого дома;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многоквартирный жилой дом;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группа жилых домов;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жилой микрорайон;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сельский населенный пункт, не являющийся поселением;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иные территории проживания граждан.</w:t>
      </w:r>
    </w:p>
    <w:p w:rsidR="001C0B92" w:rsidRPr="001D5C8A" w:rsidRDefault="001C0B92" w:rsidP="002D424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C0B92" w:rsidRPr="001D5C8A" w:rsidRDefault="001C0B92" w:rsidP="002D424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Аловского сельского поселения. Порядок регистрации устава территориального общественного самоуправления определяется решениями Совета депутатов Аловского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установление структуры органов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избрание органов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обсуждение инициативного проекта и принятия решения по вопросу о его одобрении.</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представляют интересы населения, проживающего на соответствующей территории;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обеспечивают исполнение решений, принятых на собраниях и конференциях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Аловского сельского поселения с использованием средств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вправе вносить в органы местного самоуправления Аловского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уставе территориального общественного самоуправления устанавливаются: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территория, на которой оно осуществляется;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w:t>
      </w:r>
      <w:r>
        <w:rPr>
          <w:rFonts w:ascii="Times New Roman" w:hAnsi="Times New Roman" w:cs="Times New Roman"/>
          <w:sz w:val="26"/>
          <w:szCs w:val="26"/>
        </w:rPr>
        <w:t xml:space="preserve"> </w:t>
      </w:r>
      <w:r w:rsidRPr="001D5C8A">
        <w:rPr>
          <w:rFonts w:ascii="Times New Roman" w:hAnsi="Times New Roman" w:cs="Times New Roman"/>
          <w:sz w:val="26"/>
          <w:szCs w:val="26"/>
        </w:rPr>
        <w:t>порядок формирования, прекращения полномочий, права и обязанности, срок полномочий органов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w:t>
      </w:r>
      <w:r>
        <w:rPr>
          <w:rFonts w:ascii="Times New Roman" w:hAnsi="Times New Roman" w:cs="Times New Roman"/>
          <w:sz w:val="26"/>
          <w:szCs w:val="26"/>
        </w:rPr>
        <w:t xml:space="preserve"> </w:t>
      </w:r>
      <w:r w:rsidRPr="001D5C8A">
        <w:rPr>
          <w:rFonts w:ascii="Times New Roman" w:hAnsi="Times New Roman" w:cs="Times New Roman"/>
          <w:sz w:val="26"/>
          <w:szCs w:val="26"/>
        </w:rPr>
        <w:t>порядок принятия решений;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порядок прекращения осуществления территориального общественного самоуправления.</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Дополнительные требования к уставу территориального общественного самоуправления органами местного самоуправления Аловского сельского поселения устанавливаться не могут.</w:t>
      </w:r>
    </w:p>
    <w:p w:rsidR="001C0B92" w:rsidRPr="001D5C8A" w:rsidRDefault="001C0B92" w:rsidP="002D4246">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организации и осуществления территориального общественного самоуправления, условия и порядок выделения необходимых средств из бюджета Аловского сельского поселения определяются решениями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17. Староста сельского населенного пункта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Аловском сельском поселении, может назначаться староста сельского населенного пункта.</w:t>
      </w:r>
    </w:p>
    <w:p w:rsidR="001C0B92" w:rsidRPr="001D5C8A" w:rsidRDefault="001C0B92" w:rsidP="002D424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Староста сельского населенного пункта назначается Советом депутатов Аловского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C0B92" w:rsidRPr="001D5C8A" w:rsidRDefault="001C0B92" w:rsidP="002D424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1C0B92" w:rsidRPr="001D5C8A" w:rsidRDefault="001C0B92" w:rsidP="002D424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Старостой сельского населенного пункта не может быть назначено лицо: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w:t>
      </w:r>
      <w:r>
        <w:rPr>
          <w:rFonts w:ascii="Times New Roman" w:hAnsi="Times New Roman" w:cs="Times New Roman"/>
          <w:sz w:val="26"/>
          <w:szCs w:val="26"/>
        </w:rPr>
        <w:t xml:space="preserve"> </w:t>
      </w:r>
      <w:r w:rsidRPr="001D5C8A">
        <w:rPr>
          <w:rFonts w:ascii="Times New Roman" w:hAnsi="Times New Roman" w:cs="Times New Roman"/>
          <w:sz w:val="26"/>
          <w:szCs w:val="26"/>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w:t>
      </w:r>
      <w:r>
        <w:rPr>
          <w:rFonts w:ascii="Times New Roman" w:hAnsi="Times New Roman" w:cs="Times New Roman"/>
          <w:sz w:val="26"/>
          <w:szCs w:val="26"/>
        </w:rPr>
        <w:t xml:space="preserve"> </w:t>
      </w:r>
      <w:r w:rsidRPr="001D5C8A">
        <w:rPr>
          <w:rFonts w:ascii="Times New Roman" w:hAnsi="Times New Roman" w:cs="Times New Roman"/>
          <w:sz w:val="26"/>
          <w:szCs w:val="26"/>
        </w:rPr>
        <w:t xml:space="preserve">признанное судом недееспособным или ограниченно дееспособным;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w:t>
      </w:r>
      <w:r>
        <w:rPr>
          <w:rFonts w:ascii="Times New Roman" w:hAnsi="Times New Roman" w:cs="Times New Roman"/>
          <w:sz w:val="26"/>
          <w:szCs w:val="26"/>
        </w:rPr>
        <w:t xml:space="preserve"> </w:t>
      </w:r>
      <w:r w:rsidRPr="001D5C8A">
        <w:rPr>
          <w:rFonts w:ascii="Times New Roman" w:hAnsi="Times New Roman" w:cs="Times New Roman"/>
          <w:sz w:val="26"/>
          <w:szCs w:val="26"/>
        </w:rPr>
        <w:t xml:space="preserve">имеющее непогашенную или неснятую судимость. </w:t>
      </w:r>
    </w:p>
    <w:p w:rsidR="001C0B92" w:rsidRPr="001D5C8A" w:rsidRDefault="001C0B92" w:rsidP="002D4246">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Срок полномочий старосты сельского населенного пункта составляет пять лет.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Аловского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1C0B92" w:rsidRPr="001D5C8A" w:rsidRDefault="001C0B92" w:rsidP="002D424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Староста сельского населенного пункта для решения возложенных на него задач: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4.1) вправе выступить с инициативой о внесении инициативного проекта по вопросам, имеющим приоритетное значение для жителей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осуществляет иные полномочия и права, предусмотренные нормативным правовым актом Совета депутатов Аловского сельского поселения в соответствии с законом Республики Мордовия.</w:t>
      </w:r>
    </w:p>
    <w:p w:rsidR="001C0B92" w:rsidRPr="001D5C8A" w:rsidRDefault="001C0B92" w:rsidP="002D4246">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Аловского сельского поселения в соответствии с законом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18. Публичные слушания, общественные обсуждения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обсуждения проектов муниципальных правовых актов Аловского сельского поселения по вопросам местного значения с участием жителей Аловского сельского поселения Советом депутатов Аловского сельского поселения, Главой Аловского сельского поселения могут проводиться публичные слушания.</w:t>
      </w:r>
    </w:p>
    <w:p w:rsidR="001C0B92" w:rsidRPr="001D5C8A" w:rsidRDefault="001C0B92" w:rsidP="002D424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Публичные слушания, проводимые по инициативе населения или Совета депутатов Аловского сельского поселения, назначаются Советом депутатов Аловского сельского поселения, а по инициативе главы Аловского сельского поселения– главой Аловского сельского поселения.</w:t>
      </w:r>
    </w:p>
    <w:p w:rsidR="001C0B92" w:rsidRPr="001D5C8A" w:rsidRDefault="001C0B92" w:rsidP="002D424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 публичные слушания должны выноситься: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проект Устава Аловского сельского поселения, а также проект муниципального нормативного правового акта о внесении изменений и дополнений в данный Устав Аловского сельского поселения, кроме случаев, когда в Устав Аловского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проект бюджета Аловского сельского поселения и отчет о его исполнении;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проект стратегии социально-экономического развития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вопросы о преобразовании Аловского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C0B92" w:rsidRDefault="001C0B92" w:rsidP="002D424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sidRPr="00F11445">
        <w:rPr>
          <w:rFonts w:ascii="Times New Roman" w:hAnsi="Times New Roman" w:cs="Times New Roman"/>
          <w:sz w:val="26"/>
          <w:szCs w:val="26"/>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cs="Times New Roman"/>
          <w:sz w:val="26"/>
          <w:szCs w:val="26"/>
        </w:rPr>
        <w:t>Аловского</w:t>
      </w:r>
      <w:r w:rsidRPr="00F11445">
        <w:rPr>
          <w:rFonts w:ascii="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hAnsi="Times New Roman" w:cs="Times New Roman"/>
          <w:sz w:val="26"/>
          <w:szCs w:val="26"/>
        </w:rPr>
        <w:t>Аловского</w:t>
      </w:r>
      <w:r w:rsidRPr="00F11445">
        <w:rPr>
          <w:rFonts w:ascii="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rFonts w:ascii="Times New Roman" w:hAnsi="Times New Roman" w:cs="Times New Roman"/>
          <w:sz w:val="26"/>
          <w:szCs w:val="26"/>
        </w:rPr>
        <w:t>Аловского</w:t>
      </w:r>
      <w:r w:rsidRPr="00F11445">
        <w:rPr>
          <w:rFonts w:ascii="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r>
        <w:rPr>
          <w:rFonts w:ascii="Times New Roman" w:hAnsi="Times New Roman" w:cs="Times New Roman"/>
          <w:sz w:val="26"/>
          <w:szCs w:val="26"/>
        </w:rPr>
        <w:t xml:space="preserve"> решений</w:t>
      </w:r>
      <w:r w:rsidRPr="00F11445">
        <w:rPr>
          <w:rFonts w:ascii="Times New Roman" w:hAnsi="Times New Roman" w:cs="Times New Roman"/>
          <w:sz w:val="26"/>
          <w:szCs w:val="26"/>
        </w:rPr>
        <w:t>, в том числе посредством их размещения на официальном сайте.</w:t>
      </w:r>
    </w:p>
    <w:p w:rsidR="001C0B92" w:rsidRPr="001D5C8A" w:rsidRDefault="001C0B92" w:rsidP="002D4246">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 проектам правил благоустройства территории Аловского сельского поселения, проектам, предусматривающим внесение изменений в правила благоустройства территории Аловского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Аловского сельского поселения с учетом положений законодательства о градостроительной деятельности.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19. Собрание граждан, конференция граждан (собрание делегатов)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обсуждения вопросов местного значения Аловского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на части территории Аловского сельского поселения могут проводиться собрания граждан.</w:t>
      </w:r>
    </w:p>
    <w:p w:rsidR="001C0B92" w:rsidRPr="001D5C8A" w:rsidRDefault="001C0B92" w:rsidP="002D424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Собрание граждан проводится по инициативе населения, Совета депутатов Аловского сельского поселения, главы Аловского сельского поселения, а также в случаях, предусмотренных уставом территориального общественного самоуправления.</w:t>
      </w:r>
    </w:p>
    <w:p w:rsidR="001C0B92" w:rsidRPr="001D5C8A" w:rsidRDefault="001C0B92" w:rsidP="002D424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Собрание граждан, проводимое по инициативе Совета депутатов Аловского сельского поселения, назначается Советом депутатов Аловского сельского поселения, по инициативе главы Аловского сельского поселения - главой Аловского сельского поселения.</w:t>
      </w:r>
    </w:p>
    <w:p w:rsidR="001C0B92" w:rsidRPr="001D5C8A" w:rsidRDefault="001C0B92" w:rsidP="002D424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Собрание граждан, проводимое по инициативе населения, назначается Советом депутатов Аловского сельского поселения в следующем порядке: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группа граждан Российской Федерации в количестве не менее трех человек, достигших возраста 18 лет, вносит в Совет депутатов Аловского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Аловского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Совет депутатов Аловского сельского поселения на своей очередной либо внеочередной сессии рассматривает поступившее заявление и принимает решение: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решение Совета депутатов Аловского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Аловского сельского поселения.</w:t>
      </w:r>
    </w:p>
    <w:p w:rsidR="001C0B92" w:rsidRPr="001D5C8A" w:rsidRDefault="001C0B92" w:rsidP="002D424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C0B92" w:rsidRPr="001D5C8A" w:rsidRDefault="001C0B92" w:rsidP="002D424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Если проведение собрания граждан намечается по инициативе населения или Совета депутатов Аловского сельского поселения, решение о назначении вместо него конференции граждан принимается Советом депутатов Аловского сельского поселения, по инициативе главы Аловского сельского поселения- главой Аловского сельского поселения.</w:t>
      </w:r>
    </w:p>
    <w:p w:rsidR="001C0B92" w:rsidRPr="001D5C8A" w:rsidRDefault="001C0B92" w:rsidP="002D424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Норма представительства и порядок избрания делегатов, указанных в части 5 настоящей статьи, определяются соответственно Советом депутатов Аловского сельского поселения, главой Аловского сельского поселения.</w:t>
      </w:r>
    </w:p>
    <w:p w:rsidR="001C0B92" w:rsidRPr="001D5C8A" w:rsidRDefault="001C0B92" w:rsidP="002D4246">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работе конференции граждан (собрании делегатов) принимают участие граждане, достигшие 18 лет и проживающие на соответствующей части территории Аловского сельского поселения.</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Конференция граждан (собрание делегатов) после регистрации (под роспись) их участников и при наличии кворума открывается главой Аловского сельского поселения либо лицом, уполномоченным Советом депутатов Аловского сельского поселения, главой Аловского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Аловского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Аловского сельского поселения, главе Аловского сельского поселения.</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Аловского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Аловского сельского поселения.</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Аловского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1C0B92" w:rsidRPr="001D5C8A" w:rsidRDefault="001C0B92" w:rsidP="002D4246">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20. Опрос граждан</w:t>
      </w: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Опрос граждан проводится на всей территории Аловского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C0B92" w:rsidRPr="001D5C8A" w:rsidRDefault="001C0B92" w:rsidP="002D424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Результаты опроса носят рекомендательный характер.</w:t>
      </w:r>
    </w:p>
    <w:p w:rsidR="001C0B92" w:rsidRPr="001D5C8A" w:rsidRDefault="001C0B92" w:rsidP="002D424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опросе граждан имеют право участвовать жители Аловского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Аловского сельского поселения или его части, в которых предлагается реализовать инициативный проект, достигшие шестнадцатилетнего возраста.</w:t>
      </w:r>
    </w:p>
    <w:p w:rsidR="001C0B92" w:rsidRPr="001D5C8A" w:rsidRDefault="001C0B92" w:rsidP="002D424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Опрос граждан проводится: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по вопросам местного значения - по инициативе Совета депутатов Аловского сельского поселения или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для учета мнения граждан при принятии решений об изменении целевого назначения муниципальных земель Аловского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для выявления мнения граждан о поддержке данного инициативного проекта - по инициативе жителей Аловского сельского поселения или его части, в которых предлагается реализовать инициативный проект, достигших шестнадцатилетнего возраста.</w:t>
      </w:r>
    </w:p>
    <w:p w:rsidR="001C0B92" w:rsidRPr="001D5C8A" w:rsidRDefault="001C0B92" w:rsidP="002D424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назначения и проведения опроса граждан определяется решениями Совета депутатов Аловского сельского поселения в соответствии с законом Республики Мордовия.</w:t>
      </w:r>
    </w:p>
    <w:p w:rsidR="001C0B92" w:rsidRPr="001D5C8A" w:rsidRDefault="001C0B92" w:rsidP="002D424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назначении опроса граждан принимается Советом депутатов Аловского сельского поселения. Для проведения опроса граждан может использоваться официальный сайт Аловского сельского поселения в информационно-телекоммуникационной сети «Интернет». В решении Совета депутатов Аловского сельского поселения о назначении опроса граждан устанавливаются: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дата и сроки проведения опроса;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формулировка вопроса (вопросов), предлагаемого (предлагаемых) при проведении опроса;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методика проведения опроса;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форма опросного листа;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минимальная численность жителей Аловского сельского поселения, участвующих в опросе;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порядок идентификации участников опроса в случае проведения опроса граждан с использованием официального сайта Аловского сельского поселения в информационно-телекоммуникационной сети «Интернет».</w:t>
      </w:r>
    </w:p>
    <w:p w:rsidR="001C0B92" w:rsidRPr="001D5C8A" w:rsidRDefault="001C0B92" w:rsidP="002D424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Жители Аловского сельского поселения должны быть проинформированы о проведении опроса граждан не менее чем за 10 дней до его проведения.</w:t>
      </w:r>
    </w:p>
    <w:p w:rsidR="001C0B92" w:rsidRPr="001D5C8A" w:rsidRDefault="001C0B92" w:rsidP="002D4246">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1C0B92" w:rsidRPr="001D5C8A" w:rsidRDefault="001C0B92" w:rsidP="002D4246">
      <w:pPr>
        <w:pStyle w:val="ListParagraph"/>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 при проведении опроса по инициативе органов местного самоуправления Аловского сельского поселения или жителей Аловского сельского поседения- за счет средств бюджета Аловского сельского поселения;</w:t>
      </w:r>
    </w:p>
    <w:p w:rsidR="001C0B92" w:rsidRPr="001D5C8A" w:rsidRDefault="001C0B92" w:rsidP="002D4246">
      <w:pPr>
        <w:pStyle w:val="ListParagraph"/>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21. Обращения граждан в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Граждане имеют право на индивидуальные и коллективные обращения в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За нарушения порядка и сроков рассмотрения обращений граждан должностные лица местного самоуправления Аловского сельского поселения несут ответственность в соответствии с законодательством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22. Другие формы непосредственного осуществления населением Аловского сельского поселения местного самоуправления и участия в его осуществлении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1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Аловского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1C0B92" w:rsidRPr="001D5C8A" w:rsidRDefault="001C0B92" w:rsidP="002D4246">
      <w:pPr>
        <w:pStyle w:val="ListParagraph"/>
        <w:numPr>
          <w:ilvl w:val="0"/>
          <w:numId w:val="1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Непосредственное осуществление населением Аловского сельского поселения местного самоуправления и участие населения Аловского сельского поселения в осуществлении местного самоуправления основывается на принципах законности, добровольности.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и должностные лица местного самоуправления Аловского сельского поселения обязаны содействовать населению Аловского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3.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23. Структура органов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Структуру органов местного самоуправления Аловского сельского поселения составляют: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Совет депутатов Аловского сельского поселения Атяшевского муниципального района Республики Мордовия (далее - Совет депутатов Аловского сельского поселения) – представительный орган муниципального образования;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глава Аловского сельского поселения Атяшевского муниципального района Республики Мордовия (далее –глава Аловского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администрация Аловского сельского поселения Атяшевского муниципального района Республики Мордовия (далее – администрация Аловского сельского поселения) – местная администрация (исполнительно-распорядительный орган муниципального образования;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ревизионная комиссия Аловского сельского поселения Атяшевского муниципального района Республики Мордовия (далее – ревизионная комиссия Аловского сельского поселения) – контрольно-счетный орган муниципального образования.</w:t>
      </w:r>
    </w:p>
    <w:p w:rsidR="001C0B92" w:rsidRPr="001D5C8A" w:rsidRDefault="001C0B92" w:rsidP="002D4246">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Изменение структуры органов местного самоуправления Аловского сельского поселения осуществляется не иначе как путем внесения изменений в настоящий Устав. </w:t>
      </w:r>
    </w:p>
    <w:p w:rsidR="001C0B92" w:rsidRPr="001D5C8A" w:rsidRDefault="001C0B92" w:rsidP="002D4246">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об изменении структуры органов местного самоуправления Аловского сельского поселения, вступает в силу не ранее чем по истечении срока полномочий Совета депутатов Аловского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Финансовое обеспечение деятельности органов местного самоуправления Аловского сельского поселения осуществляется исключительно за счет собственных доходов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24. Органы местного самоуправления как юридические лица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От имени Аловского сельского поселения приобретать и осуществлять имущественные и иные права и обязанности, выступать в суде без доверенности могут глава Аловского сельского поселения, другие должностные лица местного самоуправления в соответствии с настоящим Уставом.</w:t>
      </w:r>
    </w:p>
    <w:p w:rsidR="001C0B92" w:rsidRPr="001D5C8A" w:rsidRDefault="001C0B92" w:rsidP="002D4246">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rsidR="001C0B92" w:rsidRPr="001D5C8A" w:rsidRDefault="001C0B92" w:rsidP="002D4246">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и администрация Аловского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1C0B92" w:rsidRDefault="001C0B92" w:rsidP="002D4246">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Аловского сельского поселения с правами юридического лица.</w:t>
      </w:r>
    </w:p>
    <w:p w:rsidR="001C0B92" w:rsidRDefault="001C0B92" w:rsidP="004D3E57">
      <w:pPr>
        <w:pStyle w:val="ListParagraph"/>
        <w:tabs>
          <w:tab w:val="left" w:pos="1134"/>
        </w:tabs>
        <w:spacing w:after="0" w:line="240" w:lineRule="auto"/>
        <w:jc w:val="both"/>
        <w:rPr>
          <w:rFonts w:ascii="Times New Roman" w:hAnsi="Times New Roman" w:cs="Times New Roman"/>
          <w:sz w:val="26"/>
          <w:szCs w:val="26"/>
        </w:rPr>
      </w:pPr>
    </w:p>
    <w:p w:rsidR="001C0B92" w:rsidRPr="001D5C8A" w:rsidRDefault="001C0B92" w:rsidP="004D3E57">
      <w:pPr>
        <w:pStyle w:val="ListParagraph"/>
        <w:tabs>
          <w:tab w:val="left" w:pos="1134"/>
        </w:tabs>
        <w:spacing w:after="0" w:line="240" w:lineRule="auto"/>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4. Совет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25. Совет депутатов Аловского сельского поселения, состав и порядок его формирования</w:t>
      </w:r>
    </w:p>
    <w:p w:rsidR="001C0B92"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68"/>
        </w:numPr>
        <w:tabs>
          <w:tab w:val="left" w:pos="1134"/>
        </w:tabs>
        <w:spacing w:after="0" w:line="240" w:lineRule="auto"/>
        <w:ind w:left="0" w:firstLine="709"/>
        <w:jc w:val="both"/>
        <w:rPr>
          <w:rFonts w:ascii="Times New Roman" w:hAnsi="Times New Roman" w:cs="Times New Roman"/>
          <w:sz w:val="26"/>
          <w:szCs w:val="26"/>
        </w:rPr>
      </w:pPr>
      <w:bookmarkStart w:id="1" w:name="_GoBack"/>
      <w:bookmarkEnd w:id="1"/>
      <w:r w:rsidRPr="001D5C8A">
        <w:rPr>
          <w:rFonts w:ascii="Times New Roman" w:hAnsi="Times New Roman" w:cs="Times New Roman"/>
          <w:sz w:val="26"/>
          <w:szCs w:val="26"/>
        </w:rPr>
        <w:t xml:space="preserve">Совет депутатов Аловского сельского поселения является выборным представительным органом Аловского сельского поселения, обладающим собственными полномочиями по решению вопросов местного значения.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0B596A">
        <w:rPr>
          <w:rFonts w:ascii="Times New Roman" w:hAnsi="Times New Roman" w:cs="Times New Roman"/>
          <w:color w:val="000000"/>
          <w:sz w:val="26"/>
          <w:szCs w:val="26"/>
        </w:rPr>
        <w:t>Совет депутатов Аловского сельского поселения состоит из 11 депутатов,</w:t>
      </w:r>
      <w:r w:rsidRPr="001D5C8A">
        <w:rPr>
          <w:rFonts w:ascii="Times New Roman" w:hAnsi="Times New Roman" w:cs="Times New Roman"/>
          <w:sz w:val="26"/>
          <w:szCs w:val="26"/>
        </w:rPr>
        <w:t xml:space="preserve"> избираемых на муниципальных выборах по одномандатным и (или) многомандатным избирательным округам.</w:t>
      </w:r>
    </w:p>
    <w:p w:rsidR="001C0B92" w:rsidRPr="001D5C8A" w:rsidRDefault="001C0B92" w:rsidP="00A1112F">
      <w:pPr>
        <w:pStyle w:val="ListParagraph"/>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обладает правами юридического лица, является казенным учреждением.</w:t>
      </w:r>
    </w:p>
    <w:p w:rsidR="001C0B92" w:rsidRPr="001D5C8A" w:rsidRDefault="001C0B92" w:rsidP="00A1112F">
      <w:pPr>
        <w:pStyle w:val="ListParagraph"/>
        <w:numPr>
          <w:ilvl w:val="0"/>
          <w:numId w:val="6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Срок полномочий Совета депутатов Аловского сельского поселения составляет 5 лет и исчисляется со дня его первого заседания. Срок, на который избирается Совет депутатов Аловского сельского поселения, равен сроку полномочий Совета депутатов Аловского сельского поселения и исчисляется со дня избрания Совета депутатов Аловского сельского поселения в правомочном составе.</w:t>
      </w:r>
    </w:p>
    <w:p w:rsidR="001C0B92" w:rsidRPr="001D5C8A" w:rsidRDefault="001C0B92" w:rsidP="00A1112F">
      <w:pPr>
        <w:pStyle w:val="ListParagraph"/>
        <w:numPr>
          <w:ilvl w:val="0"/>
          <w:numId w:val="68"/>
        </w:numPr>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Выборы депутатов Совета депутатов Аловского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1C0B92" w:rsidRPr="001D5C8A" w:rsidRDefault="001C0B92" w:rsidP="00A1112F">
      <w:pPr>
        <w:pStyle w:val="ListParagraph"/>
        <w:numPr>
          <w:ilvl w:val="0"/>
          <w:numId w:val="6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1C0B92" w:rsidRPr="001D5C8A" w:rsidRDefault="001C0B92" w:rsidP="00A1112F">
      <w:pPr>
        <w:pStyle w:val="ListParagraph"/>
        <w:numPr>
          <w:ilvl w:val="0"/>
          <w:numId w:val="6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 момента начала работы Совета депутатов Аловского сельского поселения нового созыва полномочия Совета депутатов Аловского сельского поселения прежнего созыва прекращаются.</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26. Фракции в Совете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Депутаты Совета депутатов Аловского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C0B92" w:rsidRPr="001D5C8A" w:rsidRDefault="001C0B92" w:rsidP="002D424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деятельности фракций устанавливается законом Республики Мордовия и (или) Регламентом Совета депутатов Аловского сельского поселения.</w:t>
      </w:r>
    </w:p>
    <w:p w:rsidR="001C0B92" w:rsidRPr="001D5C8A" w:rsidRDefault="001C0B92" w:rsidP="002D424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Аловского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C0B92" w:rsidRPr="001D5C8A" w:rsidRDefault="001C0B92" w:rsidP="002D424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C0B92" w:rsidRPr="001D5C8A" w:rsidRDefault="001C0B92" w:rsidP="002D424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C0B92" w:rsidRPr="001D5C8A" w:rsidRDefault="001C0B92" w:rsidP="002D424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Аловского сельского поселения, входит в данную фракцию и не вправе выйти из нее.</w:t>
      </w:r>
    </w:p>
    <w:p w:rsidR="001C0B92" w:rsidRPr="001D5C8A" w:rsidRDefault="001C0B92" w:rsidP="002D4246">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27. Полномочия Совета депутатов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исключительной компетенции Совета депутатов Аловского сельского поселения находятся: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принятие Устава Аловского сельского поселения, внесение в него изменений и дополнений;</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утверждение бюджета Аловского сельского поселения и отчета о его исполнении;</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утверждение стратегии социально-экономического развития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определение порядка управления и распоряжения имуществом, находящимся в муниципальной собственности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определение порядка принятия решений о создании, реорганизации и ликвидации муниципальных предприятий Аловского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определение порядка участия Аловского сельского поселения в организациях межмуниципального сотрудничества;</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определение порядка материально-технического и организационного обеспечения деятельности органов местного самоуправления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контроль за исполнением органами местного самоуправления и должностными лицами местного самоуправления Аловского сельского поселения полномочий по решению вопросов местного значения;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принятие решения об удалении Главы Аловского сельского поселения в отставку;</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утверждение правил благоустройства территории Аловского сельского поселения.</w:t>
      </w:r>
    </w:p>
    <w:p w:rsidR="001C0B92" w:rsidRPr="001D5C8A" w:rsidRDefault="001C0B92" w:rsidP="002D4246">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иным полномочиям Совета депутатов относятся: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осуществление законодательной инициативы в Государственном Собрании Республики Мордовия;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Аловского сельского поселения официальной информации о социально-экономическом и культурном развитии Аловского сельского поселения, о развитии его общественной инфраструктуры и иной официальной информации;</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образование, избрание и упразднение постоянных и временных органов Совета депутатов Аловского сельского поселения, установление порядка их работы, изменение их состава, заслушивание отчетов об их работе;</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утверждение схемы управления Аловским сельским поселением, утверждение структуры администрации Аловского сельского поселения по представлению главы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утверждение общей суммы расходов на обеспечение деятельности Совета депутатов;</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установление и отмена налоговых льгот по местным налогам в бюджет Аловского сельского поселения.</w:t>
      </w:r>
    </w:p>
    <w:p w:rsidR="001C0B92" w:rsidRPr="001D5C8A" w:rsidRDefault="001C0B92" w:rsidP="002D4246">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Решения Совета депутатов Аловского сельского поселения, предусматривающие установление, изменение и отмену местных налогов и сборов, осуществление расходов из средств бюджета Аловского сельского поселения, могут быть внесены на рассмотрение Совета депутатов Аловского сельского поселения только по инициативе главы Аловского сельского поселения или при наличии заключения главы Аловского сельского поселения.</w:t>
      </w:r>
    </w:p>
    <w:p w:rsidR="001C0B92" w:rsidRPr="001D5C8A" w:rsidRDefault="001C0B92" w:rsidP="002D4246">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заслушивает ежегодные отчеты главы Аловского сельского поселения о результатах его деятельности, деятельности администрации Аловского сельского поселения и иных подведомственных главе Аловского сельского поселения органов местного самоуправления Аловского сельского поселения, в том числе о решении вопросов, поставленных Советом депутатов Аловского сельского поселения.</w:t>
      </w:r>
    </w:p>
    <w:p w:rsidR="001C0B92" w:rsidRPr="001D5C8A" w:rsidRDefault="001C0B92" w:rsidP="002D4246">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28. Порядок работы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Основной формой работы Совета депутатов Аловского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Вновь избранный Совет депутатов Аловского сельского поселения собирается на первое заседание (сессию) в срок, не превышающий 30 дней со дня избрания Совета депутатов Аловского сельского поселения в правомочном составе.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Для подготовки и созыва первой сессии Совета депутатов Аловского сельского поселения из числа вновь избранных депутатов избирательная комиссия Аловского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Открывает первое заседание (сессию) старейший по возрасту депутат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Очередные сессии Совета депутатов Аловского сельского поселения созываются главой Аловского сельского поселения и проводятся не реже одного раза в три месяца.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Внеочередные сессии Совета депутатов Аловского сельского поселения созываются главой Аловского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Вопросы, определенные статьей 26 настоящего Устава, рассматриваются исключительно на сессиях Совета депутатов Аловского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Аловского сельского поселения решений Совет депутатов Аловского сельского поселения может формировать свои постоянные и временные органы.</w:t>
      </w:r>
    </w:p>
    <w:p w:rsidR="001C0B92" w:rsidRPr="001D5C8A" w:rsidRDefault="001C0B92" w:rsidP="002D4246">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Расходы на обеспечение деятельности Совета депутатов Аловского сельского поселения предусматриваются в бюджете Аловского сельского поселения отдельной строкой в соответствии с классификацией расходов бюджетов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Управление и (или) распоряжение Советом депутатов Аловского сельского поселения или отдельными депутатами (группами депутатов) в какой бы то ни было форме средствами бюджета Аловского сельского поселения в процессе его исполнения не допускаются, за исключением средств бюджета Аловского сельского поселения, направляемых на обеспечение деятельности Совета депутатов Аловского сельского поселения и депутатов Совета депутатов Аловского сельского поселения.</w:t>
      </w:r>
    </w:p>
    <w:p w:rsidR="001C0B92" w:rsidRPr="001D5C8A" w:rsidRDefault="001C0B92" w:rsidP="002D4246">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Организацию деятельности Совета депутатов Аловского сельского поселения осуществляет глава Аловского сельского поселения.</w:t>
      </w:r>
    </w:p>
    <w:p w:rsidR="001C0B92" w:rsidRPr="001D5C8A" w:rsidRDefault="001C0B92" w:rsidP="002D4246">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осуществления материально-технического и организационного обеспечения деятельности Совета депутатов Аловского сельского поселения устанавливается Регламентом Совета депутатов Аловского сельского поселения в форме решения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29. Депутат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Совета депутатов Аловского сельского поселения обеспечиваются условия для беспрепятственного осуществления своих полномочий.</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Срок полномочий депутата Совета депутатов Аловского сельского поселения составляет 5 лет.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депутата Совета депутатов Аловского сельского поселения начинаются со дня его избрания и прекращаются со дня начала работы Совета депутатов Аловского сельского поселения нового созыва.</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Депутаты Совета депутатов Аловского сельского поселения осуществляют свои полномочия, как правило, на непостоянной основе.</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Совета депутатов Аловского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Совета депутатов Аловского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Совета депутатов Аловского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Депутаты Совета депутатов Аловского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Осуществляющий свои полномочия на постоянной основе депутат Совета депутатов Аловского сельского поселения не вправе:</w:t>
      </w:r>
    </w:p>
    <w:p w:rsidR="001C0B92" w:rsidRPr="001D5C8A" w:rsidRDefault="001C0B92" w:rsidP="00A1112F">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заниматься предпринимательской деятельностью лично или через доверенных лиц;</w:t>
      </w:r>
    </w:p>
    <w:p w:rsidR="001C0B92" w:rsidRPr="001D5C8A" w:rsidRDefault="001C0B92" w:rsidP="00A1112F">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1C0B92" w:rsidRPr="001D5C8A" w:rsidRDefault="001C0B92" w:rsidP="00A1112F">
      <w:pPr>
        <w:pStyle w:val="ListParagraph"/>
        <w:numPr>
          <w:ilvl w:val="0"/>
          <w:numId w:val="7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0B92" w:rsidRPr="001D5C8A" w:rsidRDefault="001C0B92" w:rsidP="00A1112F">
      <w:pPr>
        <w:pStyle w:val="ListParagraph"/>
        <w:numPr>
          <w:ilvl w:val="0"/>
          <w:numId w:val="7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C0B92" w:rsidRPr="001D5C8A" w:rsidRDefault="001C0B92" w:rsidP="00A1112F">
      <w:pPr>
        <w:pStyle w:val="ListParagraph"/>
        <w:numPr>
          <w:ilvl w:val="0"/>
          <w:numId w:val="7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C0B92" w:rsidRPr="001D5C8A" w:rsidRDefault="001C0B92" w:rsidP="00A1112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 w:name="sub_400724"/>
      <w:r w:rsidRPr="001D5C8A">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C0B92" w:rsidRPr="001D5C8A" w:rsidRDefault="001C0B92" w:rsidP="00A1112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 w:name="sub_400725"/>
      <w:bookmarkEnd w:id="2"/>
      <w:r w:rsidRPr="001D5C8A">
        <w:rPr>
          <w:rFonts w:ascii="Times New Roman" w:hAnsi="Times New Roman" w:cs="Times New Roman"/>
          <w:sz w:val="26"/>
          <w:szCs w:val="26"/>
        </w:rPr>
        <w:t>иные случаи, предусмотренные федеральными законами;</w:t>
      </w:r>
    </w:p>
    <w:bookmarkEnd w:id="3"/>
    <w:p w:rsidR="001C0B92" w:rsidRPr="001D5C8A" w:rsidRDefault="001C0B92" w:rsidP="00A1112F">
      <w:pPr>
        <w:pStyle w:val="ListParagraph"/>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A1112F">
      <w:pPr>
        <w:pStyle w:val="ListParagraph"/>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Депутат Совета депутатов Аловского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0"/>
        <w:numPr>
          <w:ilvl w:val="0"/>
          <w:numId w:val="25"/>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депутату Совету депутатов Аловского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bookmarkStart w:id="4" w:name="sub_407311"/>
      <w:r w:rsidRPr="001D5C8A">
        <w:rPr>
          <w:rFonts w:ascii="Times New Roman" w:hAnsi="Times New Roman" w:cs="Times New Roman"/>
          <w:sz w:val="26"/>
          <w:szCs w:val="26"/>
        </w:rPr>
        <w:t>1) предупреждение;</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bookmarkStart w:id="5" w:name="sub_407312"/>
      <w:bookmarkEnd w:id="4"/>
      <w:r w:rsidRPr="001D5C8A">
        <w:rPr>
          <w:rFonts w:ascii="Times New Roman" w:hAnsi="Times New Roman" w:cs="Times New Roman"/>
          <w:sz w:val="26"/>
          <w:szCs w:val="26"/>
        </w:rPr>
        <w:t>2) освобождение депутата Совета депутатов Аловского сельского поселения от должности в Совете депутатов Аловского сельского поселения с лишением права занимать должности в Совете депутатов Аловского сельского поселения до прекращения срока его полномочий;</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bookmarkStart w:id="6" w:name="sub_407313"/>
      <w:bookmarkEnd w:id="5"/>
      <w:r w:rsidRPr="001D5C8A">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bookmarkStart w:id="7" w:name="sub_407314"/>
      <w:bookmarkEnd w:id="6"/>
      <w:r w:rsidRPr="001D5C8A">
        <w:rPr>
          <w:rFonts w:ascii="Times New Roman" w:hAnsi="Times New Roman" w:cs="Times New Roman"/>
          <w:sz w:val="26"/>
          <w:szCs w:val="26"/>
        </w:rPr>
        <w:t>4) запрет занимать должности в Совете депутатов Аловского сельского поселения до прекращения срока его полномочий;</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bookmarkStart w:id="8" w:name="sub_407315"/>
      <w:bookmarkEnd w:id="7"/>
      <w:r w:rsidRPr="001D5C8A">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8"/>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принятия решения о применении к депутату Совета депутатов Аловского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 Республике Мордовия».</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Совета депутатов Аловского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Аловского сельского поселения.</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 реже двух раз в течение года депутат Совета депутатов Аловского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возбуждении уголовного дела в отношении депутата Совета депутатов Аловского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C0B92" w:rsidRPr="001D5C8A" w:rsidRDefault="001C0B92" w:rsidP="002D4246">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Совета депутатов Аловского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30. Прекращение полномочий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Совета депутатов Аловского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Аловского сельского поселения также прекращаются: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в случае принятия Советом депутатов Аловского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Аловского сельского поселения, в том числе в связи со сложением депутатами своих полномочий;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 случае преобразования Аловского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в случае увеличения численности избирателей Аловского сельского поселения более чем на 25 процентов, произошедшего вследствие изменения границ Аловского сельского поселения или объединения поселения с городским округом;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C0B92" w:rsidRPr="001D5C8A" w:rsidRDefault="001C0B92" w:rsidP="002D4246">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Досрочное прекращение полномочий Совета депутатов Аловского сельского поселения влечет досрочное прекращение полномочий его депутатов.</w:t>
      </w:r>
    </w:p>
    <w:p w:rsidR="001C0B92" w:rsidRPr="001D5C8A" w:rsidRDefault="001C0B92" w:rsidP="002D4246">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досрочного прекращения полномочий Совета депутатов</w:t>
      </w:r>
      <w:r w:rsidRPr="001D5C8A">
        <w:rPr>
          <w:rFonts w:ascii="Times New Roman" w:hAnsi="Times New Roman" w:cs="Times New Roman"/>
          <w:sz w:val="26"/>
          <w:szCs w:val="26"/>
        </w:rPr>
        <w:br/>
        <w:t>Аловского сельского поселения досрочные выборы в указанный Совет депутатов Аловского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31. Досрочное прекращение полномочий депутата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депутата Совета депутатов Аловского сельского поселения прекращаются досрочно в случае: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смерти;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отставки по собственному желанию;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признания судом недееспособным или ограниченно дееспособным;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признания судом безвестно отсутствующим или объявления умершим;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вступления в отношении его в законную силу обвинительного приговора суда;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выезда за пределы Российской Федерации на постоянное место жительства;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7) </w:t>
      </w:r>
      <w:r w:rsidRPr="00647716">
        <w:rPr>
          <w:rFonts w:ascii="Times New Roman" w:hAnsi="Times New Roman" w:cs="Times New Roman"/>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1D5C8A">
        <w:rPr>
          <w:rFonts w:ascii="Times New Roman" w:hAnsi="Times New Roman" w:cs="Times New Roman"/>
          <w:sz w:val="26"/>
          <w:szCs w:val="26"/>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отзыва избирателями;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досрочного прекращения полномочий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1C0B92" w:rsidRPr="001D5C8A" w:rsidRDefault="001C0B92" w:rsidP="002D4246">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досрочном прекращении полномочий депутата Совета депутатов Аловского сельского поселения принимается Советом депутатов Аловского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Аловского сельского поселения на основании соответствующего судебного решения, результатов голосования по отзыву депутата.</w:t>
      </w:r>
    </w:p>
    <w:p w:rsidR="001C0B92" w:rsidRPr="001D5C8A" w:rsidRDefault="001C0B92" w:rsidP="002D4246">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 досрочном прекращении полномочий депутата Совета депутатов Аловского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Аловского сельского поселения, - не позднее чем через три месяца со дня появления такого основания.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обращения Главы Республики Мордовия с заявлением о досрочном прекращении полномочий депутата Совета депутатов Аловского сельского поселения днем появления основания для досрочного прекращения полномочий является день поступления в Совет депутатов Аловского сельского поселения данного заявления.</w:t>
      </w:r>
    </w:p>
    <w:p w:rsidR="001C0B92" w:rsidRPr="001D5C8A" w:rsidRDefault="001C0B92" w:rsidP="002D4246">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досрочного прекращения полномочий депутата Совета депутатов Аловского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C0B92" w:rsidRPr="001D5C8A" w:rsidRDefault="001C0B92" w:rsidP="002D4246">
      <w:pPr>
        <w:tabs>
          <w:tab w:val="left" w:pos="1134"/>
        </w:tabs>
        <w:spacing w:after="0" w:line="240" w:lineRule="auto"/>
        <w:ind w:firstLine="709"/>
        <w:jc w:val="both"/>
        <w:rPr>
          <w:rFonts w:cs="Times New Roman"/>
          <w:sz w:val="26"/>
          <w:szCs w:val="26"/>
        </w:rPr>
      </w:pPr>
      <w:r w:rsidRPr="001D5C8A">
        <w:rPr>
          <w:rFonts w:ascii="Times New Roman" w:hAnsi="Times New Roman" w:cs="Times New Roman"/>
          <w:sz w:val="26"/>
          <w:szCs w:val="26"/>
        </w:rPr>
        <w:t> </w:t>
      </w:r>
      <w:r w:rsidRPr="001D5C8A">
        <w:rPr>
          <w:rFonts w:cs="Times New Roman"/>
          <w:sz w:val="26"/>
          <w:szCs w:val="26"/>
        </w:rPr>
        <w:t> </w:t>
      </w:r>
    </w:p>
    <w:p w:rsidR="001C0B92" w:rsidRPr="001D5C8A" w:rsidRDefault="001C0B92" w:rsidP="00A1112F">
      <w:pPr>
        <w:pStyle w:val="a0"/>
        <w:numPr>
          <w:ilvl w:val="0"/>
          <w:numId w:val="28"/>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своевременная выплата денежного содержания в полном объеме;</w:t>
      </w:r>
    </w:p>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обеспечение служебным транспортом.</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1" w:history="1">
        <w:r w:rsidRPr="001D5C8A">
          <w:rPr>
            <w:rFonts w:ascii="Times New Roman" w:hAnsi="Times New Roman" w:cs="Times New Roman"/>
            <w:sz w:val="26"/>
            <w:szCs w:val="26"/>
          </w:rPr>
          <w:t>перечень</w:t>
        </w:r>
      </w:hyperlink>
      <w:r w:rsidRPr="001D5C8A">
        <w:rPr>
          <w:rFonts w:ascii="Times New Roman" w:hAnsi="Times New Roman" w:cs="Times New Roman"/>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2" w:history="1">
        <w:r w:rsidRPr="001D5C8A">
          <w:rPr>
            <w:rFonts w:ascii="Times New Roman" w:hAnsi="Times New Roman" w:cs="Times New Roman"/>
            <w:sz w:val="26"/>
            <w:szCs w:val="26"/>
          </w:rPr>
          <w:t>абзацем вторым пункта 5.1 статьи 40</w:t>
        </w:r>
      </w:hyperlink>
      <w:r w:rsidRPr="001D5C8A">
        <w:rPr>
          <w:rFonts w:ascii="Times New Roman" w:hAnsi="Times New Roman" w:cs="Times New Roman"/>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Аловского сельского поселения в соответствии с федеральными законами и Законом Республики Мордовия № 47-З.</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33. Увольнение (освобождение от должности) лиц, замещающих муниципальные должности, в связи с утратой доверия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осуществления лицом предпринимательской деятельности;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1C0B92" w:rsidRPr="001D5C8A" w:rsidRDefault="001C0B92" w:rsidP="00A1112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1C0B92" w:rsidRPr="001D5C8A" w:rsidRDefault="001C0B92" w:rsidP="00A1112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5. Глава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 xml:space="preserve">Статья </w:t>
      </w:r>
      <w:r>
        <w:rPr>
          <w:rFonts w:ascii="Times New Roman" w:hAnsi="Times New Roman" w:cs="Times New Roman"/>
          <w:b/>
          <w:bCs/>
          <w:sz w:val="26"/>
          <w:szCs w:val="26"/>
        </w:rPr>
        <w:t xml:space="preserve"> </w:t>
      </w:r>
      <w:r w:rsidRPr="001D5C8A">
        <w:rPr>
          <w:rFonts w:ascii="Times New Roman" w:hAnsi="Times New Roman" w:cs="Times New Roman"/>
          <w:b/>
          <w:bCs/>
          <w:sz w:val="26"/>
          <w:szCs w:val="26"/>
        </w:rPr>
        <w:t>34. Глава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A1112F">
      <w:pPr>
        <w:pStyle w:val="ListParagraph"/>
        <w:numPr>
          <w:ilvl w:val="0"/>
          <w:numId w:val="7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является высшим должностным лицом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избирается Советом депутатов Аловского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осуществляет свои полномочия на постоянной (штатной оплачиваемой) основе.</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проведения выборов главы Аловского сельского поселения определяется регламентом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об избрании главы Аловского сельского поселения принимается Советом депутатов Аловского сельского поселения.</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2. Полномочия главы Аловского сельского поселения начинаются со дня его вступления в должность и прекращаются в день вступления в должность вновь избранного главы Аловского сельского поселения.</w:t>
      </w:r>
    </w:p>
    <w:p w:rsidR="001C0B92" w:rsidRPr="001D5C8A" w:rsidRDefault="001C0B92" w:rsidP="002D4246">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3. В случае досрочного прекращения полномочий главы Аловского сельского поселения срок полномочий вновь избранного главы Аловского сельского поселения не может быть менее двух лет.</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4. Глава Аловского сельского поселения в пределах полномочий, установленных абзацем третьим части 1 настоящей статьи: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представляет Аловское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подписывает и обнародует в порядке, установленном настоящим Уставом, решения, принятые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издает в пределах своих полномочий правовые акты;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созывает сессии Совета депутатов Аловского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ведет сессии Совета депутатов Аловского сельского поселения, подписывает протоколы сессий, а также иные документы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оказывает содействие депутатам Совета депутатов Аловского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Аловского сельского поселения, его органах или избирательных округах;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координирует деятельность постоянных и временных органов Совета депутатов, дает им поручения, связанные с исполнением решений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принимает меры по обеспечению гласности и учету общественного мнения в организации работы Совета депутатов Аловского сельского поселения, организует в Совете депутатов Аловского сельского поселения, избирательных округах прием граждан, рассмотрение их письменных и устных обращений;</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открывает и закрывает расчетные и текущие счета Совета депутатов Аловского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Аловского сельского поселения на обеспечение деятельности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в случаях, предусмотренных законом, от имени Совета депутатов Аловского сельского поселения подписывает заявления в суды, вправе назначить уполномоченного представителя Совета депутатов Аловского сельского поселения в суде;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обеспечивает осуществление органами местного самоуправления Аловского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Аловского сельского поселения федеральными законами и законами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решает иные вопросы, которые могут быть поручены ему Советом депутатов Аловского сельского поселения или возложены на него соответствующими нормативными правовыми актами.</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5. Глава Аловского сельского поселения подотчетен и подконтролен населению и Совету депутатов Аловского сельского поселения.</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6. Главе Аловского сельского поселения обеспечиваются условия для беспрепятственного осуществления своих полномочий.</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7. Глава Аловского сельского поселения представляет Совету депутатов Аловского сельского поселения ежегодные отчеты о результатах своей деятельности, в том числе о решении вопросов, поставленных Советом депутатов Аловского сельского поселения.</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8. Глава Аловского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1C0B92" w:rsidRPr="001D5C8A" w:rsidRDefault="001C0B92" w:rsidP="002D4246">
      <w:pPr>
        <w:pStyle w:val="a0"/>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Глава Аловского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3" w:tgtFrame="_blank" w:history="1">
        <w:r w:rsidRPr="001D5C8A">
          <w:rPr>
            <w:rStyle w:val="Hyperlink"/>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9. Глава Аловского сельского поселения имеет удостоверение, подтверждающее его полномочия и статус главы Аловского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Аловского сельского поселения.</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10. Ежегодно глава Аловского сельского поселения отчитывается перед населением Аловского сельского поселения о результатах проделанной работы в ходе встреч с избирателями, а также через средства массовой информации.</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11. Осуществляющий свои полномочия на постоянной основе, глава Аловского сельского поселения не вправе:</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заниматься предпринимательской деятельностью лично или через доверенных лиц;</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 иные случаи, предусмотренные федеральными законами;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12. Глава Аловского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Аловского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0"/>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Аловского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15. К главе Аловского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16. Порядок принятия решения о применении к главе Аловского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17. Сведения о доходах, расходах, об имуществе и обязательствах имущественного характера, представленные Главой Аловского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35. Основания досрочного прекращения полномочий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2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Главы Аловского сельского поселения прекращаются досрочно в случае: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смерти;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отставки по собственному желанию;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признания судом недееспособным или ограниченно дееспособным;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признания судом безвестно отсутствующим или объявления умершим;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вступления в отношении его в законную силу обвинительного приговора суда;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выезда за пределы Российской Федерации на постоянное место жительства;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8) </w:t>
      </w:r>
      <w:r w:rsidRPr="00647716">
        <w:rPr>
          <w:rFonts w:ascii="Times New Roman" w:hAnsi="Times New Roman" w:cs="Times New Roman"/>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отзыва избирателями;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установленной в судебном порядке стойкой неспособности по состоянию здоровья осуществлять полномочия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преобразования Аловского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утраты поселением статуса муниципального образования в связи с его объединением с городским округом;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 увеличения численности избирателей Аловского сельского поселения более чем на 25 процентов, произошедшего вследствие изменения границ Аловского сельского поселения или объединения поселения с городским округом;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A1112F">
      <w:pPr>
        <w:pStyle w:val="ListParagraph"/>
        <w:numPr>
          <w:ilvl w:val="0"/>
          <w:numId w:val="2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досрочном прекращении полномочий главы Аловского сельского поселения принимается Советом депутатов Аловского сельского поселения. В случаях, предусмотренных пунктами 4, 5, 6, 9, 10 части 2 настоящей статьи указанное решение принимается Советом депутатов Аловского сельского поселения на основании соответствующего судебного решения, результатов голосования по отзыву избирателями.</w:t>
      </w:r>
    </w:p>
    <w:p w:rsidR="001C0B92" w:rsidRPr="001D5C8A" w:rsidRDefault="001C0B92" w:rsidP="00A1112F">
      <w:pPr>
        <w:pStyle w:val="ListParagraph"/>
        <w:numPr>
          <w:ilvl w:val="0"/>
          <w:numId w:val="2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глава Аловского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Аловского сельского поселения либо на основании решения Совета депутатов Аловского сельского поселения об удалении Главы Аловского сельского поселения в отставку, обжалует данные правовой акт или решение в судебном порядке, Совет депутатов Аловского сельского поселения не вправе принимать решение об избрании Главы Аловского сельского поселения, избираемого Советом депутатов Аловского сельского поселения из своего состава, до вступления решения суда в законную силу.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36. Удаление Главы Аловского сельского поселения в отставку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Аловского сельского поселения в отставку по инициативе депутатов Совета депутатов Аловского сельского поселения или по инициативе Главы Республики Мордовия.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Основаниями для удаления Главы Аловского сельского поселения в отставку являются: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решения, действия (бездействие) Главы Аловского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Аловского сельского поселения, и (или) обязанностей по обеспечению осуществления органами местного самоуправления Аловского сельского поселения отдельных государственных полномочий, переданных органам местного самоуправления Аловского сельского поселения федеральными законами и законами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неудовлетворительная оценка деятельности Главы Аловского сельского поселения Советом депутатов Аловского сельского поселения по результатам его ежегодного отчета перед указанным Советом депутатов, данная два раза подряд;</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допущение Главой Аловского сельского поселения, иными органами и должностными лицами местного самоуправления Аловского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Инициатива депутатов Совета депутатов Аловского сельского поселения об удалении Главы Аловского сельского поселения в отставку, выдвинутая не менее чем одной третью от установленной численности депутатов Совета депутатов Аловского сельского поселения, оформляется в виде обращения, которое вносится в Совет депутатов Аловского сельского поселения. Указанное обращение вносится вместе с проектом решения Совета депутатов Аловского сельского поселения об удалении Главы Аловского сельского поселения в отставку. О выдвижении данной инициативы Глава Аловского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Аловского сельского поселения.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Рассмотрение инициативы депутатов Совета депутатов Аловского сельского поселения об удалении Главы Аловского сельского поселения в отставку осуществляется с учетом мнения Главы Республики Мордовия.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при рассмотрении инициативы депутатов Совета депутатов Аловского сельского поселения об удалении Главы Аловского сельского поселения в отставку предполагается рассмотрение вопросов, касающихся обеспечения осуществления органами местного самоуправления Аловского сельского поселения отдельных государственных полномочий, переданных органам местного самоуправления Аловского сельского поселения федеральными законами и законами Республики Мордовия, и (или) решений, действий (бездействия) Главы Аловского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Аловского сельского поселения в отставку может быть принято только при согласии Главы Республики Мордовия.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Инициатива Главы Республики Мордовия об удалении Главы Аловского сельского поселения в отставку оформляется в виде обращения, которое вносится в Совет депутатов Аловского сельского поселения вместе с проектом соответствующего решения Совета депутатов Аловского сельского поселения. О выдвижении данной инициативы Глава Аловского сельского поселения уведомляется не позднее дня, следующего за днем внесения указанного обращения в Совет депутатов Аловского сельского поселения.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Рассмотрение инициативы депутатов Совета депутатов Аловского сельского поселения или Главы Республики Мордовия об удалении Главы Аловского сельского поселения в отставку осуществляется Советом депутатов Аловского сельского поселения в течение одного месяца со дня внесения соответствующего обращения.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об удалении Главы Аловского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Аловского сельского поселения.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об удалении Главы Аловского сельского поселения в отставку подписывается депутатом, председательствующим на заседании Совета депутатов Аловского сельского поселения.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глава Аловского сельского поселения присутствует на заседании Совета депутатов Аловского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Аловского сельского поселения.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При рассмотрении и принятии Советом депутатов Аловского сельского поселения решения об удалении Главы Аловского сельского поселения в отставку должны быть обеспечены: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Аловского сельского поселения или Главы Республики Мордовия и с проектом решения Совета депутатов Аловского сельского поселения об удалении его в отставку;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Глава Аловского сельского поселения не согласен с решением Совета депутатов Аловского сельского поселения об удалении его в отставку, он вправе в письменном виде изложить свое особое мнение.</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об удалении Главы Аловского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Аловского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Аловского сельского поселения.</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инициатива депутатов Совета депутатов или Главы Республики Мордовия об удалении Главы Аловского сельского поселения в отставку отклонена Советом депутатов, вопрос об удалении Главы Аловского сельского поселения в отставку может быть вынесен на повторное рассмотрение Совета депутатов Аловского сельского поселения не ранее чем через два месяца со дня проведения заседания Совета депутатов Аловского сельского поселения, на котором рассматривался указанный вопрос.</w:t>
      </w:r>
    </w:p>
    <w:p w:rsidR="001C0B92" w:rsidRPr="001D5C8A" w:rsidRDefault="001C0B92" w:rsidP="00A1112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отношении которого Советом депутатов Аловского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37. Заместитель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A1112F">
      <w:pPr>
        <w:pStyle w:val="ListParagraph"/>
        <w:numPr>
          <w:ilvl w:val="2"/>
          <w:numId w:val="67"/>
        </w:numPr>
        <w:tabs>
          <w:tab w:val="left" w:pos="1134"/>
        </w:tabs>
        <w:spacing w:after="0" w:line="240" w:lineRule="auto"/>
        <w:ind w:left="0" w:firstLine="709"/>
        <w:jc w:val="both"/>
        <w:rPr>
          <w:rFonts w:ascii="Times New Roman" w:hAnsi="Times New Roman" w:cs="Times New Roman"/>
          <w:sz w:val="26"/>
          <w:szCs w:val="26"/>
        </w:rPr>
      </w:pPr>
      <w:bookmarkStart w:id="9" w:name="sub_4301"/>
      <w:r w:rsidRPr="001D5C8A">
        <w:rPr>
          <w:rFonts w:ascii="Times New Roman" w:hAnsi="Times New Roman" w:cs="Times New Roman"/>
          <w:sz w:val="26"/>
          <w:szCs w:val="26"/>
        </w:rPr>
        <w:t>Глава Аловского сельского поселения имеет заместителей главы Аловского сельского поселения.</w:t>
      </w:r>
      <w:bookmarkStart w:id="10" w:name="sub_4302"/>
      <w:bookmarkEnd w:id="9"/>
    </w:p>
    <w:p w:rsidR="001C0B92" w:rsidRPr="001D5C8A" w:rsidRDefault="001C0B92" w:rsidP="00A1112F">
      <w:pPr>
        <w:pStyle w:val="ListParagraph"/>
        <w:numPr>
          <w:ilvl w:val="2"/>
          <w:numId w:val="6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заместителей главы Аловского сельского поселения определяются муниципальным правовым актом.</w:t>
      </w:r>
      <w:bookmarkStart w:id="11" w:name="sub_4303"/>
      <w:bookmarkEnd w:id="10"/>
    </w:p>
    <w:p w:rsidR="001C0B92" w:rsidRPr="001D5C8A" w:rsidRDefault="001C0B92" w:rsidP="00A1112F">
      <w:pPr>
        <w:pStyle w:val="ListParagraph"/>
        <w:numPr>
          <w:ilvl w:val="2"/>
          <w:numId w:val="6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Заместитель главы Аловского сельского поселения временно исполняет полномочия главы Аловского сельского поселения в случае:</w:t>
      </w:r>
    </w:p>
    <w:bookmarkEnd w:id="11"/>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отсутствия главы Аловского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sz w:val="26"/>
          <w:szCs w:val="26"/>
        </w:rPr>
        <w:t>досрочного прекращения полномочий главы Аловского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r w:rsidRPr="001D5C8A">
        <w:rPr>
          <w:rFonts w:ascii="Times New Roman" w:hAnsi="Times New Roman" w:cs="Times New Roman"/>
          <w:b/>
          <w:bCs/>
          <w:sz w:val="26"/>
          <w:szCs w:val="26"/>
        </w:rPr>
        <w:t>ГЛАВА 6. Администрация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38. Администрация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A1112F">
      <w:pPr>
        <w:pStyle w:val="ListParagraph"/>
        <w:numPr>
          <w:ilvl w:val="0"/>
          <w:numId w:val="69"/>
        </w:numPr>
        <w:tabs>
          <w:tab w:val="left" w:pos="1134"/>
        </w:tabs>
        <w:spacing w:after="0" w:line="240" w:lineRule="auto"/>
        <w:ind w:left="0" w:firstLine="709"/>
        <w:jc w:val="both"/>
        <w:rPr>
          <w:rFonts w:ascii="Times New Roman" w:hAnsi="Times New Roman" w:cs="Times New Roman"/>
          <w:sz w:val="26"/>
          <w:szCs w:val="26"/>
        </w:rPr>
      </w:pPr>
      <w:bookmarkStart w:id="12" w:name="sub_3901"/>
      <w:r w:rsidRPr="001D5C8A">
        <w:rPr>
          <w:rFonts w:ascii="Times New Roman" w:hAnsi="Times New Roman" w:cs="Times New Roman"/>
          <w:sz w:val="26"/>
          <w:szCs w:val="26"/>
        </w:rPr>
        <w:t>Администрация Аловского сельского поселения (исполнительно-распорядительный орган Аловского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Аловского сельского поселения федеральными законами и законами Республики Мордовия.</w:t>
      </w:r>
    </w:p>
    <w:p w:rsidR="001C0B92" w:rsidRPr="001D5C8A" w:rsidRDefault="001C0B92" w:rsidP="00A1112F">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3" w:name="sub_3902"/>
      <w:bookmarkEnd w:id="12"/>
      <w:r w:rsidRPr="001D5C8A">
        <w:rPr>
          <w:rFonts w:ascii="Times New Roman" w:hAnsi="Times New Roman" w:cs="Times New Roman"/>
          <w:sz w:val="26"/>
          <w:szCs w:val="26"/>
        </w:rPr>
        <w:t>Администрацией Аловского сельского поселения руководит глава Аловского сельского поселения на принципах единоначалия.</w:t>
      </w:r>
    </w:p>
    <w:p w:rsidR="001C0B92" w:rsidRPr="001D5C8A" w:rsidRDefault="001C0B92" w:rsidP="00A1112F">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обладает правами юридического лица, является казенным учреждением.</w:t>
      </w:r>
      <w:bookmarkStart w:id="14" w:name="sub_3903"/>
      <w:bookmarkEnd w:id="13"/>
    </w:p>
    <w:p w:rsidR="001C0B92" w:rsidRPr="001D5C8A" w:rsidRDefault="001C0B92" w:rsidP="00A1112F">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4"/>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действует от своего имени в случаях осуществления деятельности, связанной со своим обеспечением.</w:t>
      </w:r>
    </w:p>
    <w:p w:rsidR="001C0B92" w:rsidRPr="001D5C8A" w:rsidRDefault="001C0B92" w:rsidP="00A1112F">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5" w:name="sub_3904"/>
      <w:r w:rsidRPr="001D5C8A">
        <w:rPr>
          <w:rFonts w:ascii="Times New Roman" w:hAnsi="Times New Roman" w:cs="Times New Roman"/>
          <w:sz w:val="26"/>
          <w:szCs w:val="26"/>
        </w:rPr>
        <w:t>Структура администрации Аловского сельского поселения утверждается Советом депутатов Аловского сельского поселения по представлению главы Аловского сельского поселения. В структуру администрации Аловского сельского поселения могут входить отраслевые (функциональные) и территориальные органы администрации Аловского сельского поселения, которые по решению Совета депутатов Аловского сельского поселения могут наделяться правами юридического лица.</w:t>
      </w:r>
    </w:p>
    <w:bookmarkEnd w:id="15"/>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Отраслевые (функциональные) и территориальные органы администрации Аловского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Положения об отраслевых (функциональных) и территориальных органах администрации Аловского сельского поселения, обладающих правами юридического лица, утверждаются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sz w:val="26"/>
          <w:szCs w:val="26"/>
        </w:rPr>
        <w:t> </w:t>
      </w:r>
      <w:r w:rsidRPr="001D5C8A">
        <w:rPr>
          <w:rFonts w:ascii="Times New Roman" w:hAnsi="Times New Roman" w:cs="Times New Roman"/>
          <w:b/>
          <w:bCs/>
          <w:sz w:val="26"/>
          <w:szCs w:val="26"/>
        </w:rPr>
        <w:t>Статья 39. Полномочия администрации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разрабатывает и вносит на утверждение в Совет депутатов Аловского сельского поселения проект бюджета Аловского сельского поселения, а также отчет о его исполнении, исполняет бюджет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готовит и вносит предложения по мероприятиям, планируемым органами государственной власти и затрагивающим интересы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запрашивает и получает на безвозмездной основе от организаций на территории Аловского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Аловского сельского поселения, участвует в согласовании указанных планов и программ;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Аловского сельского поселения для решения вопросов местного значения;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осуществляет контроль за реализацией принимаемых администрацией Аловского сельского поселения решений, состоянием учета и отчетности в муниципальных учреждениях и организациях Аловского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 соответствии с действующим законодательством в порядке, установленном Советом депутатов Аловского сельского поселения, решает вопросы, связанные с владением, пользованием и распоряжением муниципальной собственностью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организует и осуществляет мероприятия по охране на территории Аловского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участвует в обеспечении прав и свобод граждан, проживающих на территории Аловского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участвует в обеспечении выполнения на территории Аловского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Аловского сельского поселения, муниципальных служащих и работников муниципальных учреждений Аловского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 разрабатывает, утверждает и реализует программы Аловского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Аловского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осуществляет в Аловском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15) осуществляет муниципальный контроль на территории Аловского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16) разрабатывает и утверждает схему размещения нестационарных торговых объектов на территории Аловского сельского поселения в порядке, установленном уполномоченным органом исполнительной власти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ГЛАВА 7. Иные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40. Контрольно-счетный орган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целях осуществления внешнего муниципального финансового контроля Совет депутатов Аловского сельского поселения вправе образовать контрольно-счетный орган Аловского сельского поселения– ревизионную комиссию Аловского сельского поселения.</w:t>
      </w:r>
    </w:p>
    <w:p w:rsidR="001C0B92" w:rsidRPr="001D5C8A" w:rsidRDefault="001C0B92" w:rsidP="00A1112F">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организации и деятельности ревизионной комиссии Аловского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Аловского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Аловского сельского поселения осуществляется также законами Республики Мордовия.</w:t>
      </w:r>
    </w:p>
    <w:p w:rsidR="001C0B92" w:rsidRPr="001D5C8A" w:rsidRDefault="001C0B92" w:rsidP="00A1112F">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входящего в состав Атяшевского муниципального района, вправе заключать соглашения с Советом депутатов Атяшевского муниципального района о передаче контрольно-счетному органу Атяшевского муниципального района полномочий контрольно-счетного органа Аловского сельского поселения по осуществлению внешнего муниципального финансового контроля.</w:t>
      </w:r>
    </w:p>
    <w:p w:rsidR="001C0B92" w:rsidRPr="001D5C8A" w:rsidRDefault="001C0B92" w:rsidP="00A1112F">
      <w:pPr>
        <w:pStyle w:val="ListParagraph"/>
        <w:numPr>
          <w:ilvl w:val="0"/>
          <w:numId w:val="32"/>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Ревизионная комиссия Аловского сельского поселения осуществляет следующие полномочия: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контроль за исполнением бюджета Аловского сельского поселения;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экспертиза проектов бюджета Аловского сельского поселения;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внешняя проверка годового отчета об исполнении бюджета Аловского сельского поселения;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организация и осуществление контроля за законностью, результативностью (эффективностью и экономностью) использования средств бюджета Аловского сельского поселения, а также средств, получаемых бюджетом Аловского сельского поселения из иных источников, предусмотренных законодательством Российской Федерации;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оценка эффективности предоставления налоговых и иных льгот и преимуществ, бюджетных кредитов за счет средств бюджета Аловского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Аловского сельского поселения и имущества, находящегося в муниципальной собственности;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анализ бюджетного процесса в Аловском сельском поселении и подготовка предложений, направленных на его совершенствование;</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подготовка информации о ходе исполнения бюджета Аловского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Аловского сельского поселения и Главе Аловского сельского поселения;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участие в пределах полномочий в мероприятиях, направленных на противодействие коррупции;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Аловского сельского поселения.</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41. Избирательная комиссия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Избирательная комиссия Аловского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Аловского сельского поселения, выборного должностного лица местного самоуправления Аловского сельского поселения, голосования по вопросам изменения границ Аловского сельского поселения, преобразования Аловского сельского поселения.</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Избирательная комиссия Аловского сельского поселения является муниципальным органом, который не входит в структуру органов местного самоуправления Аловского сельского поселения.</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Срок полномочий избирательной комиссии Аловского сельского поселения составляет 5 лет.</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Избирательная комиссия Аловского сельского поселения формируется в количестве шести членов с правом решающего голоса.</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Формирование избирательной комиссии муниципального образования осуществляется Советом депутатов Аловского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Аловского сельского поселения предыдущего состава, Центральной избирательной комиссии Республики Мордовия, избирательной комиссии Атяшевского муниципального района, территориальной избирательной комиссии.</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обязан назначить половину от общего числа членов избирательной комиссии Аловского сельского поселения на основе поступивших предложений: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избирательных объединений, выдвинувших списки кандидатов, допущенные к распределению депутатских мандатов в Совете депутатов Аловского сельского поселения.</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обязан назначить половину от общего числа членов избирательной комиссии Аловского сельского поселения на основе поступивших предложений избирательной комиссии Атяшевского муниципального района в следующем порядке: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если полномочия избирательной комиссии Атяшевского муниципального района не возложены на территориальную комиссию, два члена избирательной комиссии Аловского сельского поселения назначаются на основе предложений избирательной комиссии Атяшевского муниципального района, остальные члены избирательной комиссии Аловского сельского поселения назначаются на основе предложений территориальной комиссии;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если полномочия избирательной комиссии Атяшевского муниципального района возложены на территориальную комиссию, члены избирательной комиссии Аловского сельского поселения назначаются на основе предложений территориальной комиссии;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если полномочия территориальной комиссии возложены на избирательную комиссию Атяшевского муниципального района, члены избирательной комиссии Аловского сельского поселения назначаются на основе предложений избирательной комиссии Атяшевского муниципального района.</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C0B92" w:rsidRPr="001D5C8A" w:rsidRDefault="001C0B92" w:rsidP="00A1112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Избирательная комиссия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осуществляет на территории Аловского сельского поселения контроль за соблюдением избирательных прав и права на участие в референдуме граждан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обеспечивает на территории Аловского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осуществляет на территории Аловского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осуществляет на территории Аловского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осуществляет на территории Аловского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осуществляет на территории Аловского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Аловского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оказывает правовую, методическую, организационно-техническую помощь нижестоящим комиссиям;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8. Муниципальная служба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42. Муниципальная служба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C0B92" w:rsidRPr="001D5C8A" w:rsidRDefault="001C0B92" w:rsidP="00A1112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D5C8A">
        <w:rPr>
          <w:rFonts w:ascii="Times New Roman" w:hAnsi="Times New Roman" w:cs="Times New Roman"/>
          <w:sz w:val="26"/>
          <w:szCs w:val="26"/>
          <w:shd w:val="clear" w:color="auto" w:fill="FFFFFF"/>
        </w:rPr>
        <w:t xml:space="preserve">Федеральным законом от 2 марта 2007 года </w:t>
      </w:r>
      <w:r w:rsidRPr="001D5C8A">
        <w:rPr>
          <w:rFonts w:ascii="Times New Roman" w:hAnsi="Times New Roman" w:cs="Times New Roman"/>
          <w:sz w:val="26"/>
          <w:szCs w:val="26"/>
        </w:rPr>
        <w:t>№ 25-ФЗ</w:t>
      </w:r>
      <w:r w:rsidRPr="001D5C8A">
        <w:rPr>
          <w:rFonts w:ascii="Times New Roman" w:hAnsi="Times New Roman" w:cs="Times New Roman"/>
          <w:sz w:val="26"/>
          <w:szCs w:val="26"/>
          <w:shd w:val="clear" w:color="auto" w:fill="FFFFFF"/>
        </w:rPr>
        <w:t xml:space="preserve"> «О муниципальной службе в Российской Федерации»</w:t>
      </w:r>
      <w:r w:rsidRPr="001D5C8A">
        <w:rPr>
          <w:rFonts w:ascii="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43. Основные принципы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Муниципальная служба основывается на принципах: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приоритета прав и свобод человека и гражданина;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профессионализма и компетентности муниципальных служащих;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стабильности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доступности информации о деятельности муниципальных служащих;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взаимодействия с общественными объединениями и гражданами;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правовой и социальной защищенности муниципальных служащих;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внепартийности муниципальной службы.</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44. Финансирование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Финансирование муниципальной службы в Аловском сельском поселении осуществляется за счет средств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45. Муниципальный служащий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Муниципальным служащим Аловского сельского поселения является гражданин, исполняющий в порядке, определенном муниципальными правовыми актами Аловского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Аловского сельского поселения.</w:t>
      </w:r>
    </w:p>
    <w:p w:rsidR="001C0B92" w:rsidRPr="001D5C8A" w:rsidRDefault="001C0B92" w:rsidP="00A1112F">
      <w:pPr>
        <w:pStyle w:val="ListParagraph"/>
        <w:numPr>
          <w:ilvl w:val="0"/>
          <w:numId w:val="3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Лица, исполняющие обязанности по техническому обеспечению деятельности органов местного самоуправления Аловского сельского поселения, избирательной комиссии Аловского сельского поселения, не замещают должности муниципальной службы и не являются муниципальными служащими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46. Должность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Должность муниципальной службы - должность в органе местного самоуправления Аловского сельского поселения, аппарате избирательной комиссии Аловского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Аловского сельского поселения, избирательной комиссии Аловского сельского поселения или лица, замещающего муниципальную должность.</w:t>
      </w:r>
    </w:p>
    <w:p w:rsidR="001C0B92" w:rsidRPr="001D5C8A" w:rsidRDefault="001C0B92" w:rsidP="002D4246">
      <w:pPr>
        <w:pStyle w:val="a0"/>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Должности муниципальной службы устанавливаются муниципальными правовыми актами Аловского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1C0B92" w:rsidRPr="001D5C8A" w:rsidRDefault="001C0B92" w:rsidP="00A1112F">
      <w:pPr>
        <w:pStyle w:val="ListParagraph"/>
        <w:numPr>
          <w:ilvl w:val="0"/>
          <w:numId w:val="3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При составлении и утверждении штатного расписания органа местного самоуправления Аловского сельского поселения, аппарата избирательной комиссии Аловского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47. Права и обязанности муниципального служащего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Аловского сельского поселения имеет право на: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Аловского сельского поселения, избирательной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получение дополнительного профессионального образования в соответствии с муниципальным правовым актом за счет средств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защиту своих персональных данных;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пенсионное обеспечение в соответствии с законодательством Российской Федерации.</w:t>
      </w:r>
    </w:p>
    <w:p w:rsidR="001C0B92" w:rsidRPr="001D5C8A" w:rsidRDefault="001C0B92" w:rsidP="00A1112F">
      <w:pPr>
        <w:pStyle w:val="ListParagraph"/>
        <w:numPr>
          <w:ilvl w:val="0"/>
          <w:numId w:val="3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Аловского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1C0B92" w:rsidRPr="001D5C8A" w:rsidRDefault="001C0B92" w:rsidP="00A1112F">
      <w:pPr>
        <w:pStyle w:val="ListParagraph"/>
        <w:numPr>
          <w:ilvl w:val="0"/>
          <w:numId w:val="3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Аловского сельского поселения обязан: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Аловского сельского поселения и обеспечивать их исполнение;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исполнять должностные обязанности в соответствии с должностной инструкцией;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соблюдать установленные в органе местного самоуправления Аловского сельского поселения, аппарате избирательной комиссии Аловского сельского поселения правила внутреннего трудового распорядка, должностную инструкцию, порядок работы со служебной информацией;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9) </w:t>
      </w:r>
      <w:r w:rsidRPr="00647716">
        <w:rPr>
          <w:rFonts w:ascii="Times New Roman" w:hAnsi="Times New Roman" w:cs="Times New Roman"/>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10) </w:t>
      </w:r>
      <w:r w:rsidRPr="00647716">
        <w:rPr>
          <w:rFonts w:ascii="Times New Roman" w:hAnsi="Times New Roman" w:cs="Times New Roman"/>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w:t>
      </w:r>
      <w:r>
        <w:rPr>
          <w:rFonts w:ascii="Times New Roman" w:hAnsi="Times New Roman" w:cs="Times New Roman"/>
          <w:sz w:val="26"/>
          <w:szCs w:val="26"/>
        </w:rPr>
        <w:t>1</w:t>
      </w:r>
      <w:r w:rsidRPr="001D5C8A">
        <w:rPr>
          <w:rFonts w:ascii="Times New Roman" w:hAnsi="Times New Roman" w:cs="Times New Roman"/>
          <w:sz w:val="26"/>
          <w:szCs w:val="26"/>
        </w:rPr>
        <w:t>) соблюдать ограничения, выполнять обязательства, не нарушать запреты, которые установлены федеральными законами;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w:t>
      </w:r>
      <w:r>
        <w:rPr>
          <w:rFonts w:ascii="Times New Roman" w:hAnsi="Times New Roman" w:cs="Times New Roman"/>
          <w:sz w:val="26"/>
          <w:szCs w:val="26"/>
        </w:rPr>
        <w:t>2</w:t>
      </w:r>
      <w:r w:rsidRPr="001D5C8A">
        <w:rPr>
          <w:rFonts w:ascii="Times New Roman" w:hAnsi="Times New Roman" w:cs="Times New Roman"/>
          <w:sz w:val="26"/>
          <w:szCs w:val="26"/>
        </w:rPr>
        <w:t>)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C0B92" w:rsidRPr="001D5C8A" w:rsidRDefault="001C0B92" w:rsidP="00A1112F">
      <w:pPr>
        <w:pStyle w:val="ListParagraph"/>
        <w:numPr>
          <w:ilvl w:val="0"/>
          <w:numId w:val="3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Аловского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Аловского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Аловского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Аловского сельского поселения обязан отказаться от его исполнения. В случае исполнения неправомерного поручения муниципальный служащий Аловского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48. Ограничения, связанные с муниципальной службой</w:t>
      </w:r>
      <w:r w:rsidRPr="001D5C8A">
        <w:rPr>
          <w:rFonts w:ascii="Times New Roman" w:hAnsi="Times New Roman" w:cs="Times New Roman"/>
          <w:sz w:val="26"/>
          <w:szCs w:val="26"/>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C0B92" w:rsidRPr="001D5C8A" w:rsidRDefault="001C0B92" w:rsidP="002D4246">
      <w:pPr>
        <w:pStyle w:val="a0"/>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близкого родства или свойства (родители, супруги, дети, братья, сестры, а также братья, сестры, родители, дети супругов и супруги детей) с главой Аловского сельского поселения, который возглавляет администрацию Аловского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6) </w:t>
      </w:r>
      <w:r w:rsidRPr="00647716">
        <w:rPr>
          <w:rFonts w:ascii="Times New Roman" w:hAnsi="Times New Roman" w:cs="Times New Roman"/>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7) </w:t>
      </w:r>
      <w:r w:rsidRPr="00647716">
        <w:rPr>
          <w:rFonts w:ascii="Times New Roman" w:hAnsi="Times New Roman" w:cs="Times New Roman"/>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rFonts w:ascii="Times New Roman" w:hAnsi="Times New Roman" w:cs="Times New Roman"/>
          <w:sz w:val="26"/>
          <w:szCs w:val="26"/>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C0B92" w:rsidRPr="001D5C8A" w:rsidRDefault="001C0B92" w:rsidP="00A1112F">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не может быть назначен на должности председателя, заместителя председателя и аудитора ревизионной комиссии Аловского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Аловского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Аловского сельского поселения, главой администрации Аловского сельского поселения, руководителями судебных и правоохранительных органов, расположенных на территории Аловского сельского поселения.</w:t>
      </w:r>
    </w:p>
    <w:p w:rsidR="001C0B92" w:rsidRPr="001D5C8A" w:rsidRDefault="001C0B92" w:rsidP="00A1112F">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C0B92" w:rsidRPr="001D5C8A" w:rsidRDefault="001C0B92" w:rsidP="00A1112F">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Аловского сельского поселения в период замещения ими соответствующей должности.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49. Запреты, связанные с муниципальной службой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3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связи с прохождением муниципальной службы муниципальному служащему Аловского сельского поселения запрещается: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замещать должность муниципальной службы в случае: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б) избрания или назначения на муниципальную должность;</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Аловского сельского поселения;</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1"/>
      <w:r w:rsidRPr="001D5C8A">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2"/>
      <w:bookmarkEnd w:id="16"/>
      <w:r w:rsidRPr="001D5C8A">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3"/>
      <w:bookmarkEnd w:id="17"/>
      <w:r w:rsidRPr="001D5C8A">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9" w:name="sub_14134"/>
      <w:bookmarkEnd w:id="18"/>
      <w:r w:rsidRPr="001D5C8A">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20" w:name="sub_14135"/>
      <w:bookmarkEnd w:id="19"/>
      <w:r w:rsidRPr="001D5C8A">
        <w:rPr>
          <w:rFonts w:ascii="Times New Roman" w:hAnsi="Times New Roman" w:cs="Times New Roman"/>
          <w:sz w:val="26"/>
          <w:szCs w:val="26"/>
        </w:rPr>
        <w:t>д) иные случаи, предусмотренные федеральными законами;</w:t>
      </w:r>
    </w:p>
    <w:bookmarkEnd w:id="20"/>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заниматься предпринимательской деятельностью лично или через доверенных лиц;</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быть поверенным или представителем по делам третьих лиц в органе местного самоуправления Аловского сельского поселения, избирательной комиссии Аловского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Аловского сельского поселения, избирательную комиссию Аловского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Аловского сельского поселения, избирательной комиссии Аловского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Аловского сельского поселения, избирательной комиссии Аловского сельского поселения и их руководителей, если это не входит в его должностные обязанности;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принимать без письменного разрешения главы Аловского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прекращать исполнение должностных обязанностей в целях урегулирования трудового спора;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A1112F">
      <w:pPr>
        <w:pStyle w:val="ListParagraph"/>
        <w:numPr>
          <w:ilvl w:val="0"/>
          <w:numId w:val="3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C0B92" w:rsidRPr="001D5C8A" w:rsidRDefault="001C0B92" w:rsidP="00A1112F">
      <w:pPr>
        <w:pStyle w:val="ListParagraph"/>
        <w:numPr>
          <w:ilvl w:val="0"/>
          <w:numId w:val="3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50. Требования к служебному поведению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4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обязан: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исполнять должностные обязанности добросовестно, на высоком профессиональном уровне;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проявлять корректность в обращении с гражданами;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проявлять уважение к нравственным обычаям и традициям народов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способствовать межнациональному и межконфессиональному согласию;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1C0B92" w:rsidRPr="001D5C8A" w:rsidRDefault="001C0B92" w:rsidP="00A1112F">
      <w:pPr>
        <w:pStyle w:val="ListParagraph"/>
        <w:numPr>
          <w:ilvl w:val="0"/>
          <w:numId w:val="4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51. Представление сведений о доходах, расходах, об имуществе и обязательствах имущественного характера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C0B92" w:rsidRPr="001D5C8A" w:rsidRDefault="001C0B92" w:rsidP="00A1112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C0B92" w:rsidRPr="001D5C8A" w:rsidRDefault="001C0B92" w:rsidP="00A1112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1C0B92" w:rsidRPr="001D5C8A" w:rsidRDefault="001C0B92" w:rsidP="00A1112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C0B92" w:rsidRPr="001D5C8A" w:rsidRDefault="001C0B92" w:rsidP="00A1112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C0B92" w:rsidRPr="001D5C8A" w:rsidRDefault="001C0B92" w:rsidP="00A1112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C0B92" w:rsidRPr="001D5C8A" w:rsidRDefault="001C0B92" w:rsidP="00A1112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1C0B92" w:rsidRPr="001D5C8A" w:rsidRDefault="001C0B92" w:rsidP="00A1112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52. Представление сведений о размещении информации в информационно-телекоммуникационной сети «Интернет»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C0B92" w:rsidRPr="001D5C8A" w:rsidRDefault="001C0B92" w:rsidP="00A1112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1C0B92" w:rsidRPr="001D5C8A" w:rsidRDefault="001C0B92" w:rsidP="00A1112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53.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1C0B92" w:rsidRPr="001D5C8A" w:rsidRDefault="001C0B92" w:rsidP="00A1112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1C0B92" w:rsidRPr="001D5C8A" w:rsidRDefault="001C0B92" w:rsidP="00A1112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3) объяснений муниципального служащего;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5) иных материалов. </w:t>
      </w:r>
    </w:p>
    <w:p w:rsidR="001C0B92" w:rsidRPr="001D5C8A" w:rsidRDefault="001C0B92" w:rsidP="00A1112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1C0B92" w:rsidRPr="001D5C8A" w:rsidRDefault="001C0B92" w:rsidP="00A1112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1C0B92" w:rsidRPr="001D5C8A" w:rsidRDefault="001C0B92" w:rsidP="00A1112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1C0B92" w:rsidRPr="001D5C8A" w:rsidRDefault="001C0B92" w:rsidP="00A1112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54. Поощрение муниципального служащего</w:t>
      </w: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Виды поощрения муниципального служащего и порядок его применения устанавливаются муниципальными правовыми актами Аловского сельского поселения в соответствии с федеральными законами и законами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55. Дисциплинарная ответственность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4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замечание;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выговор;</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увольнение с муниципальной службы по соответствующим основаниям.</w:t>
      </w:r>
    </w:p>
    <w:p w:rsidR="001C0B92" w:rsidRPr="001D5C8A" w:rsidRDefault="001C0B92" w:rsidP="00A1112F">
      <w:pPr>
        <w:pStyle w:val="ListParagraph"/>
        <w:numPr>
          <w:ilvl w:val="0"/>
          <w:numId w:val="4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C0B92" w:rsidRPr="001D5C8A" w:rsidRDefault="001C0B92" w:rsidP="00A1112F">
      <w:pPr>
        <w:numPr>
          <w:ilvl w:val="0"/>
          <w:numId w:val="41"/>
        </w:numPr>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56. Гарантии, предоставляемые муниципальному служащему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4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Муниципальному служащему гарантируются: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право на своевременное и в полном объеме получение денежного содержания;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C0B92" w:rsidRPr="001D5C8A" w:rsidRDefault="001C0B92" w:rsidP="00A1112F">
      <w:pPr>
        <w:pStyle w:val="ListParagraph"/>
        <w:numPr>
          <w:ilvl w:val="0"/>
          <w:numId w:val="4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При расторжении трудового договора с муниципальным служащим в связи с ликвидацией органа местного самоуправления Аловского сельского поселения, избирательной комиссии Аловского сельского поселения либо сокращением штата работников органа местного самоуправления Аловского сельского поселения, аппарата избирательной комиссии Аловского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1C0B92" w:rsidRPr="001D5C8A" w:rsidRDefault="001C0B92" w:rsidP="00A1112F">
      <w:pPr>
        <w:pStyle w:val="ListParagraph"/>
        <w:numPr>
          <w:ilvl w:val="0"/>
          <w:numId w:val="4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57. Подготовка кадров для муниципальной службы на договорной основе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целях формирования высококвалифицированного кадрового состава муниципальной службы органы местного самоуправления Аловского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1C0B92" w:rsidRPr="001D5C8A" w:rsidRDefault="001C0B92" w:rsidP="00A1112F">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Договор о целевом обучении с обязательством последующего прохождения муниципальной службы заключается между органом местного самоуправления Аловского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Аловского сельского поселения в течение установленного срока после окончания обучения.</w:t>
      </w:r>
    </w:p>
    <w:p w:rsidR="001C0B92" w:rsidRPr="001D5C8A" w:rsidRDefault="001C0B92" w:rsidP="00A1112F">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Финансовое обеспечение расходов, предусмотренных договором о целевом обучении, осуществляется за счет средств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58. Оплата труда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4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C0B92" w:rsidRPr="001D5C8A" w:rsidRDefault="001C0B92" w:rsidP="00A1112F">
      <w:pPr>
        <w:pStyle w:val="ListParagraph"/>
        <w:numPr>
          <w:ilvl w:val="0"/>
          <w:numId w:val="4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Аловского сельского поселения в соответствии с законодательством Российской Федерации и законодательством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9. Муниципальные правовые акты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59. Общие положения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 вопросам местного значения населением Аловского сельского поселения непосредственно, органами местного самоуправления Аловского сельского поселения и должностными лицами местного самоуправления Аловского сельского поселения принимаются муниципальные правовые акты.</w:t>
      </w:r>
    </w:p>
    <w:p w:rsidR="001C0B92" w:rsidRPr="001D5C8A" w:rsidRDefault="001C0B92" w:rsidP="00A1112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правовые акты, принятые органами местного самоуправления Аловского сельского поселения, подлежат обязательному исполнению на всей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За неисполнение муниципальных правовых актов Аловского сельского поселения предусматривается ответственность в соответствии с федеральными законами и законами Республики Мордовия.</w:t>
      </w:r>
    </w:p>
    <w:p w:rsidR="001C0B92" w:rsidRPr="001D5C8A" w:rsidRDefault="001C0B92" w:rsidP="00A1112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правовые акты Аловского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1C0B92" w:rsidRPr="001D5C8A" w:rsidRDefault="001C0B92" w:rsidP="00A1112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Аловского сельского поселения в порядке, установленном муниципальными нормативными правовыми актами Аловского сельского поселения в соответствии с законом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60. Система муниципальных правовых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систему муниципальных правовых актов Аловского сельского поселения входят: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настоящий Устав;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правовые акты, принятые на местном референдуме (сходе граждан)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решения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постановления и распоряжения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постановления и распоряжения администрации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распоряжения и приказы председателя ревизионной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распоряжения и приказы руководителей структурных подразделений администрации Аловского сельского поселения.</w:t>
      </w:r>
    </w:p>
    <w:p w:rsidR="001C0B92" w:rsidRPr="001D5C8A" w:rsidRDefault="001C0B92" w:rsidP="00A1112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Настоящий Устав и оформленные в виде правовых актов решения, принятые на референдуме (сходе граждан) Аловского сельского поселения, являются актами высшей юридической силы в системе муниципальных правовых актов Аловского сельского поселения, имеют прямое действие и применяются на всей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Иные муниципальные правовые акты Аловского сельского поселения не должны противоречить настоящему Уставу и правовым актам, принятым на референдуме (сходе граждан) Аловского сельского поселения.</w:t>
      </w:r>
    </w:p>
    <w:p w:rsidR="001C0B92" w:rsidRPr="001D5C8A" w:rsidRDefault="001C0B92" w:rsidP="00A1112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Аловского сельского поселения, решение об удалении Главы Аловского сельского поселения в отставку, а также решения по вопросам организации деятельности Совета депутатов Аловского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1C0B92" w:rsidRPr="001D5C8A" w:rsidRDefault="001C0B92" w:rsidP="00A1112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пределах своих полномочий, установленных настоящим Уставом и решениями Совета депутатов Аловского сельского поселения, издает постановления и распоряжения по вопросам организации деятельности Совета депутатов Аловского сельского поселения.</w:t>
      </w:r>
    </w:p>
    <w:p w:rsidR="001C0B92" w:rsidRPr="001D5C8A" w:rsidRDefault="001C0B92" w:rsidP="00A1112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пределах своих полномочий, установленных настоящим Уставом и решениями Совета депутатов Аловского сельского поселения, исполняющий полномочия председателя Совета депутатов Аловского сельского поселения, издает постановления и распоряжения по вопросам организации деятельности Совета депутатов Аловского сельского поселения.</w:t>
      </w:r>
    </w:p>
    <w:p w:rsidR="001C0B92" w:rsidRPr="001D5C8A" w:rsidRDefault="001C0B92" w:rsidP="00A1112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Руководители структурных подразделений администрации Аловского сельского поселения издают приказы и распоряжения по вопросам, отнесенным к их полномочиям.</w:t>
      </w:r>
    </w:p>
    <w:p w:rsidR="001C0B92" w:rsidRPr="001D5C8A" w:rsidRDefault="001C0B92" w:rsidP="00A1112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Председатель ревизионной комиссии Аловского сельского поселения издает распоряжения и приказы по вопросам организации деятельности ревизионной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61. Устав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Устав Аловского сельского поселения принимается Советом депутатов Аловского сельского поселения.</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Устава Аловского сельского поселения, проект решения Совета депутатов Аловского сельского поселения о внесении изменений и дополнений в Устав Аловского сельского поселения не позднее чем за 30 дней до дня рассмотрения вопроса о принятии Устава Аловского сельского поселения, внесении изменений и дополнений в Устав Аловского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Аловского сельского поселения порядка учета предложений по проекту указанного Устава, решения Совета депутатов Аловского сельского поселения, а также порядка участия граждан в его обсуждении.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Не требуется официальное опубликование (обнародование) порядка учета предложений по проекту решения Совета депутатов Аловского сельского поселения о внесении изменений и дополнений в Устав Аловского сельского поселения, а также порядка участия граждан в его обсуждении в случае, когда в Устав Аловского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Устав Аловского сельского поселения, решение Совета депутатов </w:t>
      </w:r>
      <w:r w:rsidRPr="001D5C8A">
        <w:rPr>
          <w:rFonts w:ascii="Times New Roman" w:hAnsi="Times New Roman" w:cs="Times New Roman"/>
          <w:sz w:val="26"/>
          <w:szCs w:val="26"/>
        </w:rPr>
        <w:br/>
        <w:t>Аловского сельского поселения о внесении изменений и дополнений в Устав Аловского сельского поселения принимается большинством в две трети голосов от установленной численности депутатов Совета депутатов Аловского сельского поселения.</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Устав Аловского сельского поселения, решение Совета депутатов </w:t>
      </w:r>
      <w:r w:rsidRPr="001D5C8A">
        <w:rPr>
          <w:rFonts w:ascii="Times New Roman" w:hAnsi="Times New Roman" w:cs="Times New Roman"/>
          <w:sz w:val="26"/>
          <w:szCs w:val="26"/>
        </w:rPr>
        <w:br/>
        <w:t>Аловского сельского поселения о внесении изменений и дополнений в Устав Аловского сельского поселения подлежат государственной регистрации в порядке, установленном федеральным законодательством.</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Устав Аловского сельского поселения, решение Совета депутатов Аловского сельского поселения о внесении изменений в Устав Аловского сельского поселения, представленные для государственной регистрации, могут быть отозваны главой Аловского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Отказ в государственной регистрации Устава Аловского сельского поселения, решения Совета депутатов Аловского сельского поселения о внесении изменений и дополнений в Устав Аловского сельского поселения, а также нарушение установленных сроков государственной регистрации Устава Аловского сельского поселения, решения Совета депутатов Аловского сельского поселения о внесении в Устав Аловского сельского поселения изменений и дополнений могут быть обжалованы гражданами и органами местного самоуправления Аловского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C0B92" w:rsidRPr="001D5C8A" w:rsidRDefault="001C0B92" w:rsidP="00A1112F">
      <w:pPr>
        <w:pStyle w:val="10"/>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Устав Аловского сельского поселения, решение Совета депутатов Аловского сельского поселения о внесении изменений и дополнений в Устав Аловского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Аловского сельского поселения обязан опубликовать (обнародовать) зарегистрированные Устав Аловского сельского поселения, решение Совета депутатов Аловского сельского поселения о внесении изменений и дополнений в Устав Аловского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cs="Times New Roman"/>
          <w:sz w:val="26"/>
          <w:szCs w:val="26"/>
        </w:rPr>
        <w:t xml:space="preserve"> </w:t>
      </w:r>
      <w:r w:rsidRPr="00647716">
        <w:rPr>
          <w:rFonts w:ascii="Times New Roman" w:hAnsi="Times New Roman" w:cs="Times New Roman"/>
          <w:sz w:val="26"/>
          <w:szCs w:val="26"/>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cs="Times New Roman"/>
          <w:sz w:val="26"/>
          <w:szCs w:val="26"/>
        </w:rPr>
        <w:t>.</w:t>
      </w:r>
    </w:p>
    <w:p w:rsidR="001C0B92" w:rsidRPr="001D5C8A" w:rsidRDefault="001C0B92" w:rsidP="00A1112F">
      <w:pPr>
        <w:numPr>
          <w:ilvl w:val="0"/>
          <w:numId w:val="50"/>
        </w:numPr>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течение 10 дней со дня официального опубликования (обнародования) устава Аловского сельского поселения (муниципального правового акта о внесении изменений в устав Аловского сельского поселения) обязан направить в регистрирующий орган сведения об источнике и о дате официального опубликования (обнародования) устава Аловского сельского поселения (муниципального правового акта о внесении изменений в устав Аловского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Изменения и дополнения, внесенные в Устав Аловского сельского поселения и изменяющие структуру органов местного самоуправления Аловского сельского поселения, разграничение полномочий между органами местного самоуправления Аловского сельского поселения (за исключением случаев приведения Устава Аловского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Аловского сельского поселения), вступают в силу после истечения срока полномочий Совета депутатов Аловского сельского поселения, принявшего решение Совета депутатов Аловского сельского поселения о внесении указанных изменений и дополнений в Устав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Изменения и дополнения, внесенные в Устав Аловского сельского поселения и предусматривающие создание ревизионной комиссии Аловского сельского поселения, вступают в силу в порядке, предусмотренном частью 7 настоящей статьи.</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Изменения и дополнения в Устав Аловского сельского поселения вносятся муниципальным правовым актом, который может оформляться: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решением Совета депутатов Аловского сельского поселения, подписанным единолично главой Аловского сельского поселения, исполняющим полномочия председателя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отдельным нормативным правовым актом, принятым Советом депутатов и подписанным главой Аловского сельского поселения. В этом случае на данном правовом акте проставляются реквизиты решения Совета депутатов Аловского сельского поселения о его принятии. Включение в такое решение Совета депутатов Аловского сельского поселения переходных положений и (или) норм о вступлении в силу изменений и дополнений, вносимых в Устав Аловского сельского поселения, не допускается.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Приведение Устава Аловского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Аловского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Аловского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1C0B92" w:rsidRPr="001D5C8A" w:rsidRDefault="001C0B92" w:rsidP="00A1112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Изложение Устава Аловского сельского поселения в новой редакции муниципальным правовым актом о внесении изменений и дополнений в Устав Аловского сельского поселения не допускается. В этом случае принимается новый Устав Аловского сельского поселения, а ранее действующий Устав Аловского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62. Решения, принятые путем прямого волеизъявления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вопросов местного значения Аловского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C0B92" w:rsidRPr="001D5C8A" w:rsidRDefault="001C0B92" w:rsidP="00A1112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Если для реализации решения, принятого путем прямого волеизъявления населения Аловского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Аловского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1C0B92" w:rsidRPr="001D5C8A" w:rsidRDefault="001C0B92" w:rsidP="00A1112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Нарушение срока издания муниципального правового акта, необходимого для реализации решения, принятого путем прямого волеизъявления населения Аловского сельского поселения, является основанием для отзыва Главы Аловского сельского поселения или досрочного прекращения полномочий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63. Содержание правил благоустройства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A1112F">
      <w:pPr>
        <w:pStyle w:val="ListParagraph"/>
        <w:numPr>
          <w:ilvl w:val="0"/>
          <w:numId w:val="7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Правила благоустройства территории Аловского сельского поселения утверждаются Советом депутатов Аловского сельского поселения.</w:t>
      </w:r>
    </w:p>
    <w:p w:rsidR="001C0B92" w:rsidRPr="001D5C8A" w:rsidRDefault="001C0B92" w:rsidP="00A1112F">
      <w:pPr>
        <w:pStyle w:val="ListParagraph"/>
        <w:numPr>
          <w:ilvl w:val="0"/>
          <w:numId w:val="7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Правила благоустройства территории Аловского сельского поселения могут регулировать вопросы:</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содержания территорий общего пользования и порядка пользования такими территориями;</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внешнего вида фасадов и ограждающих конструкций зданий, строений, сооружений;</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организации освещения территории Аловского сельского поселения, включая архитектурную подсветку зданий, строений, сооружений;</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организации озеленения территории Аловского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размещения информации на территории Аловского сельского поселения, в том числе установки указателей с наименованиями улиц и номерами домов, вывесок;</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организации пешеходных коммуникаций, в том числе тротуаров, аллей, дорожек, тропинок;</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обустройства территории Аловского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уборки территории Аловского сельского поселения, в том числе в зимний период;</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организации стоков ливневых вод;</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порядка проведения земляных работ;</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определения границ прилегающих территорий в соответствии с порядком, установленным законом Республики Мордовия;</w:t>
      </w:r>
    </w:p>
    <w:p w:rsidR="001C0B92" w:rsidRPr="001D5C8A"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праздничного оформления территории Аловского сельского поселения;</w:t>
      </w:r>
    </w:p>
    <w:p w:rsidR="001C0B92" w:rsidRPr="00647716" w:rsidRDefault="001C0B92" w:rsidP="00A1112F">
      <w:pPr>
        <w:pStyle w:val="ListParagraph"/>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порядка участия граждан и организаций в реализации мероприятий по благоустройству территории Аловского сельского поселения;</w:t>
      </w:r>
    </w:p>
    <w:p w:rsidR="001C0B92" w:rsidRPr="001D5C8A" w:rsidRDefault="001C0B92" w:rsidP="00A1112F">
      <w:pPr>
        <w:pStyle w:val="ListParagraph"/>
        <w:numPr>
          <w:ilvl w:val="0"/>
          <w:numId w:val="7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64. Решения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решения, устанавливающие правила, обязательные для исполнения на территории Аловского сельского поселения, которые принимаются большинством голосов от установленной численности депутатов Совета депутатов Аловского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решения по вопросам организации деятельности Совета депутатов Аловского сельского поселения принимаются большинством голосов от числа депутатов, присутствующих на сессии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решение об удалении главы Аловского сельского поселения в отставку, если за него проголосовало не менее двух третей от установленной численности депутатов Совета депутатов Аловского сельского поселения.</w:t>
      </w:r>
    </w:p>
    <w:p w:rsidR="001C0B92" w:rsidRPr="001D5C8A" w:rsidRDefault="001C0B92" w:rsidP="00A1112F">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принятия нормативных правовых актов Совета депутатов Аловского сельского поселения определяется регламентом Совета депутатов Аловского сельского поселения и положением о нормативно-правовых актах органов местного самоуправления и должностных лиц местного самоуправления Аловского сельского поселения, которые утверждаются нормативными правовыми актами Совета депутатов Аловского сельского поселения.</w:t>
      </w:r>
    </w:p>
    <w:p w:rsidR="001C0B92" w:rsidRPr="001D5C8A" w:rsidRDefault="001C0B92" w:rsidP="00A1112F">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Нормативные правовые акты Совета депутатов Аловского сельского поселения, предусматривающие установление, изменение и отмену местных налогов и сборов, осуществление расходов из средств бюджета Аловского сельского поселения, могут быть внесены на рассмотрение Совета депутатов Аловского сельского поселения только по инициативе главы Аловского сельского поселения или при наличии его заключения.</w:t>
      </w:r>
    </w:p>
    <w:p w:rsidR="001C0B92" w:rsidRPr="001D5C8A" w:rsidRDefault="001C0B92" w:rsidP="00A1112F">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Нормативный правовой акт, принятый Советом депутатов Аловского сельского поселения, направляется главе Аловского сельского поселения для подписания и обнародования в течение 10 дней.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65. Подготовка муниципальных правовых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Проекты муниципальных правовых актов могут вноситься следующими субъектами правотворческой инициативы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депутатами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главой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инициативными группами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собранием граждан, конференцией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председателем избирательной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органами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председателем ревизионной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прокуратурой Атяшевского района Республики Мордовия.</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Аловского сельского поселения или должностного лица местного самоуправления Аловского сельского поселения, на рассмотрение которых вносятся указанные проекты.</w:t>
      </w:r>
    </w:p>
    <w:p w:rsidR="001C0B92" w:rsidRPr="00647716" w:rsidRDefault="001C0B92" w:rsidP="00647716">
      <w:pPr>
        <w:tabs>
          <w:tab w:val="left" w:pos="1134"/>
        </w:tabs>
        <w:spacing w:after="0" w:line="240" w:lineRule="auto"/>
        <w:ind w:firstLine="709"/>
        <w:jc w:val="both"/>
        <w:rPr>
          <w:rFonts w:ascii="Times New Roman" w:hAnsi="Times New Roman" w:cs="Times New Roman"/>
          <w:sz w:val="26"/>
          <w:szCs w:val="26"/>
        </w:rPr>
      </w:pPr>
      <w:r w:rsidRPr="00647716">
        <w:rPr>
          <w:rFonts w:ascii="Times New Roman" w:hAnsi="Times New Roman" w:cs="Times New Roman"/>
          <w:sz w:val="26"/>
          <w:szCs w:val="26"/>
        </w:rPr>
        <w:t xml:space="preserve">3. Проекты муниципальных нормативных правовых актов </w:t>
      </w:r>
      <w:r>
        <w:rPr>
          <w:rFonts w:ascii="Times New Roman" w:hAnsi="Times New Roman" w:cs="Times New Roman"/>
          <w:sz w:val="26"/>
          <w:szCs w:val="26"/>
        </w:rPr>
        <w:t>Аловского</w:t>
      </w:r>
      <w:r w:rsidRPr="00647716">
        <w:rPr>
          <w:rFonts w:ascii="Times New Roman" w:hAnsi="Times New Roman" w:cs="Times New Roman"/>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1C0B92" w:rsidRPr="00647716" w:rsidRDefault="001C0B92" w:rsidP="00647716">
      <w:pPr>
        <w:tabs>
          <w:tab w:val="left" w:pos="1134"/>
        </w:tabs>
        <w:spacing w:after="0" w:line="240" w:lineRule="auto"/>
        <w:ind w:firstLine="709"/>
        <w:jc w:val="both"/>
        <w:rPr>
          <w:rFonts w:ascii="Times New Roman" w:hAnsi="Times New Roman" w:cs="Times New Roman"/>
          <w:sz w:val="26"/>
          <w:szCs w:val="26"/>
        </w:rPr>
      </w:pPr>
      <w:r w:rsidRPr="00647716">
        <w:rPr>
          <w:rFonts w:ascii="Times New Roman" w:hAnsi="Times New Roman" w:cs="Times New Roman"/>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1C0B92" w:rsidRPr="00647716" w:rsidRDefault="001C0B92" w:rsidP="00647716">
      <w:pPr>
        <w:tabs>
          <w:tab w:val="left" w:pos="1134"/>
        </w:tabs>
        <w:spacing w:after="0" w:line="240" w:lineRule="auto"/>
        <w:ind w:firstLine="709"/>
        <w:jc w:val="both"/>
        <w:rPr>
          <w:rFonts w:ascii="Times New Roman" w:hAnsi="Times New Roman" w:cs="Times New Roman"/>
          <w:sz w:val="26"/>
          <w:szCs w:val="26"/>
        </w:rPr>
      </w:pPr>
      <w:r w:rsidRPr="00647716">
        <w:rPr>
          <w:rFonts w:ascii="Times New Roman" w:hAnsi="Times New Roman" w:cs="Times New Roman"/>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1C0B92" w:rsidRPr="001D5C8A" w:rsidRDefault="001C0B92" w:rsidP="00647716">
      <w:pPr>
        <w:tabs>
          <w:tab w:val="left" w:pos="1134"/>
        </w:tabs>
        <w:spacing w:after="0" w:line="240" w:lineRule="auto"/>
        <w:ind w:firstLine="709"/>
        <w:jc w:val="both"/>
        <w:rPr>
          <w:rFonts w:ascii="Times New Roman" w:hAnsi="Times New Roman" w:cs="Times New Roman"/>
          <w:sz w:val="26"/>
          <w:szCs w:val="26"/>
        </w:rPr>
      </w:pPr>
      <w:r w:rsidRPr="00647716">
        <w:rPr>
          <w:rFonts w:ascii="Times New Roman" w:hAnsi="Times New Roman" w:cs="Times New Roman"/>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66. Вступление в силу муниципальных правовых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Устав Аловского сельского поселения, решения Совета депутатов Аловского сельского поселения о внесении изменений и дополнений в Устав Аловского сельского поселения, правовые акты, принятые на референдуме (сходе граждан) Аловского сельского поселения, решения Совета депутатов Аловского сельского поселения, устанавливающие правила, обязательные для исполнения на территории сельского поселения, постановления администрации Аловского сельского поселения по вопросам местного значения Аловского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1C0B92" w:rsidRPr="001D5C8A" w:rsidRDefault="001C0B92" w:rsidP="00A1112F">
      <w:pPr>
        <w:pStyle w:val="ListParagraph"/>
        <w:numPr>
          <w:ilvl w:val="0"/>
          <w:numId w:val="53"/>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1C0B92" w:rsidRPr="001D5C8A" w:rsidRDefault="001C0B92" w:rsidP="00A1112F">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Аловское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C0B92" w:rsidRPr="001D5C8A" w:rsidRDefault="001C0B92" w:rsidP="00A1112F">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Нормативные правовые акты Совета депутатов Аловского сельского поселения о налогах и сборах вступают в силу в соответствии с Налоговым кодексом Российской Федерации.</w:t>
      </w:r>
    </w:p>
    <w:p w:rsidR="001C0B92" w:rsidRPr="001D5C8A" w:rsidRDefault="001C0B92" w:rsidP="00A1112F">
      <w:pPr>
        <w:pStyle w:val="2"/>
        <w:numPr>
          <w:ilvl w:val="0"/>
          <w:numId w:val="5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1C0B92" w:rsidRPr="001D5C8A" w:rsidRDefault="001C0B92" w:rsidP="00A1112F">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Официальным опубликованием муниципальных правовых актов Аловского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Аловского сельского поселения.</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 качестве дополнительного источника официального опубликования Устава Аловского сельского поселения, решений Совета депутатов Аловского сельского поселения о внесении изменений и дополнений в Устав Аловского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4" w:history="1">
        <w:r w:rsidRPr="001D5C8A">
          <w:rPr>
            <w:rStyle w:val="Hyperlink"/>
            <w:rFonts w:ascii="Times New Roman" w:hAnsi="Times New Roman" w:cs="Times New Roman"/>
            <w:color w:val="auto"/>
            <w:sz w:val="26"/>
            <w:szCs w:val="26"/>
            <w:u w:val="none"/>
            <w:lang w:val="en-US"/>
          </w:rPr>
          <w:t>http</w:t>
        </w:r>
        <w:r w:rsidRPr="001D5C8A">
          <w:rPr>
            <w:rStyle w:val="Hyperlink"/>
            <w:rFonts w:ascii="Times New Roman" w:hAnsi="Times New Roman" w:cs="Times New Roman"/>
            <w:color w:val="auto"/>
            <w:sz w:val="26"/>
            <w:szCs w:val="26"/>
            <w:u w:val="none"/>
          </w:rPr>
          <w:t>://</w:t>
        </w:r>
        <w:r w:rsidRPr="001D5C8A">
          <w:rPr>
            <w:rStyle w:val="Hyperlink"/>
            <w:rFonts w:ascii="Times New Roman" w:hAnsi="Times New Roman" w:cs="Times New Roman"/>
            <w:color w:val="auto"/>
            <w:sz w:val="26"/>
            <w:szCs w:val="26"/>
            <w:u w:val="none"/>
            <w:lang w:val="en-US"/>
          </w:rPr>
          <w:t>pravo</w:t>
        </w:r>
        <w:r w:rsidRPr="001D5C8A">
          <w:rPr>
            <w:rStyle w:val="Hyperlink"/>
            <w:rFonts w:ascii="Times New Roman" w:hAnsi="Times New Roman" w:cs="Times New Roman"/>
            <w:color w:val="auto"/>
            <w:sz w:val="26"/>
            <w:szCs w:val="26"/>
            <w:u w:val="none"/>
          </w:rPr>
          <w:t>-</w:t>
        </w:r>
        <w:r w:rsidRPr="001D5C8A">
          <w:rPr>
            <w:rStyle w:val="Hyperlink"/>
            <w:rFonts w:ascii="Times New Roman" w:hAnsi="Times New Roman" w:cs="Times New Roman"/>
            <w:color w:val="auto"/>
            <w:sz w:val="26"/>
            <w:szCs w:val="26"/>
            <w:u w:val="none"/>
            <w:lang w:val="en-US"/>
          </w:rPr>
          <w:t>minjust</w:t>
        </w:r>
        <w:r w:rsidRPr="001D5C8A">
          <w:rPr>
            <w:rStyle w:val="Hyperlink"/>
            <w:rFonts w:ascii="Times New Roman" w:hAnsi="Times New Roman" w:cs="Times New Roman"/>
            <w:color w:val="auto"/>
            <w:sz w:val="26"/>
            <w:szCs w:val="26"/>
            <w:u w:val="none"/>
          </w:rPr>
          <w:t>.</w:t>
        </w:r>
        <w:r w:rsidRPr="001D5C8A">
          <w:rPr>
            <w:rStyle w:val="Hyperlink"/>
            <w:rFonts w:ascii="Times New Roman" w:hAnsi="Times New Roman" w:cs="Times New Roman"/>
            <w:color w:val="auto"/>
            <w:sz w:val="26"/>
            <w:szCs w:val="26"/>
            <w:u w:val="none"/>
            <w:lang w:val="en-US"/>
          </w:rPr>
          <w:t>ru</w:t>
        </w:r>
      </w:hyperlink>
      <w:r w:rsidRPr="001D5C8A">
        <w:rPr>
          <w:rFonts w:ascii="Times New Roman" w:hAnsi="Times New Roman" w:cs="Times New Roman"/>
          <w:sz w:val="26"/>
          <w:szCs w:val="26"/>
        </w:rPr>
        <w:t xml:space="preserve">, </w:t>
      </w:r>
      <w:r w:rsidRPr="001D5C8A">
        <w:rPr>
          <w:rFonts w:ascii="Times New Roman" w:hAnsi="Times New Roman" w:cs="Times New Roman"/>
          <w:sz w:val="26"/>
          <w:szCs w:val="26"/>
          <w:lang w:val="en-US"/>
        </w:rPr>
        <w:t>http</w:t>
      </w:r>
      <w:r w:rsidRPr="001D5C8A">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Аловскую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C0B92" w:rsidRPr="001D5C8A" w:rsidRDefault="001C0B92" w:rsidP="00A1112F">
      <w:pPr>
        <w:pStyle w:val="ListParagraph"/>
        <w:numPr>
          <w:ilvl w:val="0"/>
          <w:numId w:val="53"/>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67. Отмена муниципальных правовых актов и приостановление их действия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5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Аловского сельского поселения или должностные лица местного самоуправления Аловского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Аловского сельского поселения – не позднее трех дней со дня принятия ими решения.</w:t>
      </w:r>
    </w:p>
    <w:p w:rsidR="001C0B92" w:rsidRPr="001D5C8A" w:rsidRDefault="001C0B92" w:rsidP="00A1112F">
      <w:pPr>
        <w:pStyle w:val="ListParagraph"/>
        <w:numPr>
          <w:ilvl w:val="0"/>
          <w:numId w:val="5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 xml:space="preserve">ГЛАВА 10. Экономическая основа местного самоуправления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68. Экономическая основа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Экономическую основу местного самоуправления Аловского сельского поселения составляют находящееся в собственности Аловского сельского поселения имущество, средства бюджета Аловского сельского поселения, а также имущественные права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69. Муниципальное имущество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собственности Аловского сельского поселения может находиться: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имущество, предназначенное для осуществления отдельных государственных полномочий, переданных органам местного самоуправления Аловского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Аловского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имущество, предназначенное для обеспечения деятельности органов местного самоуправления и должностных лиц местного самоуправления Аловского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A1112F">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случаях возникновения у Аловского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70. Владение, пользование и распоряжение муниципальным имуществом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от имени Аловского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Аловского сельского поселения.</w:t>
      </w:r>
    </w:p>
    <w:p w:rsidR="001C0B92" w:rsidRPr="001D5C8A" w:rsidRDefault="001C0B92" w:rsidP="00A1112F">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вправе передавать имущество Аловского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C0B92" w:rsidRPr="001D5C8A" w:rsidRDefault="001C0B92" w:rsidP="00A1112F">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и условия приватизации имущества Аловского сельского поселения определяются решениями Совета депутатов Аловского сельского поселения в соответствии с федеральными законами.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Доходы от использования и приватизации имущества Аловского сельского поселения поступают в бюджет Аловского сельского поселения.</w:t>
      </w:r>
    </w:p>
    <w:p w:rsidR="001C0B92" w:rsidRPr="001D5C8A" w:rsidRDefault="001C0B92" w:rsidP="00A1112F">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Муниципальное образование Аловское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Функции и полномочия учредителя в отношении муниципальных предприятий и учреждений Аловского сельского поселения осуществляют уполномоченные органы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решения о создании, реорганизации, ликвидации муниципальных предприятий принимаются администрацией Аловского сельского поселения в порядке, установленном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решения о создании, реорганизации, ликвидации муниципальных учреждений принимаются администрацией Аловского сельского поселения в порядке, установленном администрацией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Функции и полномочия учредителя в отношении муниципальных учреждений и предприятий Аловского сельского поселения, предусмотренные абзацем вторым настоящей части, могут осуществляться отраслевым (функциональным) органом администрации Аловского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либо орган, осуществляющий полномочия учредителя, по согласованию с администрацией Аловского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1C0B92" w:rsidRPr="001D5C8A" w:rsidRDefault="001C0B92" w:rsidP="00A1112F">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71. Бюджет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5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Аловское сельское поселение имеет собственный бюджет, утверждаемый решением Совета депутатов Аловского сельского поселения.</w:t>
      </w:r>
    </w:p>
    <w:p w:rsidR="001C0B92" w:rsidRPr="001D5C8A" w:rsidRDefault="001C0B92" w:rsidP="00A1112F">
      <w:pPr>
        <w:pStyle w:val="ListParagraph"/>
        <w:numPr>
          <w:ilvl w:val="0"/>
          <w:numId w:val="5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Составление и рассмотрение проекта бюджета Аловского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Аловского сельского поселения самостоятельно с соблюдением требований, установленных Бюджетным кодексом Российской Федерации.</w:t>
      </w:r>
    </w:p>
    <w:p w:rsidR="001C0B92" w:rsidRPr="001D5C8A" w:rsidRDefault="001C0B92" w:rsidP="00A1112F">
      <w:pPr>
        <w:pStyle w:val="ListParagraph"/>
        <w:numPr>
          <w:ilvl w:val="0"/>
          <w:numId w:val="5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Бюджетные полномочия Аловского сельского поселения устанавливаются Бюджетным кодексом Российской Федерации.</w:t>
      </w:r>
    </w:p>
    <w:p w:rsidR="001C0B92" w:rsidRPr="001D5C8A" w:rsidRDefault="001C0B92" w:rsidP="00A1112F">
      <w:pPr>
        <w:pStyle w:val="ListParagraph"/>
        <w:numPr>
          <w:ilvl w:val="0"/>
          <w:numId w:val="5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Аловского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72. Порядок формирования, утверждения и исполнения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местного бюджета разрабатывается и утверждается в форме решения Совета депутатов Аловского сельского поселения.</w:t>
      </w:r>
    </w:p>
    <w:p w:rsidR="001C0B92" w:rsidRPr="001D5C8A" w:rsidRDefault="001C0B92" w:rsidP="00A1112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Аловского сельского поселения.</w:t>
      </w:r>
    </w:p>
    <w:p w:rsidR="001C0B92" w:rsidRPr="001D5C8A" w:rsidRDefault="001C0B92" w:rsidP="00A1112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местного бюджета составляется в порядке, установленном администрацией Аловского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проект местного бюджета составляется и утверждается на очередной финансовый год, администрация Аловского сельского поселения разрабатывает и утверждает среднесрочный финансовый план Аловского сельского поселения.</w:t>
      </w:r>
    </w:p>
    <w:p w:rsidR="001C0B92" w:rsidRPr="001D5C8A" w:rsidRDefault="001C0B92" w:rsidP="00A1112F">
      <w:pPr>
        <w:pStyle w:val="ListParagraph"/>
        <w:numPr>
          <w:ilvl w:val="0"/>
          <w:numId w:val="58"/>
        </w:numPr>
        <w:shd w:val="clear" w:color="auto" w:fill="FFFFFF"/>
        <w:tabs>
          <w:tab w:val="left" w:pos="1134"/>
        </w:tabs>
        <w:spacing w:after="0" w:line="240" w:lineRule="auto"/>
        <w:ind w:left="0" w:firstLine="709"/>
        <w:jc w:val="both"/>
        <w:rPr>
          <w:rFonts w:ascii="Times New Roman" w:hAnsi="Times New Roman" w:cs="Times New Roman"/>
          <w:strike/>
          <w:sz w:val="26"/>
          <w:szCs w:val="26"/>
        </w:rPr>
      </w:pPr>
      <w:r w:rsidRPr="001D5C8A">
        <w:rPr>
          <w:rFonts w:ascii="Times New Roman" w:hAnsi="Times New Roman" w:cs="Times New Roman"/>
          <w:sz w:val="26"/>
          <w:szCs w:val="26"/>
        </w:rPr>
        <w:t xml:space="preserve">Администрация Аловского сельского поселения вносит проект решения о местном бюджете на рассмотрение в Совет депутатов Аловского сельского поселения в сроки, установленные решением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Одновременно с проектом местного бюджета в Совет депутатов Аловского сельского поселения представляются документы и материалы в соответствии со статьей 184.2 Бюджетного кодекса Российской Федерации.</w:t>
      </w:r>
    </w:p>
    <w:p w:rsidR="001C0B92" w:rsidRPr="001D5C8A" w:rsidRDefault="001C0B92" w:rsidP="00A1112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рассмотрения проекта решения о местном бюджете и его утверждения определяется решением Совета депутатов Аловского сельского поселения в соответствии с требованиями Бюджетного кодекса Российской Федерации.</w:t>
      </w:r>
    </w:p>
    <w:p w:rsidR="001C0B92" w:rsidRPr="001D5C8A" w:rsidRDefault="001C0B92" w:rsidP="00A1112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1C0B92" w:rsidRPr="001D5C8A" w:rsidRDefault="001C0B92" w:rsidP="00A1112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Исполнение местного бюджета обеспечивается администрацией Аловского сельского поселения</w:t>
      </w:r>
      <w:r w:rsidRPr="001D5C8A">
        <w:rPr>
          <w:rFonts w:ascii="Times New Roman" w:hAnsi="Times New Roman" w:cs="Times New Roman"/>
          <w:b/>
          <w:bCs/>
          <w:sz w:val="26"/>
          <w:szCs w:val="26"/>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73. Расходы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1C0B92" w:rsidRPr="001D5C8A" w:rsidRDefault="001C0B92" w:rsidP="00A1112F">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Исполнение расходных обязательств Аловского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74. Закупки для обеспечения муниципальных нужд</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C0B92" w:rsidRPr="001D5C8A" w:rsidRDefault="001C0B92" w:rsidP="00A1112F">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sz w:val="26"/>
          <w:szCs w:val="26"/>
        </w:rPr>
      </w:pP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75. Средства самообложения граждан:</w:t>
      </w:r>
    </w:p>
    <w:p w:rsidR="001C0B92" w:rsidRPr="001D5C8A" w:rsidRDefault="001C0B92" w:rsidP="002D4246">
      <w:pPr>
        <w:pStyle w:val="ListParagraph"/>
        <w:tabs>
          <w:tab w:val="left" w:pos="1134"/>
        </w:tabs>
        <w:spacing w:after="0" w:line="240" w:lineRule="auto"/>
        <w:ind w:left="0" w:firstLine="709"/>
        <w:jc w:val="both"/>
        <w:rPr>
          <w:rFonts w:ascii="Times New Roman" w:hAnsi="Times New Roman" w:cs="Times New Roman"/>
          <w:b/>
          <w:bCs/>
          <w:sz w:val="26"/>
          <w:szCs w:val="26"/>
        </w:rPr>
      </w:pPr>
    </w:p>
    <w:p w:rsidR="001C0B92" w:rsidRPr="001D5C8A" w:rsidRDefault="001C0B92" w:rsidP="002D4246">
      <w:pPr>
        <w:shd w:val="clear" w:color="auto" w:fill="FFFFFF"/>
        <w:spacing w:after="0" w:line="240" w:lineRule="auto"/>
        <w:ind w:firstLine="709"/>
        <w:jc w:val="both"/>
        <w:rPr>
          <w:rFonts w:ascii="Times New Roman" w:hAnsi="Times New Roman" w:cs="Times New Roman"/>
          <w:sz w:val="26"/>
          <w:szCs w:val="26"/>
        </w:rPr>
      </w:pPr>
      <w:r w:rsidRPr="001D5C8A">
        <w:rPr>
          <w:rStyle w:val="blk"/>
          <w:rFonts w:ascii="Times New Roman" w:hAnsi="Times New Roman" w:cs="Times New Roman"/>
          <w:sz w:val="26"/>
          <w:szCs w:val="26"/>
        </w:rPr>
        <w:t xml:space="preserve">1. </w:t>
      </w:r>
      <w:r w:rsidRPr="001D5C8A">
        <w:rPr>
          <w:rFonts w:ascii="Times New Roman" w:hAnsi="Times New Roman" w:cs="Times New Roman"/>
          <w:sz w:val="26"/>
          <w:szCs w:val="26"/>
        </w:rPr>
        <w:t>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Аловского сельского поселения (населенного пункта (либо части его территории), входящего в состав Аловского сельского поселения), за исключением отдельных категорий граждан, численность которых не может превышать 30 процентов от общего числа жителей Аловского сельского поселения (населенного пункта (либо части его территории), входящего в состав Аловского сельского поселения) и для которых размер платежей может быть уменьшен.</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21" w:name="dst777"/>
      <w:bookmarkEnd w:id="21"/>
      <w:r w:rsidRPr="001D5C8A">
        <w:rPr>
          <w:rStyle w:val="blk"/>
          <w:rFonts w:ascii="Times New Roman" w:hAnsi="Times New Roman" w:cs="Times New Roman"/>
          <w:sz w:val="26"/>
          <w:szCs w:val="26"/>
        </w:rPr>
        <w:t xml:space="preserve">2. </w:t>
      </w:r>
      <w:r w:rsidRPr="001D5C8A">
        <w:rPr>
          <w:rFonts w:ascii="Times New Roman" w:hAnsi="Times New Roman" w:cs="Times New Roman"/>
          <w:sz w:val="26"/>
          <w:szCs w:val="26"/>
        </w:rPr>
        <w:t xml:space="preserve">Вопросы введения и использования указанных в </w:t>
      </w:r>
      <w:hyperlink r:id="rId15" w:history="1">
        <w:r w:rsidRPr="001D5C8A">
          <w:rPr>
            <w:rFonts w:ascii="Times New Roman" w:hAnsi="Times New Roman" w:cs="Times New Roman"/>
            <w:sz w:val="26"/>
            <w:szCs w:val="26"/>
          </w:rPr>
          <w:t>части 1</w:t>
        </w:r>
      </w:hyperlink>
      <w:r w:rsidRPr="001D5C8A">
        <w:rPr>
          <w:rFonts w:ascii="Times New Roman"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1C0B92" w:rsidRPr="001D5C8A" w:rsidRDefault="001C0B92" w:rsidP="002D4246">
      <w:pPr>
        <w:tabs>
          <w:tab w:val="left" w:pos="1134"/>
        </w:tabs>
        <w:spacing w:after="0" w:line="240" w:lineRule="auto"/>
        <w:ind w:firstLine="709"/>
        <w:jc w:val="both"/>
        <w:rPr>
          <w:rFonts w:ascii="Arial" w:hAnsi="Arial" w:cs="Arial"/>
          <w:sz w:val="24"/>
          <w:szCs w:val="24"/>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w:t>
      </w:r>
      <w:r>
        <w:rPr>
          <w:rFonts w:ascii="Times New Roman" w:hAnsi="Times New Roman" w:cs="Times New Roman"/>
          <w:b/>
          <w:bCs/>
          <w:sz w:val="26"/>
          <w:szCs w:val="26"/>
        </w:rPr>
        <w:t>6</w:t>
      </w:r>
      <w:r w:rsidRPr="001D5C8A">
        <w:rPr>
          <w:rFonts w:ascii="Times New Roman" w:hAnsi="Times New Roman" w:cs="Times New Roman"/>
          <w:b/>
          <w:bCs/>
          <w:sz w:val="26"/>
          <w:szCs w:val="26"/>
        </w:rPr>
        <w:t>. Доходы местного бюджета</w:t>
      </w: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w:t>
      </w:r>
      <w:r>
        <w:rPr>
          <w:rFonts w:ascii="Times New Roman" w:hAnsi="Times New Roman" w:cs="Times New Roman"/>
          <w:b/>
          <w:bCs/>
          <w:sz w:val="26"/>
          <w:szCs w:val="26"/>
        </w:rPr>
        <w:t>7</w:t>
      </w:r>
      <w:r w:rsidRPr="001D5C8A">
        <w:rPr>
          <w:rFonts w:ascii="Times New Roman" w:hAnsi="Times New Roman" w:cs="Times New Roman"/>
          <w:b/>
          <w:bCs/>
          <w:sz w:val="26"/>
          <w:szCs w:val="26"/>
        </w:rPr>
        <w:t>. Муниципальные заимствования и муниципальные гарантии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6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Аловское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C0B92" w:rsidRPr="001D5C8A" w:rsidRDefault="001C0B92" w:rsidP="00A1112F">
      <w:pPr>
        <w:pStyle w:val="ListParagraph"/>
        <w:numPr>
          <w:ilvl w:val="0"/>
          <w:numId w:val="6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От имени Аловского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Аловского сельского поселения.</w:t>
      </w:r>
    </w:p>
    <w:p w:rsidR="001C0B92" w:rsidRPr="001D5C8A" w:rsidRDefault="001C0B92" w:rsidP="00A1112F">
      <w:pPr>
        <w:pStyle w:val="ListParagraph"/>
        <w:numPr>
          <w:ilvl w:val="0"/>
          <w:numId w:val="6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От имени Аловского сельского поселения муниципальные гарантии предоставляются администрацией Аловского сельского поселения в пределах общей суммы предоставляемых гарантий, указанной в решении Совета депутатов Аловского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w:t>
      </w:r>
      <w:r>
        <w:rPr>
          <w:rFonts w:ascii="Times New Roman" w:hAnsi="Times New Roman" w:cs="Times New Roman"/>
          <w:b/>
          <w:bCs/>
          <w:sz w:val="26"/>
          <w:szCs w:val="26"/>
        </w:rPr>
        <w:t>8</w:t>
      </w:r>
      <w:r w:rsidRPr="001D5C8A">
        <w:rPr>
          <w:rFonts w:ascii="Times New Roman" w:hAnsi="Times New Roman" w:cs="Times New Roman"/>
          <w:b/>
          <w:bCs/>
          <w:sz w:val="26"/>
          <w:szCs w:val="26"/>
        </w:rPr>
        <w:t>. Порядок контроля за исполнением местного бюджета</w:t>
      </w: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A1112F">
      <w:pPr>
        <w:pStyle w:val="ListParagraph"/>
        <w:numPr>
          <w:ilvl w:val="0"/>
          <w:numId w:val="6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1C0B92" w:rsidRPr="001D5C8A" w:rsidRDefault="001C0B92" w:rsidP="00A1112F">
      <w:pPr>
        <w:pStyle w:val="ListParagraph"/>
        <w:numPr>
          <w:ilvl w:val="0"/>
          <w:numId w:val="6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Аловского сельского поселения.</w:t>
      </w:r>
    </w:p>
    <w:p w:rsidR="001C0B92" w:rsidRPr="001D5C8A" w:rsidRDefault="001C0B92" w:rsidP="00A1112F">
      <w:pPr>
        <w:pStyle w:val="ListParagraph"/>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1C0B92" w:rsidRPr="001D5C8A" w:rsidRDefault="001C0B92" w:rsidP="00A1112F">
      <w:pPr>
        <w:pStyle w:val="ListParagraph"/>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1C0B92" w:rsidRPr="001D5C8A" w:rsidRDefault="001C0B92" w:rsidP="00A1112F">
      <w:pPr>
        <w:pStyle w:val="ListParagraph"/>
        <w:numPr>
          <w:ilvl w:val="0"/>
          <w:numId w:val="6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w:t>
      </w:r>
      <w:r>
        <w:rPr>
          <w:rFonts w:ascii="Times New Roman" w:hAnsi="Times New Roman" w:cs="Times New Roman"/>
          <w:b/>
          <w:bCs/>
          <w:sz w:val="26"/>
          <w:szCs w:val="26"/>
        </w:rPr>
        <w:t>79</w:t>
      </w:r>
      <w:r w:rsidRPr="001D5C8A">
        <w:rPr>
          <w:rFonts w:ascii="Times New Roman" w:hAnsi="Times New Roman" w:cs="Times New Roman"/>
          <w:b/>
          <w:bCs/>
          <w:sz w:val="26"/>
          <w:szCs w:val="26"/>
        </w:rPr>
        <w:t>. Представление, рассмотрение и утверждение годового отчета об исполнении местного бюджета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представления, рассмотрения и утверждения годового отчета об исполнении местного бюджета устанавливается Советом депутатов Аловского сельского поселения в соответствии с положениями Бюджетного кодекса Российской Федерации.</w:t>
      </w:r>
    </w:p>
    <w:p w:rsidR="001C0B92" w:rsidRPr="001D5C8A" w:rsidRDefault="001C0B92" w:rsidP="00A1112F">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Одновременно с годовым отчетом об исполнении местного бюджета представляются проект решения Совета депутатов Аловского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C0B92" w:rsidRPr="001D5C8A" w:rsidRDefault="001C0B92" w:rsidP="00A1112F">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 результатам рассмотрения годового отчета об исполнении местного бюджета Совет депутатов Аловского сельского поселения принимает решение об утверждении либо отклонении решения об исполнении местного бюджета.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отклонения Советом депутатов Аловского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C0B92" w:rsidRPr="001D5C8A" w:rsidRDefault="001C0B92" w:rsidP="00A1112F">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Годовой отчет об исполнении местного бюджета представляется в Совет депутатов Аловского сельского поселения не позднее 1 мая текущего года.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w:t>
      </w:r>
      <w:r>
        <w:rPr>
          <w:rFonts w:ascii="Times New Roman" w:hAnsi="Times New Roman" w:cs="Times New Roman"/>
          <w:b/>
          <w:bCs/>
          <w:sz w:val="26"/>
          <w:szCs w:val="26"/>
        </w:rPr>
        <w:t>80</w:t>
      </w:r>
      <w:r w:rsidRPr="001D5C8A">
        <w:rPr>
          <w:rFonts w:ascii="Times New Roman" w:hAnsi="Times New Roman" w:cs="Times New Roman"/>
          <w:b/>
          <w:bCs/>
          <w:sz w:val="26"/>
          <w:szCs w:val="26"/>
        </w:rPr>
        <w:t>. Ответственность органов местного самоуправления и должностных лиц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и должностные лица местного самоуправления несут ответственность перед населением Аловского сельского поселения, государством, физическими и юридическими лицами в соответствии с федеральным законодательством.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w:t>
      </w:r>
      <w:r>
        <w:rPr>
          <w:rFonts w:ascii="Times New Roman" w:hAnsi="Times New Roman" w:cs="Times New Roman"/>
          <w:b/>
          <w:bCs/>
          <w:sz w:val="26"/>
          <w:szCs w:val="26"/>
        </w:rPr>
        <w:t>1</w:t>
      </w:r>
      <w:r w:rsidRPr="001D5C8A">
        <w:rPr>
          <w:rFonts w:ascii="Times New Roman" w:hAnsi="Times New Roman" w:cs="Times New Roman"/>
          <w:b/>
          <w:bCs/>
          <w:sz w:val="26"/>
          <w:szCs w:val="26"/>
        </w:rPr>
        <w:t>. Ответственность органов местного самоуправления и должностных лиц местного самоуправления перед государством</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w:t>
      </w:r>
      <w:r>
        <w:rPr>
          <w:rFonts w:ascii="Times New Roman" w:hAnsi="Times New Roman" w:cs="Times New Roman"/>
          <w:b/>
          <w:bCs/>
          <w:sz w:val="26"/>
          <w:szCs w:val="26"/>
        </w:rPr>
        <w:t>2</w:t>
      </w:r>
      <w:r w:rsidRPr="001D5C8A">
        <w:rPr>
          <w:rFonts w:ascii="Times New Roman" w:hAnsi="Times New Roman" w:cs="Times New Roman"/>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A1112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Население Аловского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w:t>
      </w:r>
      <w:r>
        <w:rPr>
          <w:rFonts w:ascii="Times New Roman" w:hAnsi="Times New Roman" w:cs="Times New Roman"/>
          <w:b/>
          <w:bCs/>
          <w:sz w:val="26"/>
          <w:szCs w:val="26"/>
        </w:rPr>
        <w:t>3</w:t>
      </w:r>
      <w:r w:rsidRPr="001D5C8A">
        <w:rPr>
          <w:rFonts w:ascii="Times New Roman" w:hAnsi="Times New Roman" w:cs="Times New Roman"/>
          <w:b/>
          <w:bCs/>
          <w:sz w:val="26"/>
          <w:szCs w:val="26"/>
        </w:rPr>
        <w:t>. Ответственность Совета депутатов Аловского сельского поселения перед государством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bookmarkStart w:id="22" w:name="sub_7301"/>
      <w:r w:rsidRPr="001D5C8A">
        <w:rPr>
          <w:rFonts w:ascii="Times New Roman" w:hAnsi="Times New Roman" w:cs="Times New Roman"/>
          <w:sz w:val="26"/>
          <w:szCs w:val="26"/>
        </w:rPr>
        <w:t xml:space="preserve">В случае, если соответствующим судом установлено, что Советом депутатов Аловского сельского поселения принят нормативный правовой акт, противоречащий </w:t>
      </w:r>
      <w:bookmarkEnd w:id="22"/>
      <w:r w:rsidRPr="001D5C8A">
        <w:rPr>
          <w:rFonts w:ascii="Times New Roman" w:hAnsi="Times New Roman" w:cs="Times New Roman"/>
          <w:sz w:val="26"/>
          <w:szCs w:val="26"/>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Аловского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Аловского сельского поселения.</w:t>
      </w:r>
      <w:bookmarkStart w:id="23" w:name="sub_7302"/>
    </w:p>
    <w:p w:rsidR="001C0B92" w:rsidRPr="001D5C8A" w:rsidRDefault="001C0B92" w:rsidP="00A1112F">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Совета депутатов Аловского сельского поселения прекращаются со дня вступления в силу закона Республики Мордовия о его роспуске.</w:t>
      </w:r>
      <w:bookmarkEnd w:id="23"/>
    </w:p>
    <w:p w:rsidR="001C0B92" w:rsidRPr="001D5C8A" w:rsidRDefault="001C0B92" w:rsidP="00A1112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соответствующим судом установлено, что избранный в правомочном составе Совет депутатов Аловского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Аловского сельского поселения.</w:t>
      </w:r>
    </w:p>
    <w:p w:rsidR="001C0B92" w:rsidRPr="001D5C8A" w:rsidRDefault="001C0B92" w:rsidP="00A1112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соответствующим судом установлено, что вновь избранный в правомочном составе Совет депутатов Аловского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1C0B92" w:rsidRPr="001D5C8A" w:rsidRDefault="001C0B92" w:rsidP="00A1112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Закон Республики Мордовия о роспуске Совета депутатов Аловского сельского поселения может быть обжалован в судебном порядке в течение 10 дней со дня вступления в силу.</w:t>
      </w:r>
    </w:p>
    <w:p w:rsidR="001C0B92" w:rsidRPr="001D5C8A" w:rsidRDefault="001C0B92" w:rsidP="00A1112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Депутаты Совета депутатов Аловского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Аловского сельского поселения правомочного заседания в течение трех месяцев подряд.</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w:t>
      </w:r>
      <w:r>
        <w:rPr>
          <w:rFonts w:ascii="Times New Roman" w:hAnsi="Times New Roman" w:cs="Times New Roman"/>
          <w:b/>
          <w:bCs/>
          <w:sz w:val="26"/>
          <w:szCs w:val="26"/>
        </w:rPr>
        <w:t>4</w:t>
      </w:r>
      <w:r w:rsidRPr="001D5C8A">
        <w:rPr>
          <w:rFonts w:ascii="Times New Roman" w:hAnsi="Times New Roman" w:cs="Times New Roman"/>
          <w:b/>
          <w:bCs/>
          <w:sz w:val="26"/>
          <w:szCs w:val="26"/>
        </w:rPr>
        <w:t>. Ответственность Главы Аловского сельского поселения перед государством</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ListParagraph"/>
        <w:numPr>
          <w:ilvl w:val="0"/>
          <w:numId w:val="66"/>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Республики Мордовия издает правовой акт об отрешении от должности главы Аловского сельского поселения в случае:</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C0B92" w:rsidRPr="001D5C8A" w:rsidRDefault="001C0B92" w:rsidP="00A1112F">
      <w:pPr>
        <w:pStyle w:val="ListParagraph"/>
        <w:numPr>
          <w:ilvl w:val="0"/>
          <w:numId w:val="66"/>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Срок, в течение которого Глава Республики Мордовия издает правовой акт об отрешении от должности главы Аловского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C0B92" w:rsidRPr="001D5C8A" w:rsidRDefault="001C0B92" w:rsidP="00A1112F">
      <w:pPr>
        <w:pStyle w:val="ListParagraph"/>
        <w:numPr>
          <w:ilvl w:val="0"/>
          <w:numId w:val="66"/>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1C0B92" w:rsidRPr="001D5C8A" w:rsidRDefault="001C0B92" w:rsidP="002D4246">
      <w:pPr>
        <w:tabs>
          <w:tab w:val="left" w:pos="1134"/>
        </w:tabs>
        <w:spacing w:after="0" w:line="240" w:lineRule="auto"/>
        <w:ind w:firstLine="709"/>
        <w:jc w:val="both"/>
        <w:outlineLvl w:val="0"/>
        <w:rPr>
          <w:rFonts w:ascii="Times New Roman" w:hAnsi="Times New Roman" w:cs="Times New Roman"/>
          <w:b/>
          <w:bCs/>
          <w:kern w:val="36"/>
          <w:sz w:val="26"/>
          <w:szCs w:val="26"/>
          <w:lang w:eastAsia="ru-RU"/>
        </w:rPr>
      </w:pPr>
    </w:p>
    <w:p w:rsidR="001C0B92" w:rsidRDefault="001C0B92" w:rsidP="002D4246">
      <w:pPr>
        <w:tabs>
          <w:tab w:val="left" w:pos="1134"/>
        </w:tabs>
        <w:spacing w:after="0" w:line="240" w:lineRule="auto"/>
        <w:ind w:firstLine="709"/>
        <w:jc w:val="both"/>
        <w:outlineLvl w:val="0"/>
        <w:rPr>
          <w:rFonts w:ascii="Times New Roman" w:hAnsi="Times New Roman" w:cs="Times New Roman"/>
          <w:b/>
          <w:bCs/>
          <w:kern w:val="36"/>
          <w:sz w:val="26"/>
          <w:szCs w:val="26"/>
          <w:lang w:eastAsia="ru-RU"/>
        </w:rPr>
      </w:pPr>
      <w:r w:rsidRPr="001D5C8A">
        <w:rPr>
          <w:rFonts w:ascii="Times New Roman" w:hAnsi="Times New Roman" w:cs="Times New Roman"/>
          <w:b/>
          <w:bCs/>
          <w:kern w:val="36"/>
          <w:sz w:val="26"/>
          <w:szCs w:val="26"/>
          <w:lang w:eastAsia="ru-RU"/>
        </w:rPr>
        <w:t>ГЛАВА 12. Заключительные положения</w:t>
      </w:r>
    </w:p>
    <w:p w:rsidR="001C0B92" w:rsidRPr="001D5C8A" w:rsidRDefault="001C0B92" w:rsidP="002D4246">
      <w:pPr>
        <w:tabs>
          <w:tab w:val="left" w:pos="1134"/>
        </w:tabs>
        <w:spacing w:after="0" w:line="240" w:lineRule="auto"/>
        <w:ind w:firstLine="709"/>
        <w:jc w:val="both"/>
        <w:outlineLvl w:val="0"/>
        <w:rPr>
          <w:rFonts w:ascii="Times New Roman" w:hAnsi="Times New Roman" w:cs="Times New Roman"/>
          <w:b/>
          <w:bCs/>
          <w:kern w:val="36"/>
          <w:sz w:val="26"/>
          <w:szCs w:val="26"/>
          <w:lang w:eastAsia="ru-RU"/>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8</w:t>
      </w:r>
      <w:r>
        <w:rPr>
          <w:rFonts w:ascii="Times New Roman" w:hAnsi="Times New Roman" w:cs="Times New Roman"/>
          <w:b/>
          <w:bCs/>
          <w:sz w:val="26"/>
          <w:szCs w:val="26"/>
          <w:lang w:eastAsia="ru-RU"/>
        </w:rPr>
        <w:t>5</w:t>
      </w:r>
      <w:r w:rsidRPr="001D5C8A">
        <w:rPr>
          <w:rFonts w:ascii="Times New Roman" w:hAnsi="Times New Roman" w:cs="Times New Roman"/>
          <w:b/>
          <w:bCs/>
          <w:sz w:val="26"/>
          <w:szCs w:val="26"/>
          <w:lang w:eastAsia="ru-RU"/>
        </w:rPr>
        <w:t>. Вступление в силу настоящего Устава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1. Настоящий Устав вступает в силу после его государственной регистрации со дня его официального опубликования (обнародования).</w:t>
      </w:r>
    </w:p>
    <w:p w:rsidR="001C0B92"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2. Признать утратившими силу:</w:t>
      </w:r>
    </w:p>
    <w:p w:rsidR="001C0B92"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Устав Аловского сельского поселения, принятый решением Совета депутатов Аловского сельского поселения от 15.04.2014 № 20 «О принятии Устава Аловского сельского поселения Атяшевского муниципального района Республики Мордовия»;</w:t>
      </w:r>
    </w:p>
    <w:p w:rsidR="001C0B92"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решение Совета депутатов Аловского сельского поселения Атяшевского муниципального района Республики Мордовия от 27.02.2015 № 3 «О внесении изменений в Устав Аловского сельского поселения Атяшевского муниципального района Республики Мордовия»;</w:t>
      </w:r>
    </w:p>
    <w:p w:rsidR="001C0B92" w:rsidRPr="001D5C8A" w:rsidRDefault="001C0B92" w:rsidP="00994567">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решение Совета депутатов Аловского сельского поселения Атяшевского муниципального района Республики Мордовия от 11.01.2016 № 1 «О внесении изменений в Устав Аловского сельского поселения Атяшевского муниципального района Республики Мордовия»;</w:t>
      </w:r>
    </w:p>
    <w:p w:rsidR="001C0B92" w:rsidRPr="001D5C8A" w:rsidRDefault="001C0B92" w:rsidP="00994567">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решение Совета депутатов Аловского сельского поселения Атяшевского муниципального района Республики Мордовия от 29.12.2016 № 29 «О внесении изменений в Устав Аловского сельского поселения Атяшевского муниципального района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p>
    <w:sectPr w:rsidR="001C0B92" w:rsidRPr="001D5C8A" w:rsidSect="002D4246">
      <w:headerReference w:type="default" r:id="rId16"/>
      <w:pgSz w:w="11906" w:h="16838"/>
      <w:pgMar w:top="1134" w:right="851"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B92" w:rsidRDefault="001C0B92" w:rsidP="005434DC">
      <w:pPr>
        <w:spacing w:after="0" w:line="240" w:lineRule="auto"/>
        <w:rPr>
          <w:rFonts w:cs="Times New Roman"/>
        </w:rPr>
      </w:pPr>
      <w:r>
        <w:rPr>
          <w:rFonts w:cs="Times New Roman"/>
        </w:rPr>
        <w:separator/>
      </w:r>
    </w:p>
  </w:endnote>
  <w:endnote w:type="continuationSeparator" w:id="0">
    <w:p w:rsidR="001C0B92" w:rsidRDefault="001C0B92" w:rsidP="005434DC">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B92" w:rsidRDefault="001C0B92" w:rsidP="005434DC">
      <w:pPr>
        <w:spacing w:after="0" w:line="240" w:lineRule="auto"/>
        <w:rPr>
          <w:rFonts w:cs="Times New Roman"/>
        </w:rPr>
      </w:pPr>
      <w:r>
        <w:rPr>
          <w:rFonts w:cs="Times New Roman"/>
        </w:rPr>
        <w:separator/>
      </w:r>
    </w:p>
  </w:footnote>
  <w:footnote w:type="continuationSeparator" w:id="0">
    <w:p w:rsidR="001C0B92" w:rsidRDefault="001C0B92" w:rsidP="005434DC">
      <w:pPr>
        <w:spacing w:after="0" w:line="240" w:lineRule="auto"/>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B92" w:rsidRDefault="001C0B92">
    <w:pPr>
      <w:pStyle w:val="Header"/>
      <w:jc w:val="center"/>
      <w:rPr>
        <w:rFonts w:cs="Times New Roman"/>
      </w:rPr>
    </w:pPr>
    <w:fldSimple w:instr="PAGE   \* MERGEFORMAT">
      <w:r>
        <w:rPr>
          <w:noProof/>
        </w:rPr>
        <w:t>2</w:t>
      </w:r>
    </w:fldSimple>
  </w:p>
  <w:p w:rsidR="001C0B92" w:rsidRDefault="001C0B92">
    <w:pPr>
      <w:pStyle w:val="Header"/>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3378"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bCs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23180615"/>
    <w:multiLevelType w:val="hybridMultilevel"/>
    <w:tmpl w:val="5DE8231A"/>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24340718"/>
    <w:multiLevelType w:val="hybridMultilevel"/>
    <w:tmpl w:val="2AD81ED0"/>
    <w:lvl w:ilvl="0" w:tplc="DD382F68">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248C3C6D"/>
    <w:multiLevelType w:val="hybridMultilevel"/>
    <w:tmpl w:val="5636CABA"/>
    <w:lvl w:ilvl="0" w:tplc="048CAD0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286B3D73"/>
    <w:multiLevelType w:val="hybridMultilevel"/>
    <w:tmpl w:val="902A2FF0"/>
    <w:lvl w:ilvl="0" w:tplc="EB664B3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29707068"/>
    <w:multiLevelType w:val="hybridMultilevel"/>
    <w:tmpl w:val="32487A12"/>
    <w:lvl w:ilvl="0" w:tplc="58E0E554">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2AC201DF"/>
    <w:multiLevelType w:val="hybridMultilevel"/>
    <w:tmpl w:val="B84230FE"/>
    <w:lvl w:ilvl="0" w:tplc="3EFCC6BC">
      <w:start w:val="1"/>
      <w:numFmt w:val="decimal"/>
      <w:lvlText w:val="%1."/>
      <w:lvlJc w:val="left"/>
      <w:pPr>
        <w:ind w:left="1669" w:hanging="9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2B8F35FE"/>
    <w:multiLevelType w:val="hybridMultilevel"/>
    <w:tmpl w:val="A9D032A0"/>
    <w:lvl w:ilvl="0" w:tplc="B1DCC636">
      <w:start w:val="1"/>
      <w:numFmt w:val="decimal"/>
      <w:lvlText w:val="%1."/>
      <w:lvlJc w:val="left"/>
      <w:pPr>
        <w:ind w:left="1954" w:hanging="124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2CBC6F32"/>
    <w:multiLevelType w:val="hybridMultilevel"/>
    <w:tmpl w:val="1834E7EE"/>
    <w:lvl w:ilvl="0" w:tplc="072A1CA4">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2D5E37F0"/>
    <w:multiLevelType w:val="hybridMultilevel"/>
    <w:tmpl w:val="27CC397C"/>
    <w:lvl w:ilvl="0" w:tplc="B25054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A196BCD"/>
    <w:multiLevelType w:val="hybridMultilevel"/>
    <w:tmpl w:val="D138CB9A"/>
    <w:lvl w:ilvl="0" w:tplc="C668384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9">
    <w:nsid w:val="4A810911"/>
    <w:multiLevelType w:val="hybridMultilevel"/>
    <w:tmpl w:val="C9B01C18"/>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nsid w:val="4AFB360C"/>
    <w:multiLevelType w:val="hybridMultilevel"/>
    <w:tmpl w:val="653E52AA"/>
    <w:lvl w:ilvl="0" w:tplc="8164799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4B095D99"/>
    <w:multiLevelType w:val="hybridMultilevel"/>
    <w:tmpl w:val="333CCB12"/>
    <w:lvl w:ilvl="0" w:tplc="E3663CCE">
      <w:start w:val="1"/>
      <w:numFmt w:val="decimal"/>
      <w:lvlText w:val="%1."/>
      <w:lvlJc w:val="left"/>
      <w:pPr>
        <w:ind w:left="2059" w:hanging="13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2">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3">
    <w:nsid w:val="4C506586"/>
    <w:multiLevelType w:val="hybridMultilevel"/>
    <w:tmpl w:val="D8F23DE2"/>
    <w:lvl w:ilvl="0" w:tplc="7ED06922">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nsid w:val="4C5B04DB"/>
    <w:multiLevelType w:val="hybridMultilevel"/>
    <w:tmpl w:val="C7EE9C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02D2134"/>
    <w:multiLevelType w:val="hybridMultilevel"/>
    <w:tmpl w:val="13480F9A"/>
    <w:lvl w:ilvl="0" w:tplc="9D069F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57534543"/>
    <w:multiLevelType w:val="hybridMultilevel"/>
    <w:tmpl w:val="FE3031AA"/>
    <w:lvl w:ilvl="0" w:tplc="4F96BD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5881189E"/>
    <w:multiLevelType w:val="hybridMultilevel"/>
    <w:tmpl w:val="56DA3B06"/>
    <w:lvl w:ilvl="0" w:tplc="97C60E20">
      <w:start w:val="1"/>
      <w:numFmt w:val="decimal"/>
      <w:lvlText w:val="%1."/>
      <w:lvlJc w:val="left"/>
      <w:pPr>
        <w:ind w:left="1999" w:hanging="12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8">
    <w:nsid w:val="597D4BFC"/>
    <w:multiLevelType w:val="hybridMultilevel"/>
    <w:tmpl w:val="FE8E3E50"/>
    <w:lvl w:ilvl="0" w:tplc="4260E4C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9">
    <w:nsid w:val="5B895543"/>
    <w:multiLevelType w:val="hybridMultilevel"/>
    <w:tmpl w:val="5E764940"/>
    <w:lvl w:ilvl="0" w:tplc="32BC9C3E">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0">
    <w:nsid w:val="5D7C36D4"/>
    <w:multiLevelType w:val="hybridMultilevel"/>
    <w:tmpl w:val="5148A12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E2200C2"/>
    <w:multiLevelType w:val="hybridMultilevel"/>
    <w:tmpl w:val="E8AA767A"/>
    <w:lvl w:ilvl="0" w:tplc="DDE2BC28">
      <w:start w:val="1"/>
      <w:numFmt w:val="decimal"/>
      <w:lvlText w:val="%1."/>
      <w:lvlJc w:val="left"/>
      <w:pPr>
        <w:ind w:left="2074" w:hanging="13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2">
    <w:nsid w:val="5FE05DEF"/>
    <w:multiLevelType w:val="hybridMultilevel"/>
    <w:tmpl w:val="C346F5D4"/>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nsid w:val="69C4454D"/>
    <w:multiLevelType w:val="hybridMultilevel"/>
    <w:tmpl w:val="9D60F210"/>
    <w:lvl w:ilvl="0" w:tplc="D02257EA">
      <w:start w:val="1"/>
      <w:numFmt w:val="decimal"/>
      <w:lvlText w:val="%1."/>
      <w:lvlJc w:val="left"/>
      <w:pPr>
        <w:ind w:left="1924" w:hanging="121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6">
    <w:nsid w:val="6DC73874"/>
    <w:multiLevelType w:val="hybridMultilevel"/>
    <w:tmpl w:val="2AE61F76"/>
    <w:lvl w:ilvl="0" w:tplc="1CE6EB1C">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7">
    <w:nsid w:val="6F3D4E6C"/>
    <w:multiLevelType w:val="hybridMultilevel"/>
    <w:tmpl w:val="0E8C5E40"/>
    <w:lvl w:ilvl="0" w:tplc="6CCEA35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8">
    <w:nsid w:val="738A3D63"/>
    <w:multiLevelType w:val="hybridMultilevel"/>
    <w:tmpl w:val="17DEF656"/>
    <w:lvl w:ilvl="0" w:tplc="8D28B026">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9">
    <w:nsid w:val="76990B5E"/>
    <w:multiLevelType w:val="hybridMultilevel"/>
    <w:tmpl w:val="98DE01AC"/>
    <w:lvl w:ilvl="0" w:tplc="0586662A">
      <w:start w:val="1"/>
      <w:numFmt w:val="decimal"/>
      <w:lvlText w:val="%1."/>
      <w:lvlJc w:val="left"/>
      <w:pPr>
        <w:ind w:left="1849" w:hanging="11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0">
    <w:nsid w:val="7A7B1A0A"/>
    <w:multiLevelType w:val="hybridMultilevel"/>
    <w:tmpl w:val="3250A440"/>
    <w:lvl w:ilvl="0" w:tplc="29E0F762">
      <w:start w:val="1"/>
      <w:numFmt w:val="russianLower"/>
      <w:lvlText w:val="%1)"/>
      <w:lvlJc w:val="left"/>
      <w:pPr>
        <w:ind w:left="1429"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2">
    <w:nsid w:val="7CA46375"/>
    <w:multiLevelType w:val="hybridMultilevel"/>
    <w:tmpl w:val="57FCE75C"/>
    <w:lvl w:ilvl="0" w:tplc="447A674C">
      <w:start w:val="1"/>
      <w:numFmt w:val="decimal"/>
      <w:lvlText w:val="%1."/>
      <w:lvlJc w:val="left"/>
      <w:pPr>
        <w:ind w:left="1774" w:hanging="10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3">
    <w:nsid w:val="7DC828F0"/>
    <w:multiLevelType w:val="hybridMultilevel"/>
    <w:tmpl w:val="583EBADE"/>
    <w:lvl w:ilvl="0" w:tplc="1A3E29A0">
      <w:start w:val="1"/>
      <w:numFmt w:val="decimal"/>
      <w:lvlText w:val="%1."/>
      <w:lvlJc w:val="left"/>
      <w:pPr>
        <w:ind w:left="2528" w:hanging="111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2"/>
  </w:num>
  <w:num w:numId="2">
    <w:abstractNumId w:val="9"/>
  </w:num>
  <w:num w:numId="3">
    <w:abstractNumId w:val="4"/>
  </w:num>
  <w:num w:numId="4">
    <w:abstractNumId w:val="71"/>
  </w:num>
  <w:num w:numId="5">
    <w:abstractNumId w:val="27"/>
  </w:num>
  <w:num w:numId="6">
    <w:abstractNumId w:val="58"/>
  </w:num>
  <w:num w:numId="7">
    <w:abstractNumId w:val="10"/>
  </w:num>
  <w:num w:numId="8">
    <w:abstractNumId w:val="2"/>
  </w:num>
  <w:num w:numId="9">
    <w:abstractNumId w:val="48"/>
  </w:num>
  <w:num w:numId="10">
    <w:abstractNumId w:val="20"/>
  </w:num>
  <w:num w:numId="11">
    <w:abstractNumId w:val="46"/>
  </w:num>
  <w:num w:numId="12">
    <w:abstractNumId w:val="63"/>
  </w:num>
  <w:num w:numId="13">
    <w:abstractNumId w:val="49"/>
  </w:num>
  <w:num w:numId="14">
    <w:abstractNumId w:val="51"/>
  </w:num>
  <w:num w:numId="15">
    <w:abstractNumId w:val="60"/>
  </w:num>
  <w:num w:numId="16">
    <w:abstractNumId w:val="8"/>
  </w:num>
  <w:num w:numId="17">
    <w:abstractNumId w:val="67"/>
  </w:num>
  <w:num w:numId="18">
    <w:abstractNumId w:val="14"/>
  </w:num>
  <w:num w:numId="19">
    <w:abstractNumId w:val="44"/>
  </w:num>
  <w:num w:numId="20">
    <w:abstractNumId w:val="57"/>
  </w:num>
  <w:num w:numId="21">
    <w:abstractNumId w:val="38"/>
  </w:num>
  <w:num w:numId="22">
    <w:abstractNumId w:val="36"/>
  </w:num>
  <w:num w:numId="23">
    <w:abstractNumId w:val="26"/>
  </w:num>
  <w:num w:numId="24">
    <w:abstractNumId w:val="64"/>
  </w:num>
  <w:num w:numId="25">
    <w:abstractNumId w:val="31"/>
  </w:num>
  <w:num w:numId="26">
    <w:abstractNumId w:val="6"/>
  </w:num>
  <w:num w:numId="27">
    <w:abstractNumId w:val="0"/>
  </w:num>
  <w:num w:numId="28">
    <w:abstractNumId w:val="52"/>
  </w:num>
  <w:num w:numId="29">
    <w:abstractNumId w:val="66"/>
  </w:num>
  <w:num w:numId="30">
    <w:abstractNumId w:val="29"/>
  </w:num>
  <w:num w:numId="31">
    <w:abstractNumId w:val="25"/>
  </w:num>
  <w:num w:numId="32">
    <w:abstractNumId w:val="21"/>
  </w:num>
  <w:num w:numId="33">
    <w:abstractNumId w:val="23"/>
  </w:num>
  <w:num w:numId="34">
    <w:abstractNumId w:val="28"/>
  </w:num>
  <w:num w:numId="35">
    <w:abstractNumId w:val="39"/>
  </w:num>
  <w:num w:numId="36">
    <w:abstractNumId w:val="11"/>
  </w:num>
  <w:num w:numId="37">
    <w:abstractNumId w:val="56"/>
  </w:num>
  <w:num w:numId="38">
    <w:abstractNumId w:val="37"/>
  </w:num>
  <w:num w:numId="39">
    <w:abstractNumId w:val="41"/>
  </w:num>
  <w:num w:numId="40">
    <w:abstractNumId w:val="47"/>
  </w:num>
  <w:num w:numId="41">
    <w:abstractNumId w:val="50"/>
  </w:num>
  <w:num w:numId="42">
    <w:abstractNumId w:val="55"/>
  </w:num>
  <w:num w:numId="43">
    <w:abstractNumId w:val="32"/>
  </w:num>
  <w:num w:numId="44">
    <w:abstractNumId w:val="61"/>
  </w:num>
  <w:num w:numId="45">
    <w:abstractNumId w:val="40"/>
  </w:num>
  <w:num w:numId="46">
    <w:abstractNumId w:val="69"/>
  </w:num>
  <w:num w:numId="47">
    <w:abstractNumId w:val="17"/>
  </w:num>
  <w:num w:numId="48">
    <w:abstractNumId w:val="43"/>
  </w:num>
  <w:num w:numId="49">
    <w:abstractNumId w:val="45"/>
  </w:num>
  <w:num w:numId="50">
    <w:abstractNumId w:val="19"/>
  </w:num>
  <w:num w:numId="51">
    <w:abstractNumId w:val="16"/>
  </w:num>
  <w:num w:numId="52">
    <w:abstractNumId w:val="59"/>
  </w:num>
  <w:num w:numId="53">
    <w:abstractNumId w:val="12"/>
  </w:num>
  <w:num w:numId="54">
    <w:abstractNumId w:val="30"/>
  </w:num>
  <w:num w:numId="55">
    <w:abstractNumId w:val="34"/>
  </w:num>
  <w:num w:numId="56">
    <w:abstractNumId w:val="65"/>
  </w:num>
  <w:num w:numId="57">
    <w:abstractNumId w:val="72"/>
  </w:num>
  <w:num w:numId="58">
    <w:abstractNumId w:val="13"/>
  </w:num>
  <w:num w:numId="59">
    <w:abstractNumId w:val="33"/>
  </w:num>
  <w:num w:numId="60">
    <w:abstractNumId w:val="53"/>
  </w:num>
  <w:num w:numId="61">
    <w:abstractNumId w:val="7"/>
  </w:num>
  <w:num w:numId="62">
    <w:abstractNumId w:val="15"/>
  </w:num>
  <w:num w:numId="63">
    <w:abstractNumId w:val="1"/>
  </w:num>
  <w:num w:numId="64">
    <w:abstractNumId w:val="35"/>
  </w:num>
  <w:num w:numId="65">
    <w:abstractNumId w:val="73"/>
  </w:num>
  <w:num w:numId="66">
    <w:abstractNumId w:val="5"/>
  </w:num>
  <w:num w:numId="67">
    <w:abstractNumId w:val="22"/>
  </w:num>
  <w:num w:numId="68">
    <w:abstractNumId w:val="3"/>
  </w:num>
  <w:num w:numId="69">
    <w:abstractNumId w:val="54"/>
  </w:num>
  <w:num w:numId="7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num>
  <w:num w:numId="72">
    <w:abstractNumId w:val="70"/>
  </w:num>
  <w:num w:numId="73">
    <w:abstractNumId w:val="18"/>
  </w:num>
  <w:num w:numId="74">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1D83"/>
    <w:rsid w:val="000030D1"/>
    <w:rsid w:val="00007B38"/>
    <w:rsid w:val="00011FCF"/>
    <w:rsid w:val="000138BD"/>
    <w:rsid w:val="000140FF"/>
    <w:rsid w:val="00017506"/>
    <w:rsid w:val="000221D2"/>
    <w:rsid w:val="000304AF"/>
    <w:rsid w:val="00034EEB"/>
    <w:rsid w:val="0004043A"/>
    <w:rsid w:val="00041A3C"/>
    <w:rsid w:val="000433E9"/>
    <w:rsid w:val="00047F88"/>
    <w:rsid w:val="00052F1F"/>
    <w:rsid w:val="000532D9"/>
    <w:rsid w:val="0005696E"/>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B596A"/>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20825"/>
    <w:rsid w:val="00123B64"/>
    <w:rsid w:val="00125154"/>
    <w:rsid w:val="00126B19"/>
    <w:rsid w:val="00131298"/>
    <w:rsid w:val="00131308"/>
    <w:rsid w:val="0013165F"/>
    <w:rsid w:val="001336AC"/>
    <w:rsid w:val="001367B1"/>
    <w:rsid w:val="0014240A"/>
    <w:rsid w:val="00143FF5"/>
    <w:rsid w:val="0014451D"/>
    <w:rsid w:val="00145FB1"/>
    <w:rsid w:val="0015118C"/>
    <w:rsid w:val="001512E5"/>
    <w:rsid w:val="00154D10"/>
    <w:rsid w:val="001571D4"/>
    <w:rsid w:val="00160578"/>
    <w:rsid w:val="00162F13"/>
    <w:rsid w:val="0016571D"/>
    <w:rsid w:val="00166AB7"/>
    <w:rsid w:val="00167343"/>
    <w:rsid w:val="00170B13"/>
    <w:rsid w:val="00171B44"/>
    <w:rsid w:val="001725FE"/>
    <w:rsid w:val="0017284B"/>
    <w:rsid w:val="0017285A"/>
    <w:rsid w:val="00175D60"/>
    <w:rsid w:val="00176012"/>
    <w:rsid w:val="00180B17"/>
    <w:rsid w:val="00182E4B"/>
    <w:rsid w:val="00185B01"/>
    <w:rsid w:val="0018656E"/>
    <w:rsid w:val="00187A48"/>
    <w:rsid w:val="001916CE"/>
    <w:rsid w:val="00192347"/>
    <w:rsid w:val="001939C0"/>
    <w:rsid w:val="00197238"/>
    <w:rsid w:val="00197D44"/>
    <w:rsid w:val="001A11FF"/>
    <w:rsid w:val="001A626C"/>
    <w:rsid w:val="001B0B3A"/>
    <w:rsid w:val="001B0C06"/>
    <w:rsid w:val="001B27A4"/>
    <w:rsid w:val="001B3583"/>
    <w:rsid w:val="001B3656"/>
    <w:rsid w:val="001B3678"/>
    <w:rsid w:val="001B375E"/>
    <w:rsid w:val="001B675B"/>
    <w:rsid w:val="001C0B92"/>
    <w:rsid w:val="001C18BE"/>
    <w:rsid w:val="001C71C4"/>
    <w:rsid w:val="001C7361"/>
    <w:rsid w:val="001C759F"/>
    <w:rsid w:val="001D0B94"/>
    <w:rsid w:val="001D3AC3"/>
    <w:rsid w:val="001D4629"/>
    <w:rsid w:val="001D5C8A"/>
    <w:rsid w:val="001D6DB3"/>
    <w:rsid w:val="001D71A3"/>
    <w:rsid w:val="001D78A5"/>
    <w:rsid w:val="001E107E"/>
    <w:rsid w:val="001E23F6"/>
    <w:rsid w:val="001E26F4"/>
    <w:rsid w:val="001E3CDE"/>
    <w:rsid w:val="001E548A"/>
    <w:rsid w:val="001E6315"/>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6BF4"/>
    <w:rsid w:val="002276AA"/>
    <w:rsid w:val="0023321C"/>
    <w:rsid w:val="00240E88"/>
    <w:rsid w:val="0024189A"/>
    <w:rsid w:val="00243314"/>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95266"/>
    <w:rsid w:val="002A10E1"/>
    <w:rsid w:val="002A20CB"/>
    <w:rsid w:val="002A6732"/>
    <w:rsid w:val="002A7CDC"/>
    <w:rsid w:val="002B233F"/>
    <w:rsid w:val="002C5F6C"/>
    <w:rsid w:val="002C622F"/>
    <w:rsid w:val="002D4246"/>
    <w:rsid w:val="002D44AD"/>
    <w:rsid w:val="002D5CF6"/>
    <w:rsid w:val="002E2AA2"/>
    <w:rsid w:val="002E328F"/>
    <w:rsid w:val="002E7039"/>
    <w:rsid w:val="002E7DA7"/>
    <w:rsid w:val="002F1981"/>
    <w:rsid w:val="002F4D0D"/>
    <w:rsid w:val="002F60C2"/>
    <w:rsid w:val="00302347"/>
    <w:rsid w:val="00304621"/>
    <w:rsid w:val="00316399"/>
    <w:rsid w:val="00320A7E"/>
    <w:rsid w:val="00320A93"/>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429"/>
    <w:rsid w:val="00381917"/>
    <w:rsid w:val="00382207"/>
    <w:rsid w:val="00382712"/>
    <w:rsid w:val="00394788"/>
    <w:rsid w:val="003970E1"/>
    <w:rsid w:val="003A0C2A"/>
    <w:rsid w:val="003A137B"/>
    <w:rsid w:val="003A14CE"/>
    <w:rsid w:val="003A16C1"/>
    <w:rsid w:val="003A31E9"/>
    <w:rsid w:val="003A4DEC"/>
    <w:rsid w:val="003A7C6D"/>
    <w:rsid w:val="003B053A"/>
    <w:rsid w:val="003B4586"/>
    <w:rsid w:val="003B51B8"/>
    <w:rsid w:val="003C0B2F"/>
    <w:rsid w:val="003C2460"/>
    <w:rsid w:val="003C79EC"/>
    <w:rsid w:val="003D0E0F"/>
    <w:rsid w:val="003D291E"/>
    <w:rsid w:val="003D65C9"/>
    <w:rsid w:val="003D73AE"/>
    <w:rsid w:val="003E051F"/>
    <w:rsid w:val="003E0A8B"/>
    <w:rsid w:val="003E1F8B"/>
    <w:rsid w:val="003E38B1"/>
    <w:rsid w:val="003E6EA1"/>
    <w:rsid w:val="003F1BE5"/>
    <w:rsid w:val="003F363A"/>
    <w:rsid w:val="003F376D"/>
    <w:rsid w:val="003F45A2"/>
    <w:rsid w:val="003F4EBD"/>
    <w:rsid w:val="003F5230"/>
    <w:rsid w:val="003F7F1B"/>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3F35"/>
    <w:rsid w:val="0049426C"/>
    <w:rsid w:val="00494880"/>
    <w:rsid w:val="00496645"/>
    <w:rsid w:val="00496BBA"/>
    <w:rsid w:val="004A6ACD"/>
    <w:rsid w:val="004B6DBD"/>
    <w:rsid w:val="004B74CB"/>
    <w:rsid w:val="004C2D02"/>
    <w:rsid w:val="004C6CE4"/>
    <w:rsid w:val="004C7DB9"/>
    <w:rsid w:val="004D2440"/>
    <w:rsid w:val="004D3E57"/>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234A"/>
    <w:rsid w:val="005136C9"/>
    <w:rsid w:val="00520CDA"/>
    <w:rsid w:val="005215D7"/>
    <w:rsid w:val="00524FE6"/>
    <w:rsid w:val="00533A1D"/>
    <w:rsid w:val="0053683B"/>
    <w:rsid w:val="005373AD"/>
    <w:rsid w:val="00541866"/>
    <w:rsid w:val="005434DC"/>
    <w:rsid w:val="00547D2E"/>
    <w:rsid w:val="00551607"/>
    <w:rsid w:val="00552B48"/>
    <w:rsid w:val="00552FB1"/>
    <w:rsid w:val="00553281"/>
    <w:rsid w:val="005535B2"/>
    <w:rsid w:val="00555DEE"/>
    <w:rsid w:val="00556D89"/>
    <w:rsid w:val="00565801"/>
    <w:rsid w:val="00570351"/>
    <w:rsid w:val="0057251B"/>
    <w:rsid w:val="00572FCD"/>
    <w:rsid w:val="005765D0"/>
    <w:rsid w:val="005769FF"/>
    <w:rsid w:val="0057766A"/>
    <w:rsid w:val="005800DE"/>
    <w:rsid w:val="00581CC0"/>
    <w:rsid w:val="00581E44"/>
    <w:rsid w:val="00585738"/>
    <w:rsid w:val="00586725"/>
    <w:rsid w:val="00590B4F"/>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2015"/>
    <w:rsid w:val="005F7245"/>
    <w:rsid w:val="005F79A2"/>
    <w:rsid w:val="00600F1A"/>
    <w:rsid w:val="00601465"/>
    <w:rsid w:val="0060202F"/>
    <w:rsid w:val="0060437F"/>
    <w:rsid w:val="006044D9"/>
    <w:rsid w:val="00604FFC"/>
    <w:rsid w:val="0060514D"/>
    <w:rsid w:val="0061375F"/>
    <w:rsid w:val="00621AD8"/>
    <w:rsid w:val="006244D4"/>
    <w:rsid w:val="00625000"/>
    <w:rsid w:val="0063133D"/>
    <w:rsid w:val="0063182F"/>
    <w:rsid w:val="006345C0"/>
    <w:rsid w:val="0063505B"/>
    <w:rsid w:val="00635784"/>
    <w:rsid w:val="00641A46"/>
    <w:rsid w:val="00647716"/>
    <w:rsid w:val="006478EC"/>
    <w:rsid w:val="00652DCA"/>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D7D04"/>
    <w:rsid w:val="006E63DA"/>
    <w:rsid w:val="006E6478"/>
    <w:rsid w:val="006F1AE4"/>
    <w:rsid w:val="006F1CBB"/>
    <w:rsid w:val="006F5CBF"/>
    <w:rsid w:val="006F76EA"/>
    <w:rsid w:val="00700645"/>
    <w:rsid w:val="007016DD"/>
    <w:rsid w:val="007051DB"/>
    <w:rsid w:val="007057ED"/>
    <w:rsid w:val="00713BE6"/>
    <w:rsid w:val="007150AB"/>
    <w:rsid w:val="0071565B"/>
    <w:rsid w:val="00720F48"/>
    <w:rsid w:val="00727D4D"/>
    <w:rsid w:val="00732E58"/>
    <w:rsid w:val="007364BB"/>
    <w:rsid w:val="00736B22"/>
    <w:rsid w:val="00740958"/>
    <w:rsid w:val="00742E00"/>
    <w:rsid w:val="0074572A"/>
    <w:rsid w:val="00745D6F"/>
    <w:rsid w:val="007478E3"/>
    <w:rsid w:val="00754693"/>
    <w:rsid w:val="0075788E"/>
    <w:rsid w:val="00761BAE"/>
    <w:rsid w:val="0076707B"/>
    <w:rsid w:val="0077316A"/>
    <w:rsid w:val="00774857"/>
    <w:rsid w:val="007776EE"/>
    <w:rsid w:val="00777C83"/>
    <w:rsid w:val="00777C85"/>
    <w:rsid w:val="00782209"/>
    <w:rsid w:val="00782959"/>
    <w:rsid w:val="007832D8"/>
    <w:rsid w:val="0079254A"/>
    <w:rsid w:val="007950A5"/>
    <w:rsid w:val="007A641E"/>
    <w:rsid w:val="007A6A57"/>
    <w:rsid w:val="007A75DC"/>
    <w:rsid w:val="007B0497"/>
    <w:rsid w:val="007B5BC5"/>
    <w:rsid w:val="007C2F5A"/>
    <w:rsid w:val="007C32FD"/>
    <w:rsid w:val="007C50F8"/>
    <w:rsid w:val="007D00D1"/>
    <w:rsid w:val="007D76BA"/>
    <w:rsid w:val="007E0E52"/>
    <w:rsid w:val="007E4213"/>
    <w:rsid w:val="007F17F3"/>
    <w:rsid w:val="007F3525"/>
    <w:rsid w:val="007F456F"/>
    <w:rsid w:val="007F50BE"/>
    <w:rsid w:val="007F7872"/>
    <w:rsid w:val="00800106"/>
    <w:rsid w:val="008035DC"/>
    <w:rsid w:val="00804445"/>
    <w:rsid w:val="008061DA"/>
    <w:rsid w:val="00811D97"/>
    <w:rsid w:val="008179AB"/>
    <w:rsid w:val="00817FC3"/>
    <w:rsid w:val="008218BE"/>
    <w:rsid w:val="00822451"/>
    <w:rsid w:val="00823B92"/>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3962"/>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55ACC"/>
    <w:rsid w:val="00960B50"/>
    <w:rsid w:val="0096201A"/>
    <w:rsid w:val="009725A9"/>
    <w:rsid w:val="00973529"/>
    <w:rsid w:val="009754AB"/>
    <w:rsid w:val="00976AEE"/>
    <w:rsid w:val="00977304"/>
    <w:rsid w:val="00981795"/>
    <w:rsid w:val="00981B19"/>
    <w:rsid w:val="00981F95"/>
    <w:rsid w:val="009823F5"/>
    <w:rsid w:val="0098602C"/>
    <w:rsid w:val="00991E10"/>
    <w:rsid w:val="00994567"/>
    <w:rsid w:val="00995AF8"/>
    <w:rsid w:val="00996DB7"/>
    <w:rsid w:val="009970EB"/>
    <w:rsid w:val="009A1953"/>
    <w:rsid w:val="009A20CF"/>
    <w:rsid w:val="009A32CD"/>
    <w:rsid w:val="009B176D"/>
    <w:rsid w:val="009B5944"/>
    <w:rsid w:val="009B7BA4"/>
    <w:rsid w:val="009C32B6"/>
    <w:rsid w:val="009C4850"/>
    <w:rsid w:val="009D0728"/>
    <w:rsid w:val="009D2A66"/>
    <w:rsid w:val="009D76D2"/>
    <w:rsid w:val="009E2278"/>
    <w:rsid w:val="009E266F"/>
    <w:rsid w:val="009E2B19"/>
    <w:rsid w:val="009E3758"/>
    <w:rsid w:val="009E50B8"/>
    <w:rsid w:val="009E650B"/>
    <w:rsid w:val="009F113B"/>
    <w:rsid w:val="009F1312"/>
    <w:rsid w:val="009F38EC"/>
    <w:rsid w:val="009F6C3A"/>
    <w:rsid w:val="00A04B12"/>
    <w:rsid w:val="00A1112F"/>
    <w:rsid w:val="00A13FDF"/>
    <w:rsid w:val="00A158BA"/>
    <w:rsid w:val="00A207DC"/>
    <w:rsid w:val="00A21629"/>
    <w:rsid w:val="00A22F8D"/>
    <w:rsid w:val="00A24EF2"/>
    <w:rsid w:val="00A35E4D"/>
    <w:rsid w:val="00A363F6"/>
    <w:rsid w:val="00A3673E"/>
    <w:rsid w:val="00A371C4"/>
    <w:rsid w:val="00A40DB9"/>
    <w:rsid w:val="00A4278C"/>
    <w:rsid w:val="00A42E1C"/>
    <w:rsid w:val="00A4361D"/>
    <w:rsid w:val="00A44BB4"/>
    <w:rsid w:val="00A505FD"/>
    <w:rsid w:val="00A5099D"/>
    <w:rsid w:val="00A50BD0"/>
    <w:rsid w:val="00A51DEF"/>
    <w:rsid w:val="00A565B5"/>
    <w:rsid w:val="00A703A9"/>
    <w:rsid w:val="00A727AA"/>
    <w:rsid w:val="00A7566F"/>
    <w:rsid w:val="00A773D6"/>
    <w:rsid w:val="00A83BCD"/>
    <w:rsid w:val="00A933F7"/>
    <w:rsid w:val="00A93B7D"/>
    <w:rsid w:val="00A94FCD"/>
    <w:rsid w:val="00A95FF6"/>
    <w:rsid w:val="00A964C5"/>
    <w:rsid w:val="00AA076C"/>
    <w:rsid w:val="00AA18FC"/>
    <w:rsid w:val="00AA502C"/>
    <w:rsid w:val="00AA5A78"/>
    <w:rsid w:val="00AB2F00"/>
    <w:rsid w:val="00AB4984"/>
    <w:rsid w:val="00AC18E8"/>
    <w:rsid w:val="00AC246E"/>
    <w:rsid w:val="00AC6A8B"/>
    <w:rsid w:val="00AD19E6"/>
    <w:rsid w:val="00AD2EC8"/>
    <w:rsid w:val="00AD61F6"/>
    <w:rsid w:val="00AD6452"/>
    <w:rsid w:val="00AD65B7"/>
    <w:rsid w:val="00AD69FB"/>
    <w:rsid w:val="00AE2770"/>
    <w:rsid w:val="00AE654D"/>
    <w:rsid w:val="00AE787E"/>
    <w:rsid w:val="00AF3BB4"/>
    <w:rsid w:val="00AF52B5"/>
    <w:rsid w:val="00AF656B"/>
    <w:rsid w:val="00AF714D"/>
    <w:rsid w:val="00AF7B8C"/>
    <w:rsid w:val="00AF7B91"/>
    <w:rsid w:val="00B0101A"/>
    <w:rsid w:val="00B05045"/>
    <w:rsid w:val="00B05BB0"/>
    <w:rsid w:val="00B06AC1"/>
    <w:rsid w:val="00B118BA"/>
    <w:rsid w:val="00B11B64"/>
    <w:rsid w:val="00B13C91"/>
    <w:rsid w:val="00B13DAA"/>
    <w:rsid w:val="00B13E48"/>
    <w:rsid w:val="00B20124"/>
    <w:rsid w:val="00B238B0"/>
    <w:rsid w:val="00B27619"/>
    <w:rsid w:val="00B30ACE"/>
    <w:rsid w:val="00B30AD4"/>
    <w:rsid w:val="00B33873"/>
    <w:rsid w:val="00B3545E"/>
    <w:rsid w:val="00B41CDE"/>
    <w:rsid w:val="00B444F5"/>
    <w:rsid w:val="00B45250"/>
    <w:rsid w:val="00B45A53"/>
    <w:rsid w:val="00B464D3"/>
    <w:rsid w:val="00B47456"/>
    <w:rsid w:val="00B50991"/>
    <w:rsid w:val="00B52A6D"/>
    <w:rsid w:val="00B56549"/>
    <w:rsid w:val="00B60AE1"/>
    <w:rsid w:val="00B61A4A"/>
    <w:rsid w:val="00B625D6"/>
    <w:rsid w:val="00B64B84"/>
    <w:rsid w:val="00B702EC"/>
    <w:rsid w:val="00B706B6"/>
    <w:rsid w:val="00B70BC5"/>
    <w:rsid w:val="00B71FFC"/>
    <w:rsid w:val="00B72CC7"/>
    <w:rsid w:val="00B730CA"/>
    <w:rsid w:val="00B73BE3"/>
    <w:rsid w:val="00B7622C"/>
    <w:rsid w:val="00B843BC"/>
    <w:rsid w:val="00B9114A"/>
    <w:rsid w:val="00B94447"/>
    <w:rsid w:val="00B94F5E"/>
    <w:rsid w:val="00B96FD1"/>
    <w:rsid w:val="00BA30D1"/>
    <w:rsid w:val="00BA578F"/>
    <w:rsid w:val="00BB0870"/>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E7D3D"/>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1708"/>
    <w:rsid w:val="00C6322D"/>
    <w:rsid w:val="00C642AF"/>
    <w:rsid w:val="00C66403"/>
    <w:rsid w:val="00C675E9"/>
    <w:rsid w:val="00C70879"/>
    <w:rsid w:val="00C81A3E"/>
    <w:rsid w:val="00C841C8"/>
    <w:rsid w:val="00C84240"/>
    <w:rsid w:val="00C86AF3"/>
    <w:rsid w:val="00C933AF"/>
    <w:rsid w:val="00C954E5"/>
    <w:rsid w:val="00C95593"/>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02BC"/>
    <w:rsid w:val="00CF49D7"/>
    <w:rsid w:val="00CF6D68"/>
    <w:rsid w:val="00D00859"/>
    <w:rsid w:val="00D01E1C"/>
    <w:rsid w:val="00D054E7"/>
    <w:rsid w:val="00D068EB"/>
    <w:rsid w:val="00D06D5B"/>
    <w:rsid w:val="00D07E78"/>
    <w:rsid w:val="00D11E49"/>
    <w:rsid w:val="00D143C7"/>
    <w:rsid w:val="00D16296"/>
    <w:rsid w:val="00D21230"/>
    <w:rsid w:val="00D21564"/>
    <w:rsid w:val="00D22678"/>
    <w:rsid w:val="00D265AD"/>
    <w:rsid w:val="00D31810"/>
    <w:rsid w:val="00D343E5"/>
    <w:rsid w:val="00D412E8"/>
    <w:rsid w:val="00D412EA"/>
    <w:rsid w:val="00D41A21"/>
    <w:rsid w:val="00D44858"/>
    <w:rsid w:val="00D46745"/>
    <w:rsid w:val="00D470C2"/>
    <w:rsid w:val="00D515B9"/>
    <w:rsid w:val="00D54ED6"/>
    <w:rsid w:val="00D60505"/>
    <w:rsid w:val="00D609D1"/>
    <w:rsid w:val="00D64D51"/>
    <w:rsid w:val="00D65302"/>
    <w:rsid w:val="00D66385"/>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14B46"/>
    <w:rsid w:val="00E279C5"/>
    <w:rsid w:val="00E30DE6"/>
    <w:rsid w:val="00E31012"/>
    <w:rsid w:val="00E3129C"/>
    <w:rsid w:val="00E31F54"/>
    <w:rsid w:val="00E33F43"/>
    <w:rsid w:val="00E357A3"/>
    <w:rsid w:val="00E3591B"/>
    <w:rsid w:val="00E41167"/>
    <w:rsid w:val="00E4166A"/>
    <w:rsid w:val="00E43104"/>
    <w:rsid w:val="00E47890"/>
    <w:rsid w:val="00E50969"/>
    <w:rsid w:val="00E510E8"/>
    <w:rsid w:val="00E540A7"/>
    <w:rsid w:val="00E57E11"/>
    <w:rsid w:val="00E60A4C"/>
    <w:rsid w:val="00E6147C"/>
    <w:rsid w:val="00E6259E"/>
    <w:rsid w:val="00E71977"/>
    <w:rsid w:val="00E73102"/>
    <w:rsid w:val="00E813DF"/>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1E7C"/>
    <w:rsid w:val="00F024B3"/>
    <w:rsid w:val="00F0604F"/>
    <w:rsid w:val="00F109DB"/>
    <w:rsid w:val="00F11445"/>
    <w:rsid w:val="00F114AA"/>
    <w:rsid w:val="00F128A8"/>
    <w:rsid w:val="00F1369B"/>
    <w:rsid w:val="00F1417B"/>
    <w:rsid w:val="00F14DB7"/>
    <w:rsid w:val="00F15EF9"/>
    <w:rsid w:val="00F1749F"/>
    <w:rsid w:val="00F177A4"/>
    <w:rsid w:val="00F17ED0"/>
    <w:rsid w:val="00F21FD9"/>
    <w:rsid w:val="00F24B01"/>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B065E"/>
    <w:rsid w:val="00FB7935"/>
    <w:rsid w:val="00FC5F09"/>
    <w:rsid w:val="00FD266D"/>
    <w:rsid w:val="00FE0065"/>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A01"/>
    <w:pPr>
      <w:spacing w:after="200" w:line="276" w:lineRule="auto"/>
    </w:pPr>
    <w:rPr>
      <w:rFonts w:eastAsia="Times New Roman" w:cs="Calibri"/>
      <w:lang w:eastAsia="en-US"/>
    </w:rPr>
  </w:style>
  <w:style w:type="paragraph" w:styleId="Heading1">
    <w:name w:val="heading 1"/>
    <w:basedOn w:val="Normal"/>
    <w:link w:val="Heading1Char1"/>
    <w:uiPriority w:val="99"/>
    <w:qFormat/>
    <w:rsid w:val="0053683B"/>
    <w:pPr>
      <w:spacing w:before="100" w:beforeAutospacing="1" w:after="100" w:afterAutospacing="1" w:line="240" w:lineRule="auto"/>
      <w:outlineLvl w:val="0"/>
    </w:pPr>
    <w:rPr>
      <w:rFonts w:ascii="Times New Roman" w:eastAsia="Calibri"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F07"/>
    <w:rPr>
      <w:rFonts w:asciiTheme="majorHAnsi" w:eastAsiaTheme="majorEastAsia" w:hAnsiTheme="majorHAnsi" w:cstheme="majorBidi"/>
      <w:b/>
      <w:bCs/>
      <w:kern w:val="32"/>
      <w:sz w:val="32"/>
      <w:szCs w:val="32"/>
      <w:lang w:eastAsia="en-US"/>
    </w:rPr>
  </w:style>
  <w:style w:type="character" w:customStyle="1" w:styleId="Heading1Char1">
    <w:name w:val="Heading 1 Char1"/>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character" w:styleId="Hyperlink">
    <w:name w:val="Hyperlink"/>
    <w:basedOn w:val="DefaultParagraphFont"/>
    <w:uiPriority w:val="99"/>
    <w:rsid w:val="0053683B"/>
    <w:rPr>
      <w:color w:val="0000FF"/>
      <w:u w:val="single"/>
    </w:rPr>
  </w:style>
  <w:style w:type="character" w:styleId="FollowedHyperlink">
    <w:name w:val="FollowedHyperlink"/>
    <w:basedOn w:val="DefaultParagraphFont"/>
    <w:uiPriority w:val="99"/>
    <w:semiHidden/>
    <w:rsid w:val="0053683B"/>
    <w:rPr>
      <w:color w:val="800080"/>
      <w:u w:val="single"/>
    </w:rPr>
  </w:style>
  <w:style w:type="character" w:customStyle="1" w:styleId="1">
    <w:name w:val="Гиперссылка1"/>
    <w:basedOn w:val="DefaultParagraphFont"/>
    <w:uiPriority w:val="99"/>
    <w:rsid w:val="0053683B"/>
  </w:style>
  <w:style w:type="paragraph" w:customStyle="1" w:styleId="p9">
    <w:name w:val="p9"/>
    <w:basedOn w:val="Normal"/>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5">
    <w:name w:val="s5"/>
    <w:basedOn w:val="DefaultParagraphFont"/>
    <w:uiPriority w:val="99"/>
    <w:rsid w:val="0053683B"/>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1">
    <w:name w:val="s1"/>
    <w:basedOn w:val="DefaultParagraphFont"/>
    <w:uiPriority w:val="99"/>
    <w:rsid w:val="0053683B"/>
  </w:style>
  <w:style w:type="paragraph" w:customStyle="1" w:styleId="p18">
    <w:name w:val="p18"/>
    <w:basedOn w:val="Normal"/>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BalloonText">
    <w:name w:val="Balloon Text"/>
    <w:basedOn w:val="Normal"/>
    <w:link w:val="BalloonTextChar1"/>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F07"/>
    <w:rPr>
      <w:rFonts w:ascii="Times New Roman" w:eastAsia="Times New Roman" w:hAnsi="Times New Roman" w:cs="Calibri"/>
      <w:sz w:val="0"/>
      <w:szCs w:val="0"/>
      <w:lang w:eastAsia="en-US"/>
    </w:rPr>
  </w:style>
  <w:style w:type="character" w:customStyle="1" w:styleId="BalloonTextChar1">
    <w:name w:val="Balloon Text Char1"/>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color w:val="auto"/>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bCs/>
      <w:color w:val="auto"/>
    </w:rPr>
  </w:style>
  <w:style w:type="table" w:styleId="TableGrid">
    <w:name w:val="Table Grid"/>
    <w:basedOn w:val="TableNormal"/>
    <w:uiPriority w:val="99"/>
    <w:rsid w:val="00EE54DF"/>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pPr>
    <w:rPr>
      <w:rFonts w:eastAsia="Calibri"/>
    </w:rPr>
  </w:style>
  <w:style w:type="paragraph" w:customStyle="1" w:styleId="2">
    <w:name w:val="Абзац списка2"/>
    <w:basedOn w:val="Normal"/>
    <w:uiPriority w:val="99"/>
    <w:rsid w:val="002F1981"/>
    <w:pPr>
      <w:suppressAutoHyphens/>
      <w:ind w:left="720"/>
    </w:pPr>
    <w:rPr>
      <w:rFonts w:eastAsia="Calibri"/>
      <w:lang w:eastAsia="ar-SA"/>
    </w:rPr>
  </w:style>
  <w:style w:type="paragraph" w:styleId="Header">
    <w:name w:val="header"/>
    <w:basedOn w:val="Normal"/>
    <w:link w:val="HeaderChar1"/>
    <w:uiPriority w:val="99"/>
    <w:rsid w:val="005434DC"/>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92F07"/>
    <w:rPr>
      <w:rFonts w:eastAsia="Times New Roman" w:cs="Calibri"/>
      <w:lang w:eastAsia="en-US"/>
    </w:rPr>
  </w:style>
  <w:style w:type="character" w:customStyle="1" w:styleId="HeaderChar1">
    <w:name w:val="Header Char1"/>
    <w:basedOn w:val="DefaultParagraphFont"/>
    <w:link w:val="Header"/>
    <w:uiPriority w:val="99"/>
    <w:locked/>
    <w:rsid w:val="005434DC"/>
  </w:style>
  <w:style w:type="paragraph" w:styleId="Footer">
    <w:name w:val="footer"/>
    <w:basedOn w:val="Normal"/>
    <w:link w:val="FooterChar1"/>
    <w:uiPriority w:val="99"/>
    <w:rsid w:val="005434DC"/>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092F07"/>
    <w:rPr>
      <w:rFonts w:eastAsia="Times New Roman" w:cs="Calibri"/>
      <w:lang w:eastAsia="en-US"/>
    </w:rPr>
  </w:style>
  <w:style w:type="character" w:customStyle="1" w:styleId="FooterChar1">
    <w:name w:val="Footer Char1"/>
    <w:basedOn w:val="DefaultParagraphFont"/>
    <w:link w:val="Footer"/>
    <w:uiPriority w:val="99"/>
    <w:locked/>
    <w:rsid w:val="005434DC"/>
  </w:style>
  <w:style w:type="paragraph" w:customStyle="1" w:styleId="formattext">
    <w:name w:val="formattext"/>
    <w:basedOn w:val="Normal"/>
    <w:uiPriority w:val="99"/>
    <w:rsid w:val="0093714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pPr>
    <w:rPr>
      <w:rFonts w:ascii="Times New Roman" w:hAnsi="Times New Roman"/>
      <w:b/>
      <w:bCs/>
      <w:sz w:val="24"/>
      <w:szCs w:val="24"/>
      <w:lang w:eastAsia="ar-SA"/>
    </w:rPr>
  </w:style>
  <w:style w:type="paragraph" w:customStyle="1" w:styleId="ConsPlusNormal0">
    <w:name w:val="ConsPlusNormal"/>
    <w:uiPriority w:val="99"/>
    <w:rsid w:val="0093714B"/>
    <w:pPr>
      <w:suppressAutoHyphens/>
      <w:autoSpaceDE w:val="0"/>
    </w:pPr>
    <w:rPr>
      <w:rFonts w:ascii="Arial" w:hAnsi="Arial" w:cs="Arial"/>
      <w:sz w:val="20"/>
      <w:szCs w:val="20"/>
      <w:lang w:eastAsia="ar-SA"/>
    </w:rPr>
  </w:style>
  <w:style w:type="paragraph" w:customStyle="1" w:styleId="a4">
    <w:name w:val="Знак"/>
    <w:basedOn w:val="Normal"/>
    <w:uiPriority w:val="99"/>
    <w:rsid w:val="0093714B"/>
    <w:pPr>
      <w:widowControl w:val="0"/>
      <w:adjustRightInd w:val="0"/>
      <w:spacing w:after="160" w:line="240" w:lineRule="exact"/>
      <w:jc w:val="right"/>
    </w:pPr>
    <w:rPr>
      <w:rFonts w:ascii="Times New Roman" w:eastAsia="Calibri" w:hAnsi="Times New Roman" w:cs="Times New Roman"/>
      <w:sz w:val="20"/>
      <w:szCs w:val="20"/>
      <w:lang w:val="en-GB"/>
    </w:rPr>
  </w:style>
  <w:style w:type="paragraph" w:customStyle="1" w:styleId="a5">
    <w:name w:val="Заголовок статьи"/>
    <w:basedOn w:val="Normal"/>
    <w:next w:val="Normal"/>
    <w:uiPriority w:val="99"/>
    <w:rsid w:val="00C36415"/>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Normal"/>
    <w:uiPriority w:val="99"/>
    <w:rsid w:val="00C61708"/>
    <w:pPr>
      <w:suppressAutoHyphens/>
      <w:ind w:left="720"/>
    </w:pPr>
    <w:rPr>
      <w:rFonts w:eastAsia="Calibri"/>
      <w:lang w:eastAsia="ar-SA"/>
    </w:rPr>
  </w:style>
  <w:style w:type="character" w:customStyle="1" w:styleId="blk">
    <w:name w:val="blk"/>
    <w:uiPriority w:val="99"/>
    <w:rsid w:val="00547D2E"/>
  </w:style>
  <w:style w:type="paragraph" w:styleId="NoSpacing">
    <w:name w:val="No Spacing"/>
    <w:uiPriority w:val="99"/>
    <w:qFormat/>
    <w:rsid w:val="002D4246"/>
    <w:rPr>
      <w:rFonts w:ascii="Times New Roman" w:hAnsi="Times New Roman"/>
      <w:sz w:val="24"/>
      <w:szCs w:val="24"/>
    </w:rPr>
  </w:style>
  <w:style w:type="paragraph" w:customStyle="1" w:styleId="a6">
    <w:name w:val="Без интервала"/>
    <w:uiPriority w:val="99"/>
    <w:rsid w:val="003E1F8B"/>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385173674">
      <w:marLeft w:val="0"/>
      <w:marRight w:val="0"/>
      <w:marTop w:val="0"/>
      <w:marBottom w:val="0"/>
      <w:divBdr>
        <w:top w:val="none" w:sz="0" w:space="0" w:color="auto"/>
        <w:left w:val="none" w:sz="0" w:space="0" w:color="auto"/>
        <w:bottom w:val="none" w:sz="0" w:space="0" w:color="auto"/>
        <w:right w:val="none" w:sz="0" w:space="0" w:color="auto"/>
      </w:divBdr>
    </w:div>
    <w:div w:id="1385173675">
      <w:marLeft w:val="0"/>
      <w:marRight w:val="0"/>
      <w:marTop w:val="0"/>
      <w:marBottom w:val="0"/>
      <w:divBdr>
        <w:top w:val="none" w:sz="0" w:space="0" w:color="auto"/>
        <w:left w:val="none" w:sz="0" w:space="0" w:color="auto"/>
        <w:bottom w:val="none" w:sz="0" w:space="0" w:color="auto"/>
        <w:right w:val="none" w:sz="0" w:space="0" w:color="auto"/>
      </w:divBdr>
      <w:divsChild>
        <w:div w:id="1385173679">
          <w:marLeft w:val="0"/>
          <w:marRight w:val="0"/>
          <w:marTop w:val="0"/>
          <w:marBottom w:val="0"/>
          <w:divBdr>
            <w:top w:val="none" w:sz="0" w:space="0" w:color="auto"/>
            <w:left w:val="none" w:sz="0" w:space="0" w:color="auto"/>
            <w:bottom w:val="none" w:sz="0" w:space="0" w:color="auto"/>
            <w:right w:val="none" w:sz="0" w:space="0" w:color="auto"/>
          </w:divBdr>
        </w:div>
      </w:divsChild>
    </w:div>
    <w:div w:id="1385173676">
      <w:marLeft w:val="0"/>
      <w:marRight w:val="0"/>
      <w:marTop w:val="0"/>
      <w:marBottom w:val="0"/>
      <w:divBdr>
        <w:top w:val="none" w:sz="0" w:space="0" w:color="auto"/>
        <w:left w:val="none" w:sz="0" w:space="0" w:color="auto"/>
        <w:bottom w:val="none" w:sz="0" w:space="0" w:color="auto"/>
        <w:right w:val="none" w:sz="0" w:space="0" w:color="auto"/>
      </w:divBdr>
    </w:div>
    <w:div w:id="1385173677">
      <w:marLeft w:val="0"/>
      <w:marRight w:val="0"/>
      <w:marTop w:val="0"/>
      <w:marBottom w:val="0"/>
      <w:divBdr>
        <w:top w:val="none" w:sz="0" w:space="0" w:color="auto"/>
        <w:left w:val="none" w:sz="0" w:space="0" w:color="auto"/>
        <w:bottom w:val="none" w:sz="0" w:space="0" w:color="auto"/>
        <w:right w:val="none" w:sz="0" w:space="0" w:color="auto"/>
      </w:divBdr>
    </w:div>
    <w:div w:id="13851736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http://pravo.minjust.ru:8080/bigs/showDocument.html?id=96E20C02-1B12-465A-B64C-24AA9227000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consultantplus://offline/ref=2BE101683E00AB456D93127372AABB3D17D19592BC04A366F8B5B8F64405A9FECFD39A3D2D128EF5048DEC71D58B65DA4A7F722FD3aBhC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BE101683E00AB456D930C7E64C6E63110DFCC9EB400AB39A2EAE3AB130CA3A9889CC3786E1884A155C9BE7DDCDC2A9F1E6C722CCFBD644C24F2B5aDh6M" TargetMode="External"/><Relationship Id="rId5" Type="http://schemas.openxmlformats.org/officeDocument/2006/relationships/footnotes" Target="footnotes.xml"/><Relationship Id="rId15" Type="http://schemas.openxmlformats.org/officeDocument/2006/relationships/hyperlink" Target="consultantplus://offline/ref=5AE72FF759FE94EB9866DBDB758DA2E67DCA236736EC26AE5EDB28FFF13DA6C00BA547F7444A4000E02D83F6873E4ED216B15F8428MCv5H" TargetMode="External"/><Relationship Id="rId10" Type="http://schemas.openxmlformats.org/officeDocument/2006/relationships/hyperlink" Target="consultantplus://offline/ref=84A3544E09F988D4EA5F032AE8E4DA089B0AA22D02DA287A166BAD18909E97E701FD1499CB9834FC5784FE27ED23174B91330517BEG9H2K"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yperlink" Target="http://pravo-minju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TotalTime>
  <Pages>88</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Принят решением</dc:title>
  <dc:subject/>
  <dc:creator>Юрист</dc:creator>
  <cp:keywords/>
  <dc:description/>
  <cp:lastModifiedBy>1</cp:lastModifiedBy>
  <cp:revision>1</cp:revision>
  <cp:lastPrinted>2021-11-23T08:22:00Z</cp:lastPrinted>
  <dcterms:created xsi:type="dcterms:W3CDTF">2021-10-25T09:10:00Z</dcterms:created>
  <dcterms:modified xsi:type="dcterms:W3CDTF">2021-11-23T08:32:00Z</dcterms:modified>
</cp:coreProperties>
</file>