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E1D" w:rsidRPr="00D71BFC" w:rsidRDefault="00D74E1D" w:rsidP="00E835DE">
      <w:pPr>
        <w:pStyle w:val="a0"/>
        <w:rPr>
          <w:rFonts w:ascii="Times New Roman" w:hAnsi="Times New Roman" w:cs="Times New Roman"/>
          <w:b/>
          <w:sz w:val="28"/>
          <w:szCs w:val="28"/>
        </w:rPr>
      </w:pPr>
      <w:r w:rsidRPr="00D71BFC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D71BF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</w:t>
      </w:r>
    </w:p>
    <w:p w:rsidR="00D74E1D" w:rsidRPr="00D71BFC" w:rsidRDefault="00D74E1D" w:rsidP="00E835DE">
      <w:pPr>
        <w:pStyle w:val="a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4E1D" w:rsidRPr="00D71BFC" w:rsidRDefault="00D74E1D" w:rsidP="00E835DE">
      <w:pPr>
        <w:pStyle w:val="a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Администрация Киржеманского </w:t>
      </w:r>
      <w:r w:rsidRPr="00D71BFC">
        <w:rPr>
          <w:rFonts w:ascii="Times New Roman" w:hAnsi="Times New Roman" w:cs="Times New Roman"/>
          <w:b/>
          <w:sz w:val="28"/>
          <w:szCs w:val="28"/>
        </w:rPr>
        <w:t>сельского поселения</w:t>
      </w:r>
    </w:p>
    <w:p w:rsidR="00D74E1D" w:rsidRPr="00D71BFC" w:rsidRDefault="00D74E1D" w:rsidP="00E835DE">
      <w:pPr>
        <w:pStyle w:val="a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71BFC">
        <w:rPr>
          <w:rFonts w:ascii="Times New Roman" w:hAnsi="Times New Roman" w:cs="Times New Roman"/>
          <w:b/>
          <w:sz w:val="28"/>
          <w:szCs w:val="28"/>
        </w:rPr>
        <w:t>Атяшевского муниципального района</w:t>
      </w:r>
    </w:p>
    <w:p w:rsidR="00D74E1D" w:rsidRDefault="00D74E1D" w:rsidP="00E835DE">
      <w:pPr>
        <w:pStyle w:val="a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Республики Мордовия </w:t>
      </w:r>
    </w:p>
    <w:p w:rsidR="00D74E1D" w:rsidRDefault="00D74E1D" w:rsidP="00E835DE">
      <w:pPr>
        <w:pStyle w:val="a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4E1D" w:rsidRPr="00E835DE" w:rsidRDefault="00D74E1D" w:rsidP="00E835DE">
      <w:pPr>
        <w:pStyle w:val="a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E835DE">
        <w:rPr>
          <w:rFonts w:ascii="Times New Roman" w:hAnsi="Times New Roman" w:cs="Times New Roman"/>
          <w:b/>
          <w:sz w:val="36"/>
          <w:szCs w:val="36"/>
        </w:rPr>
        <w:t>ПОСТАНОВЛЕНИЕ</w:t>
      </w:r>
    </w:p>
    <w:p w:rsidR="00D74E1D" w:rsidRPr="00D71BFC" w:rsidRDefault="00D74E1D" w:rsidP="00E835DE">
      <w:pPr>
        <w:pStyle w:val="a0"/>
        <w:rPr>
          <w:rFonts w:ascii="Times New Roman" w:hAnsi="Times New Roman" w:cs="Times New Roman"/>
          <w:b/>
          <w:spacing w:val="8"/>
          <w:sz w:val="28"/>
        </w:rPr>
      </w:pPr>
      <w:r w:rsidRPr="00D71BFC">
        <w:rPr>
          <w:rFonts w:ascii="Times New Roman" w:hAnsi="Times New Roman" w:cs="Times New Roman"/>
          <w:b/>
          <w:spacing w:val="8"/>
          <w:sz w:val="28"/>
        </w:rPr>
        <w:t xml:space="preserve"> </w:t>
      </w:r>
    </w:p>
    <w:p w:rsidR="00D74E1D" w:rsidRPr="00D71BFC" w:rsidRDefault="00D74E1D" w:rsidP="00E835DE">
      <w:pPr>
        <w:pStyle w:val="a0"/>
        <w:rPr>
          <w:rFonts w:ascii="Times New Roman" w:hAnsi="Times New Roman" w:cs="Times New Roman"/>
          <w:spacing w:val="8"/>
          <w:sz w:val="28"/>
        </w:rPr>
      </w:pPr>
      <w:r w:rsidRPr="00D71BFC">
        <w:rPr>
          <w:rFonts w:ascii="Times New Roman" w:hAnsi="Times New Roman" w:cs="Times New Roman"/>
          <w:b/>
          <w:spacing w:val="8"/>
          <w:sz w:val="28"/>
        </w:rPr>
        <w:t xml:space="preserve">      </w:t>
      </w:r>
      <w:r>
        <w:rPr>
          <w:rFonts w:ascii="Times New Roman" w:hAnsi="Times New Roman" w:cs="Times New Roman"/>
          <w:spacing w:val="8"/>
          <w:sz w:val="28"/>
        </w:rPr>
        <w:t>от 04</w:t>
      </w:r>
      <w:r w:rsidRPr="00D71BFC">
        <w:rPr>
          <w:rFonts w:ascii="Times New Roman" w:hAnsi="Times New Roman" w:cs="Times New Roman"/>
          <w:spacing w:val="8"/>
          <w:sz w:val="28"/>
        </w:rPr>
        <w:t>.02.2022 г.</w:t>
      </w:r>
      <w:r w:rsidRPr="00D71BFC">
        <w:rPr>
          <w:rFonts w:ascii="Times New Roman" w:hAnsi="Times New Roman" w:cs="Times New Roman"/>
          <w:spacing w:val="8"/>
          <w:sz w:val="28"/>
        </w:rPr>
        <w:tab/>
      </w:r>
      <w:r w:rsidRPr="00D71BFC">
        <w:rPr>
          <w:rFonts w:ascii="Times New Roman" w:hAnsi="Times New Roman" w:cs="Times New Roman"/>
          <w:spacing w:val="8"/>
          <w:sz w:val="28"/>
        </w:rPr>
        <w:tab/>
      </w:r>
      <w:r w:rsidRPr="00D71BFC">
        <w:rPr>
          <w:rFonts w:ascii="Times New Roman" w:hAnsi="Times New Roman" w:cs="Times New Roman"/>
          <w:spacing w:val="8"/>
          <w:sz w:val="28"/>
        </w:rPr>
        <w:tab/>
      </w:r>
      <w:r w:rsidRPr="00D71BFC">
        <w:rPr>
          <w:rFonts w:ascii="Times New Roman" w:hAnsi="Times New Roman" w:cs="Times New Roman"/>
          <w:spacing w:val="8"/>
          <w:sz w:val="28"/>
        </w:rPr>
        <w:tab/>
      </w:r>
      <w:r w:rsidRPr="00D71BFC">
        <w:rPr>
          <w:rFonts w:ascii="Times New Roman" w:hAnsi="Times New Roman" w:cs="Times New Roman"/>
          <w:spacing w:val="8"/>
          <w:sz w:val="28"/>
        </w:rPr>
        <w:tab/>
        <w:t xml:space="preserve">                                 </w:t>
      </w:r>
      <w:r w:rsidRPr="00D71BFC">
        <w:rPr>
          <w:rFonts w:ascii="Times New Roman" w:hAnsi="Times New Roman" w:cs="Times New Roman"/>
          <w:spacing w:val="8"/>
          <w:sz w:val="28"/>
          <w:szCs w:val="28"/>
        </w:rPr>
        <w:sym w:font="Times New Roman" w:char="2116"/>
      </w:r>
      <w:r w:rsidRPr="00D71BFC">
        <w:rPr>
          <w:rFonts w:ascii="Times New Roman" w:hAnsi="Times New Roman" w:cs="Times New Roman"/>
          <w:spacing w:val="8"/>
          <w:sz w:val="28"/>
        </w:rPr>
        <w:t xml:space="preserve"> </w:t>
      </w:r>
      <w:r>
        <w:rPr>
          <w:rFonts w:ascii="Times New Roman" w:hAnsi="Times New Roman" w:cs="Times New Roman"/>
          <w:spacing w:val="8"/>
          <w:sz w:val="28"/>
        </w:rPr>
        <w:t>15</w:t>
      </w:r>
    </w:p>
    <w:p w:rsidR="00D74E1D" w:rsidRPr="00D71BFC" w:rsidRDefault="00D74E1D" w:rsidP="00E835DE">
      <w:pPr>
        <w:rPr>
          <w:rFonts w:ascii="Times New Roman" w:hAnsi="Times New Roman"/>
          <w:szCs w:val="28"/>
        </w:rPr>
      </w:pPr>
    </w:p>
    <w:p w:rsidR="00D74E1D" w:rsidRPr="00D71BFC" w:rsidRDefault="00D74E1D" w:rsidP="00E835DE">
      <w:pPr>
        <w:pStyle w:val="Heading1"/>
        <w:jc w:val="center"/>
        <w:rPr>
          <w:rFonts w:ascii="Times New Roman" w:hAnsi="Times New Roman"/>
          <w:b/>
          <w:sz w:val="20"/>
        </w:rPr>
      </w:pPr>
      <w:r w:rsidRPr="00D71BFC">
        <w:rPr>
          <w:rFonts w:ascii="Times New Roman" w:hAnsi="Times New Roman"/>
          <w:sz w:val="28"/>
          <w:szCs w:val="28"/>
        </w:rPr>
        <w:t xml:space="preserve">с. </w:t>
      </w:r>
      <w:r>
        <w:rPr>
          <w:rFonts w:ascii="Times New Roman" w:hAnsi="Times New Roman"/>
          <w:sz w:val="28"/>
          <w:szCs w:val="28"/>
        </w:rPr>
        <w:t>Киржеманы</w:t>
      </w:r>
    </w:p>
    <w:p w:rsidR="00D74E1D" w:rsidRDefault="00D74E1D" w:rsidP="00E835DE">
      <w:pPr>
        <w:pStyle w:val="Standard"/>
        <w:jc w:val="center"/>
        <w:rPr>
          <w:b/>
          <w:sz w:val="28"/>
          <w:szCs w:val="28"/>
          <w:lang w:val="ru-RU"/>
        </w:rPr>
      </w:pPr>
    </w:p>
    <w:p w:rsidR="00D74E1D" w:rsidRPr="00DF2911" w:rsidRDefault="00D74E1D" w:rsidP="00E835DE">
      <w:pPr>
        <w:pStyle w:val="Standard"/>
        <w:jc w:val="center"/>
        <w:rPr>
          <w:b/>
          <w:sz w:val="28"/>
          <w:szCs w:val="28"/>
          <w:lang w:val="ru-RU"/>
        </w:rPr>
      </w:pPr>
      <w:r w:rsidRPr="00DF2911">
        <w:rPr>
          <w:b/>
          <w:sz w:val="28"/>
          <w:szCs w:val="28"/>
          <w:lang w:val="ru-RU"/>
        </w:rPr>
        <w:t>Об утвержден</w:t>
      </w:r>
      <w:r>
        <w:rPr>
          <w:b/>
          <w:sz w:val="28"/>
          <w:szCs w:val="28"/>
          <w:lang w:val="ru-RU"/>
        </w:rPr>
        <w:t>ии плана мероприятий Киржеманского</w:t>
      </w:r>
      <w:r w:rsidRPr="00DF2911">
        <w:rPr>
          <w:b/>
          <w:sz w:val="28"/>
          <w:szCs w:val="28"/>
          <w:lang w:val="ru-RU"/>
        </w:rPr>
        <w:t xml:space="preserve"> сельского поселения по реализации Послания Главы </w:t>
      </w:r>
      <w:r w:rsidRPr="00DF2911">
        <w:rPr>
          <w:b/>
          <w:color w:val="000000"/>
          <w:sz w:val="28"/>
          <w:szCs w:val="28"/>
        </w:rPr>
        <w:t xml:space="preserve">Республики Мордовия </w:t>
      </w:r>
      <w:r w:rsidRPr="00DF2911">
        <w:rPr>
          <w:b/>
          <w:color w:val="000000"/>
          <w:sz w:val="28"/>
          <w:szCs w:val="28"/>
          <w:lang w:val="ru-RU"/>
        </w:rPr>
        <w:t>Г</w:t>
      </w:r>
      <w:r w:rsidRPr="00DF2911">
        <w:rPr>
          <w:b/>
          <w:color w:val="000000"/>
          <w:sz w:val="28"/>
          <w:szCs w:val="28"/>
        </w:rPr>
        <w:t>осударственному Собранию Республики Мордовия на 2022 год</w:t>
      </w:r>
    </w:p>
    <w:p w:rsidR="00D74E1D" w:rsidRPr="00DF2911" w:rsidRDefault="00D74E1D" w:rsidP="00E835DE">
      <w:pPr>
        <w:pStyle w:val="Standard"/>
        <w:jc w:val="center"/>
        <w:rPr>
          <w:b/>
          <w:sz w:val="28"/>
          <w:szCs w:val="28"/>
          <w:lang w:val="ru-RU"/>
        </w:rPr>
      </w:pPr>
    </w:p>
    <w:p w:rsidR="00D74E1D" w:rsidRPr="00315FFC" w:rsidRDefault="00D74E1D" w:rsidP="00E835DE">
      <w:pPr>
        <w:autoSpaceDE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</w:t>
      </w:r>
      <w:r w:rsidRPr="00315FFC">
        <w:rPr>
          <w:rFonts w:ascii="Times New Roman" w:hAnsi="Times New Roman"/>
          <w:sz w:val="28"/>
          <w:szCs w:val="28"/>
        </w:rPr>
        <w:t>В соответствии с Федеральным законом от 06 октября 2003г. №131-ФЗ «Об общих принципах организации местного самоуправления в Российской Федерации»,</w:t>
      </w:r>
      <w:r w:rsidRPr="00DF2911">
        <w:t xml:space="preserve"> </w:t>
      </w:r>
      <w:r>
        <w:rPr>
          <w:rFonts w:ascii="Times New Roman" w:hAnsi="Times New Roman"/>
          <w:sz w:val="28"/>
          <w:szCs w:val="28"/>
        </w:rPr>
        <w:t>заслушав отчет Главы Киржеманского</w:t>
      </w:r>
      <w:r w:rsidRPr="00DF2911">
        <w:rPr>
          <w:rFonts w:ascii="Times New Roman" w:hAnsi="Times New Roman"/>
          <w:sz w:val="28"/>
          <w:szCs w:val="28"/>
        </w:rPr>
        <w:t xml:space="preserve"> сельского поселения о </w:t>
      </w:r>
      <w:r>
        <w:rPr>
          <w:rFonts w:ascii="Times New Roman" w:hAnsi="Times New Roman"/>
          <w:sz w:val="28"/>
          <w:szCs w:val="28"/>
        </w:rPr>
        <w:t>результатах деятельности Администрации Киржеманского сельского поселения з</w:t>
      </w:r>
      <w:r w:rsidRPr="00DF2911">
        <w:rPr>
          <w:rFonts w:ascii="Times New Roman" w:hAnsi="Times New Roman"/>
          <w:sz w:val="28"/>
          <w:szCs w:val="28"/>
        </w:rPr>
        <w:t>а 202</w:t>
      </w:r>
      <w:r>
        <w:rPr>
          <w:rFonts w:ascii="Times New Roman" w:hAnsi="Times New Roman"/>
          <w:sz w:val="28"/>
          <w:szCs w:val="28"/>
        </w:rPr>
        <w:t>1</w:t>
      </w:r>
      <w:r w:rsidRPr="00DF2911">
        <w:rPr>
          <w:rFonts w:ascii="Times New Roman" w:hAnsi="Times New Roman"/>
          <w:sz w:val="28"/>
          <w:szCs w:val="28"/>
        </w:rPr>
        <w:t xml:space="preserve"> год, </w:t>
      </w:r>
      <w:r>
        <w:rPr>
          <w:rFonts w:ascii="Times New Roman" w:hAnsi="Times New Roman"/>
          <w:sz w:val="28"/>
          <w:szCs w:val="28"/>
        </w:rPr>
        <w:t>постановляет:</w:t>
      </w:r>
    </w:p>
    <w:p w:rsidR="00D74E1D" w:rsidRDefault="00D74E1D" w:rsidP="00E835DE">
      <w:pPr>
        <w:pStyle w:val="Standard"/>
        <w:spacing w:line="100" w:lineRule="atLeast"/>
        <w:jc w:val="center"/>
        <w:rPr>
          <w:sz w:val="28"/>
          <w:szCs w:val="28"/>
        </w:rPr>
      </w:pPr>
    </w:p>
    <w:p w:rsidR="00D74E1D" w:rsidRDefault="00D74E1D" w:rsidP="00E835DE">
      <w:pPr>
        <w:pStyle w:val="Standard"/>
        <w:ind w:firstLine="709"/>
        <w:jc w:val="both"/>
        <w:rPr>
          <w:sz w:val="28"/>
          <w:szCs w:val="28"/>
          <w:lang w:val="ru-RU"/>
        </w:rPr>
      </w:pPr>
      <w:bookmarkStart w:id="0" w:name="sub_1"/>
      <w:r>
        <w:rPr>
          <w:sz w:val="28"/>
          <w:szCs w:val="28"/>
        </w:rPr>
        <w:t xml:space="preserve">1. </w:t>
      </w:r>
      <w:r>
        <w:rPr>
          <w:sz w:val="28"/>
          <w:szCs w:val="28"/>
          <w:lang w:val="ru-RU"/>
        </w:rPr>
        <w:t xml:space="preserve">Утвердить </w:t>
      </w:r>
      <w:bookmarkEnd w:id="0"/>
      <w:r>
        <w:rPr>
          <w:sz w:val="28"/>
          <w:szCs w:val="28"/>
          <w:lang w:val="ru-RU"/>
        </w:rPr>
        <w:t xml:space="preserve">прилагаемый </w:t>
      </w:r>
      <w:r w:rsidRPr="00D03388">
        <w:rPr>
          <w:sz w:val="28"/>
          <w:szCs w:val="28"/>
          <w:lang w:val="ru-RU"/>
        </w:rPr>
        <w:t xml:space="preserve">План мероприятий на 2022 год по реализации Послания Главы Республики Мордовия Государственному Собранию Республики Мордовия на на 2022 год </w:t>
      </w:r>
      <w:r>
        <w:rPr>
          <w:sz w:val="28"/>
          <w:szCs w:val="28"/>
          <w:lang w:val="ru-RU"/>
        </w:rPr>
        <w:t>согласно приложению.</w:t>
      </w:r>
    </w:p>
    <w:p w:rsidR="00D74E1D" w:rsidRPr="00315FFC" w:rsidRDefault="00D74E1D" w:rsidP="00E835DE">
      <w:pPr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pacing w:val="-2"/>
          <w:sz w:val="28"/>
          <w:szCs w:val="28"/>
        </w:rPr>
        <w:t>2</w:t>
      </w:r>
      <w:r w:rsidRPr="00315FFC">
        <w:rPr>
          <w:rFonts w:ascii="Times New Roman" w:hAnsi="Times New Roman"/>
          <w:spacing w:val="-2"/>
          <w:sz w:val="28"/>
          <w:szCs w:val="28"/>
        </w:rPr>
        <w:t xml:space="preserve">. </w:t>
      </w:r>
      <w:r w:rsidRPr="00315FFC">
        <w:rPr>
          <w:rFonts w:ascii="Times New Roman" w:hAnsi="Times New Roman"/>
          <w:bCs/>
          <w:sz w:val="28"/>
          <w:szCs w:val="28"/>
        </w:rPr>
        <w:t xml:space="preserve">Настоящее </w:t>
      </w:r>
      <w:r>
        <w:rPr>
          <w:rFonts w:ascii="Times New Roman" w:hAnsi="Times New Roman"/>
          <w:bCs/>
          <w:sz w:val="28"/>
          <w:szCs w:val="28"/>
        </w:rPr>
        <w:t xml:space="preserve"> Постановление  </w:t>
      </w:r>
      <w:r w:rsidRPr="00315FFC">
        <w:rPr>
          <w:rFonts w:ascii="Times New Roman" w:hAnsi="Times New Roman"/>
          <w:bCs/>
          <w:sz w:val="28"/>
          <w:szCs w:val="28"/>
        </w:rPr>
        <w:t xml:space="preserve">вступает в силу </w:t>
      </w:r>
      <w:r>
        <w:rPr>
          <w:rFonts w:ascii="Times New Roman" w:hAnsi="Times New Roman"/>
          <w:bCs/>
          <w:sz w:val="28"/>
          <w:szCs w:val="28"/>
        </w:rPr>
        <w:t>после его</w:t>
      </w:r>
      <w:r w:rsidRPr="00315FFC">
        <w:rPr>
          <w:rFonts w:ascii="Times New Roman" w:hAnsi="Times New Roman"/>
          <w:bCs/>
          <w:sz w:val="28"/>
          <w:szCs w:val="28"/>
        </w:rPr>
        <w:t xml:space="preserve"> официального опубликования в </w:t>
      </w:r>
      <w:r>
        <w:rPr>
          <w:rFonts w:ascii="Times New Roman" w:hAnsi="Times New Roman"/>
          <w:bCs/>
          <w:sz w:val="28"/>
          <w:szCs w:val="28"/>
        </w:rPr>
        <w:t>Информационном бюллетене Киржеманского сельского поселения</w:t>
      </w:r>
      <w:r w:rsidRPr="00315FFC">
        <w:rPr>
          <w:rFonts w:ascii="Times New Roman" w:hAnsi="Times New Roman"/>
          <w:bCs/>
          <w:sz w:val="28"/>
          <w:szCs w:val="28"/>
        </w:rPr>
        <w:t>.</w:t>
      </w:r>
    </w:p>
    <w:p w:rsidR="00D74E1D" w:rsidRDefault="00D74E1D" w:rsidP="00E835DE">
      <w:pPr>
        <w:rPr>
          <w:rFonts w:ascii="Times New Roman" w:hAnsi="Times New Roman"/>
          <w:szCs w:val="20"/>
        </w:rPr>
      </w:pPr>
    </w:p>
    <w:tbl>
      <w:tblPr>
        <w:tblW w:w="0" w:type="auto"/>
        <w:tblLayout w:type="fixed"/>
        <w:tblLook w:val="0000"/>
      </w:tblPr>
      <w:tblGrid>
        <w:gridCol w:w="6867"/>
        <w:gridCol w:w="2772"/>
      </w:tblGrid>
      <w:tr w:rsidR="00D74E1D" w:rsidRPr="0060504B" w:rsidTr="00F86675">
        <w:tc>
          <w:tcPr>
            <w:tcW w:w="68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74E1D" w:rsidRDefault="00D74E1D" w:rsidP="00F8667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60504B">
              <w:rPr>
                <w:rFonts w:ascii="Times New Roman" w:hAnsi="Times New Roman"/>
                <w:sz w:val="28"/>
                <w:szCs w:val="28"/>
              </w:rPr>
              <w:t xml:space="preserve">Глава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Киржеманского </w:t>
            </w:r>
          </w:p>
          <w:p w:rsidR="00D74E1D" w:rsidRPr="0060504B" w:rsidRDefault="00D74E1D" w:rsidP="00F8667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сельского поселения                                    Г.Н. Азоркин      </w:t>
            </w:r>
          </w:p>
        </w:tc>
        <w:tc>
          <w:tcPr>
            <w:tcW w:w="277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74E1D" w:rsidRPr="0060504B" w:rsidRDefault="00D74E1D" w:rsidP="00F8667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74E1D" w:rsidRDefault="00D74E1D" w:rsidP="00DD0B62">
      <w:pPr>
        <w:pStyle w:val="NoSpacing"/>
        <w:jc w:val="right"/>
        <w:rPr>
          <w:rFonts w:ascii="Times New Roman" w:hAnsi="Times New Roman"/>
          <w:b/>
          <w:bCs/>
          <w:sz w:val="20"/>
          <w:szCs w:val="20"/>
        </w:rPr>
      </w:pPr>
    </w:p>
    <w:p w:rsidR="00D74E1D" w:rsidRDefault="00D74E1D" w:rsidP="00DD0B62">
      <w:pPr>
        <w:pStyle w:val="NoSpacing"/>
        <w:jc w:val="right"/>
        <w:rPr>
          <w:rFonts w:ascii="Times New Roman" w:hAnsi="Times New Roman"/>
          <w:b/>
          <w:bCs/>
          <w:sz w:val="20"/>
          <w:szCs w:val="20"/>
        </w:rPr>
      </w:pPr>
    </w:p>
    <w:p w:rsidR="00D74E1D" w:rsidRDefault="00D74E1D" w:rsidP="00DD0B62">
      <w:pPr>
        <w:pStyle w:val="NoSpacing"/>
        <w:jc w:val="right"/>
        <w:rPr>
          <w:rFonts w:ascii="Times New Roman" w:hAnsi="Times New Roman"/>
          <w:b/>
          <w:bCs/>
          <w:sz w:val="20"/>
          <w:szCs w:val="20"/>
        </w:rPr>
      </w:pPr>
    </w:p>
    <w:p w:rsidR="00D74E1D" w:rsidRDefault="00D74E1D" w:rsidP="00DD0B62">
      <w:pPr>
        <w:pStyle w:val="NoSpacing"/>
        <w:jc w:val="right"/>
        <w:rPr>
          <w:rFonts w:ascii="Times New Roman" w:hAnsi="Times New Roman"/>
          <w:b/>
          <w:bCs/>
          <w:sz w:val="20"/>
          <w:szCs w:val="20"/>
        </w:rPr>
      </w:pPr>
    </w:p>
    <w:p w:rsidR="00D74E1D" w:rsidRDefault="00D74E1D" w:rsidP="00DD0B62">
      <w:pPr>
        <w:pStyle w:val="NoSpacing"/>
        <w:jc w:val="right"/>
        <w:rPr>
          <w:rFonts w:ascii="Times New Roman" w:hAnsi="Times New Roman"/>
          <w:b/>
          <w:bCs/>
          <w:sz w:val="20"/>
          <w:szCs w:val="20"/>
        </w:rPr>
      </w:pPr>
    </w:p>
    <w:p w:rsidR="00D74E1D" w:rsidRDefault="00D74E1D" w:rsidP="00E835DE">
      <w:pPr>
        <w:pStyle w:val="NoSpacing"/>
        <w:rPr>
          <w:rFonts w:ascii="Times New Roman" w:hAnsi="Times New Roman"/>
          <w:b/>
          <w:bCs/>
          <w:sz w:val="20"/>
          <w:szCs w:val="20"/>
        </w:rPr>
      </w:pPr>
    </w:p>
    <w:p w:rsidR="00D74E1D" w:rsidRDefault="00D74E1D" w:rsidP="00DD0B62">
      <w:pPr>
        <w:pStyle w:val="NoSpacing"/>
        <w:jc w:val="right"/>
        <w:rPr>
          <w:rFonts w:ascii="Times New Roman" w:hAnsi="Times New Roman"/>
          <w:b/>
          <w:bCs/>
          <w:sz w:val="20"/>
          <w:szCs w:val="20"/>
        </w:rPr>
      </w:pPr>
    </w:p>
    <w:p w:rsidR="00D74E1D" w:rsidRDefault="00D74E1D" w:rsidP="00DD0B62">
      <w:pPr>
        <w:pStyle w:val="NoSpacing"/>
        <w:jc w:val="right"/>
        <w:rPr>
          <w:rFonts w:ascii="Times New Roman" w:hAnsi="Times New Roman"/>
          <w:b/>
          <w:bCs/>
          <w:sz w:val="20"/>
          <w:szCs w:val="20"/>
        </w:rPr>
      </w:pPr>
    </w:p>
    <w:p w:rsidR="00D74E1D" w:rsidRDefault="00D74E1D" w:rsidP="00DD0B62">
      <w:pPr>
        <w:pStyle w:val="NoSpacing"/>
        <w:jc w:val="right"/>
        <w:rPr>
          <w:rFonts w:ascii="Times New Roman" w:hAnsi="Times New Roman"/>
          <w:b/>
          <w:bCs/>
          <w:sz w:val="20"/>
          <w:szCs w:val="20"/>
        </w:rPr>
      </w:pPr>
    </w:p>
    <w:p w:rsidR="00D74E1D" w:rsidRDefault="00D74E1D" w:rsidP="00DD0B62">
      <w:pPr>
        <w:pStyle w:val="NoSpacing"/>
        <w:jc w:val="right"/>
        <w:rPr>
          <w:rFonts w:ascii="Times New Roman" w:hAnsi="Times New Roman"/>
          <w:b/>
          <w:bCs/>
          <w:sz w:val="20"/>
          <w:szCs w:val="20"/>
        </w:rPr>
      </w:pPr>
    </w:p>
    <w:p w:rsidR="00D74E1D" w:rsidRDefault="00D74E1D" w:rsidP="00DD0B62">
      <w:pPr>
        <w:pStyle w:val="NoSpacing"/>
        <w:jc w:val="right"/>
        <w:rPr>
          <w:rFonts w:ascii="Times New Roman" w:hAnsi="Times New Roman"/>
          <w:b/>
          <w:bCs/>
          <w:sz w:val="20"/>
          <w:szCs w:val="20"/>
        </w:rPr>
      </w:pPr>
    </w:p>
    <w:p w:rsidR="00D74E1D" w:rsidRDefault="00D74E1D" w:rsidP="00DD0B62">
      <w:pPr>
        <w:pStyle w:val="NoSpacing"/>
        <w:jc w:val="right"/>
        <w:rPr>
          <w:rFonts w:ascii="Times New Roman" w:hAnsi="Times New Roman"/>
          <w:b/>
          <w:bCs/>
          <w:sz w:val="20"/>
          <w:szCs w:val="20"/>
        </w:rPr>
      </w:pPr>
    </w:p>
    <w:p w:rsidR="00D74E1D" w:rsidRDefault="00D74E1D" w:rsidP="00DD0B62">
      <w:pPr>
        <w:pStyle w:val="NoSpacing"/>
        <w:jc w:val="right"/>
        <w:rPr>
          <w:rFonts w:ascii="Times New Roman" w:hAnsi="Times New Roman"/>
          <w:b/>
          <w:bCs/>
          <w:sz w:val="20"/>
          <w:szCs w:val="20"/>
        </w:rPr>
      </w:pPr>
    </w:p>
    <w:p w:rsidR="00D74E1D" w:rsidRPr="004E36F2" w:rsidRDefault="00D74E1D" w:rsidP="00E835DE">
      <w:pPr>
        <w:pStyle w:val="NoSpacing"/>
        <w:jc w:val="center"/>
        <w:rPr>
          <w:rFonts w:ascii="Times New Roman" w:hAnsi="Times New Roman"/>
          <w:b/>
          <w:bCs/>
          <w:sz w:val="20"/>
          <w:szCs w:val="20"/>
        </w:rPr>
      </w:pPr>
      <w:bookmarkStart w:id="1" w:name="_GoBack"/>
      <w:bookmarkEnd w:id="1"/>
    </w:p>
    <w:p w:rsidR="00D74E1D" w:rsidRDefault="00D74E1D" w:rsidP="00CE05E7">
      <w:pPr>
        <w:pStyle w:val="NoSpacing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74E1D" w:rsidRDefault="00D74E1D" w:rsidP="00CE05E7">
      <w:pPr>
        <w:pStyle w:val="NoSpacing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План  мероприятий Администрации Киржеманского сельского поселения Атяшевского муниципального района по реализации Послания Главы Республики Мордовия  Государственному Собранию на 2022 год</w:t>
      </w:r>
    </w:p>
    <w:p w:rsidR="00D74E1D" w:rsidRDefault="00D74E1D" w:rsidP="0082286A">
      <w:pPr>
        <w:pStyle w:val="NoSpacing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74E1D" w:rsidRDefault="00D74E1D" w:rsidP="0082286A">
      <w:pPr>
        <w:pStyle w:val="NoSpacing"/>
        <w:jc w:val="center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84"/>
        <w:gridCol w:w="2592"/>
        <w:gridCol w:w="2285"/>
        <w:gridCol w:w="2019"/>
        <w:gridCol w:w="2090"/>
      </w:tblGrid>
      <w:tr w:rsidR="00D74E1D" w:rsidRPr="00034BD6" w:rsidTr="00D7075E">
        <w:tc>
          <w:tcPr>
            <w:tcW w:w="584" w:type="dxa"/>
          </w:tcPr>
          <w:p w:rsidR="00D74E1D" w:rsidRPr="004E36F2" w:rsidRDefault="00D74E1D" w:rsidP="004E36F2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E36F2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:rsidR="00D74E1D" w:rsidRPr="004E36F2" w:rsidRDefault="00D74E1D" w:rsidP="004E36F2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E36F2">
              <w:rPr>
                <w:rFonts w:ascii="Times New Roman" w:hAnsi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2592" w:type="dxa"/>
          </w:tcPr>
          <w:p w:rsidR="00D74E1D" w:rsidRPr="004E36F2" w:rsidRDefault="00D74E1D" w:rsidP="004E36F2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E36F2">
              <w:rPr>
                <w:rFonts w:ascii="Times New Roman" w:hAnsi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285" w:type="dxa"/>
          </w:tcPr>
          <w:p w:rsidR="00D74E1D" w:rsidRPr="004E36F2" w:rsidRDefault="00D74E1D" w:rsidP="004E36F2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E36F2">
              <w:rPr>
                <w:rFonts w:ascii="Times New Roman" w:hAnsi="Times New Roman"/>
                <w:b/>
                <w:sz w:val="24"/>
                <w:szCs w:val="24"/>
              </w:rPr>
              <w:t>Срок исполнения</w:t>
            </w:r>
          </w:p>
        </w:tc>
        <w:tc>
          <w:tcPr>
            <w:tcW w:w="2019" w:type="dxa"/>
          </w:tcPr>
          <w:p w:rsidR="00D74E1D" w:rsidRPr="004E36F2" w:rsidRDefault="00D74E1D" w:rsidP="004E36F2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E36F2">
              <w:rPr>
                <w:rFonts w:ascii="Times New Roman" w:hAnsi="Times New Roman"/>
                <w:b/>
                <w:sz w:val="24"/>
                <w:szCs w:val="24"/>
              </w:rPr>
              <w:t>Исполнители</w:t>
            </w:r>
          </w:p>
        </w:tc>
        <w:tc>
          <w:tcPr>
            <w:tcW w:w="2090" w:type="dxa"/>
          </w:tcPr>
          <w:p w:rsidR="00D74E1D" w:rsidRPr="004E36F2" w:rsidRDefault="00D74E1D" w:rsidP="004E36F2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E36F2">
              <w:rPr>
                <w:rFonts w:ascii="Times New Roman" w:hAnsi="Times New Roman"/>
                <w:b/>
                <w:sz w:val="24"/>
                <w:szCs w:val="24"/>
              </w:rPr>
              <w:t>Ответственный за исполнение</w:t>
            </w:r>
          </w:p>
        </w:tc>
      </w:tr>
      <w:tr w:rsidR="00D74E1D" w:rsidRPr="00034BD6" w:rsidTr="00D7075E">
        <w:tc>
          <w:tcPr>
            <w:tcW w:w="584" w:type="dxa"/>
          </w:tcPr>
          <w:p w:rsidR="00D74E1D" w:rsidRPr="00034BD6" w:rsidRDefault="00D74E1D" w:rsidP="004E36F2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4BD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92" w:type="dxa"/>
          </w:tcPr>
          <w:p w:rsidR="00D74E1D" w:rsidRDefault="00D74E1D" w:rsidP="00E835DE">
            <w:pPr>
              <w:pStyle w:val="NoSpacing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Подготовка сметной документации, проведение торгов на установку контейнерных площадок., </w:t>
            </w:r>
          </w:p>
          <w:p w:rsidR="00D74E1D" w:rsidRPr="00034BD6" w:rsidRDefault="00D74E1D" w:rsidP="00E835DE">
            <w:pPr>
              <w:pStyle w:val="NoSpacing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Благоустройство общественных мест с. Лобаски</w:t>
            </w:r>
          </w:p>
        </w:tc>
        <w:tc>
          <w:tcPr>
            <w:tcW w:w="2285" w:type="dxa"/>
          </w:tcPr>
          <w:p w:rsidR="00D74E1D" w:rsidRPr="00034BD6" w:rsidRDefault="00D74E1D" w:rsidP="004E36F2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квартал 2022 года</w:t>
            </w:r>
          </w:p>
        </w:tc>
        <w:tc>
          <w:tcPr>
            <w:tcW w:w="2019" w:type="dxa"/>
          </w:tcPr>
          <w:p w:rsidR="00D74E1D" w:rsidRPr="00034BD6" w:rsidRDefault="00D74E1D" w:rsidP="004E36F2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Киржеманского сельского поселения</w:t>
            </w:r>
          </w:p>
        </w:tc>
        <w:tc>
          <w:tcPr>
            <w:tcW w:w="2090" w:type="dxa"/>
          </w:tcPr>
          <w:p w:rsidR="00D74E1D" w:rsidRPr="00E82D81" w:rsidRDefault="00D74E1D" w:rsidP="00E82D81">
            <w:pPr>
              <w:pStyle w:val="NoSpacing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82D81">
              <w:rPr>
                <w:rFonts w:ascii="Times New Roman" w:hAnsi="Times New Roman"/>
                <w:color w:val="000000"/>
                <w:sz w:val="24"/>
                <w:szCs w:val="24"/>
              </w:rPr>
              <w:t>Заместители Главы Киржеманского сельского поселения:</w:t>
            </w:r>
          </w:p>
          <w:p w:rsidR="00D74E1D" w:rsidRPr="00E82D81" w:rsidRDefault="00D74E1D" w:rsidP="00E82D81">
            <w:pPr>
              <w:pStyle w:val="NoSpacing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82D81">
              <w:rPr>
                <w:rFonts w:ascii="Times New Roman" w:hAnsi="Times New Roman"/>
                <w:color w:val="000000"/>
                <w:sz w:val="24"/>
                <w:szCs w:val="24"/>
              </w:rPr>
              <w:t>Терешкина ОН,</w:t>
            </w:r>
          </w:p>
          <w:p w:rsidR="00D74E1D" w:rsidRPr="00E82D81" w:rsidRDefault="00D74E1D" w:rsidP="00E82D81">
            <w:pPr>
              <w:pStyle w:val="NoSpacing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82D81">
              <w:rPr>
                <w:rFonts w:ascii="Times New Roman" w:hAnsi="Times New Roman"/>
                <w:color w:val="000000"/>
                <w:sz w:val="24"/>
                <w:szCs w:val="24"/>
              </w:rPr>
              <w:t>Безбородова  Н.А.</w:t>
            </w:r>
          </w:p>
          <w:p w:rsidR="00D74E1D" w:rsidRPr="00E82D81" w:rsidRDefault="00D74E1D" w:rsidP="00E82D81">
            <w:pPr>
              <w:pStyle w:val="NoSpacing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82D81">
              <w:rPr>
                <w:rFonts w:ascii="Times New Roman" w:hAnsi="Times New Roman"/>
                <w:color w:val="000000"/>
                <w:sz w:val="24"/>
                <w:szCs w:val="24"/>
              </w:rPr>
              <w:t>Трошина НН</w:t>
            </w:r>
          </w:p>
          <w:p w:rsidR="00D74E1D" w:rsidRPr="00E82D81" w:rsidRDefault="00D74E1D" w:rsidP="00E82D81">
            <w:pPr>
              <w:pStyle w:val="NoSpacing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82D8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ведущий специалист:</w:t>
            </w:r>
          </w:p>
          <w:p w:rsidR="00D74E1D" w:rsidRPr="00E82D81" w:rsidRDefault="00D74E1D" w:rsidP="00E82D81">
            <w:pPr>
              <w:pStyle w:val="NoSpacing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82D81">
              <w:rPr>
                <w:rFonts w:ascii="Times New Roman" w:hAnsi="Times New Roman"/>
                <w:color w:val="000000"/>
                <w:sz w:val="24"/>
                <w:szCs w:val="24"/>
              </w:rPr>
              <w:t>Филева Т.Н</w:t>
            </w:r>
          </w:p>
          <w:p w:rsidR="00D74E1D" w:rsidRPr="00E82D81" w:rsidRDefault="00D74E1D" w:rsidP="00E82D81">
            <w:pPr>
              <w:pStyle w:val="NoSpacing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82D81">
              <w:rPr>
                <w:rFonts w:ascii="Times New Roman" w:hAnsi="Times New Roman"/>
                <w:color w:val="000000"/>
                <w:sz w:val="24"/>
                <w:szCs w:val="24"/>
              </w:rPr>
              <w:t>Главный бухгалтер:</w:t>
            </w:r>
          </w:p>
          <w:p w:rsidR="00D74E1D" w:rsidRPr="00E82D81" w:rsidRDefault="00D74E1D" w:rsidP="00E82D81">
            <w:pPr>
              <w:pStyle w:val="NoSpacing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82D81">
              <w:rPr>
                <w:rFonts w:ascii="Times New Roman" w:hAnsi="Times New Roman"/>
                <w:color w:val="000000"/>
                <w:sz w:val="24"/>
                <w:szCs w:val="24"/>
              </w:rPr>
              <w:t>Лысякова Г.В.</w:t>
            </w:r>
          </w:p>
          <w:p w:rsidR="00D74E1D" w:rsidRPr="00034BD6" w:rsidRDefault="00D74E1D" w:rsidP="004E36F2">
            <w:pPr>
              <w:pStyle w:val="NoSpacing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</w:tr>
      <w:tr w:rsidR="00D74E1D" w:rsidRPr="00034BD6" w:rsidTr="00D7075E">
        <w:tc>
          <w:tcPr>
            <w:tcW w:w="584" w:type="dxa"/>
          </w:tcPr>
          <w:p w:rsidR="00D74E1D" w:rsidRPr="00034BD6" w:rsidRDefault="00D74E1D" w:rsidP="004E36F2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92" w:type="dxa"/>
          </w:tcPr>
          <w:p w:rsidR="00D74E1D" w:rsidRDefault="00D74E1D" w:rsidP="00181EDD">
            <w:pPr>
              <w:pStyle w:val="NoSpacing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Обустройство площадаки для накопления ТКО </w:t>
            </w:r>
          </w:p>
          <w:p w:rsidR="00D74E1D" w:rsidRDefault="00D74E1D" w:rsidP="00181EDD">
            <w:pPr>
              <w:pStyle w:val="NoSpacing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с. Лобаски,</w:t>
            </w:r>
          </w:p>
          <w:p w:rsidR="00D74E1D" w:rsidRDefault="00D74E1D" w:rsidP="00181EDD">
            <w:pPr>
              <w:pStyle w:val="NoSpacing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Благоустройство общественных мест с.Лобаски</w:t>
            </w:r>
          </w:p>
        </w:tc>
        <w:tc>
          <w:tcPr>
            <w:tcW w:w="2285" w:type="dxa"/>
          </w:tcPr>
          <w:p w:rsidR="00D74E1D" w:rsidRPr="00034BD6" w:rsidRDefault="00D74E1D" w:rsidP="004E36F2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полугодие 2022 года</w:t>
            </w:r>
          </w:p>
        </w:tc>
        <w:tc>
          <w:tcPr>
            <w:tcW w:w="2019" w:type="dxa"/>
          </w:tcPr>
          <w:p w:rsidR="00D74E1D" w:rsidRPr="00034BD6" w:rsidRDefault="00D74E1D" w:rsidP="004E36F2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Киржеманского сельского поселения</w:t>
            </w:r>
          </w:p>
        </w:tc>
        <w:tc>
          <w:tcPr>
            <w:tcW w:w="2090" w:type="dxa"/>
          </w:tcPr>
          <w:p w:rsidR="00D74E1D" w:rsidRDefault="00D74E1D" w:rsidP="00E82D81">
            <w:pPr>
              <w:pStyle w:val="NoSpacing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Глава Киржеманского сельского поселения </w:t>
            </w:r>
          </w:p>
          <w:p w:rsidR="00D74E1D" w:rsidRPr="00034BD6" w:rsidRDefault="00D74E1D" w:rsidP="00E82D81">
            <w:pPr>
              <w:pStyle w:val="NoSpacing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Азоркин Г.Н.</w:t>
            </w:r>
          </w:p>
        </w:tc>
      </w:tr>
      <w:tr w:rsidR="00D74E1D" w:rsidRPr="00034BD6" w:rsidTr="00D7075E">
        <w:tc>
          <w:tcPr>
            <w:tcW w:w="584" w:type="dxa"/>
          </w:tcPr>
          <w:p w:rsidR="00D74E1D" w:rsidRPr="00034BD6" w:rsidRDefault="00D74E1D" w:rsidP="004E36F2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92" w:type="dxa"/>
          </w:tcPr>
          <w:p w:rsidR="00D74E1D" w:rsidRPr="00034BD6" w:rsidRDefault="00D74E1D" w:rsidP="00E835DE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 и проведение</w:t>
            </w:r>
            <w:r w:rsidRPr="00034BD6">
              <w:rPr>
                <w:rFonts w:ascii="Times New Roman" w:hAnsi="Times New Roman"/>
                <w:sz w:val="24"/>
                <w:szCs w:val="24"/>
              </w:rPr>
              <w:t xml:space="preserve"> мероприятий в ознаменовании 77 годовщины Победы в Великой Отечественной войне 1941-1945гг.</w:t>
            </w:r>
          </w:p>
        </w:tc>
        <w:tc>
          <w:tcPr>
            <w:tcW w:w="2285" w:type="dxa"/>
          </w:tcPr>
          <w:p w:rsidR="00D74E1D" w:rsidRPr="00034BD6" w:rsidRDefault="00D74E1D" w:rsidP="004E36F2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4BD6">
              <w:rPr>
                <w:rFonts w:ascii="Times New Roman" w:hAnsi="Times New Roman"/>
                <w:sz w:val="24"/>
                <w:szCs w:val="24"/>
              </w:rPr>
              <w:t>апрель-май</w:t>
            </w:r>
          </w:p>
        </w:tc>
        <w:tc>
          <w:tcPr>
            <w:tcW w:w="2019" w:type="dxa"/>
          </w:tcPr>
          <w:p w:rsidR="00D74E1D" w:rsidRPr="00034BD6" w:rsidRDefault="00D74E1D" w:rsidP="004E36F2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Киржеманского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090" w:type="dxa"/>
          </w:tcPr>
          <w:p w:rsidR="00D74E1D" w:rsidRPr="00E82D81" w:rsidRDefault="00D74E1D" w:rsidP="00E82D81">
            <w:pPr>
              <w:pStyle w:val="NoSpacing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82D81">
              <w:rPr>
                <w:rFonts w:ascii="Times New Roman" w:hAnsi="Times New Roman"/>
                <w:color w:val="000000"/>
                <w:sz w:val="24"/>
                <w:szCs w:val="24"/>
              </w:rPr>
              <w:t>Заместители Главы Киржеманского сельского поселения:</w:t>
            </w:r>
          </w:p>
          <w:p w:rsidR="00D74E1D" w:rsidRPr="00E82D81" w:rsidRDefault="00D74E1D" w:rsidP="00E82D81">
            <w:pPr>
              <w:pStyle w:val="NoSpacing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82D81">
              <w:rPr>
                <w:rFonts w:ascii="Times New Roman" w:hAnsi="Times New Roman"/>
                <w:color w:val="000000"/>
                <w:sz w:val="24"/>
                <w:szCs w:val="24"/>
              </w:rPr>
              <w:t>Терешкина ОН,</w:t>
            </w:r>
          </w:p>
          <w:p w:rsidR="00D74E1D" w:rsidRPr="00E82D81" w:rsidRDefault="00D74E1D" w:rsidP="00E82D81">
            <w:pPr>
              <w:pStyle w:val="NoSpacing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82D81">
              <w:rPr>
                <w:rFonts w:ascii="Times New Roman" w:hAnsi="Times New Roman"/>
                <w:color w:val="000000"/>
                <w:sz w:val="24"/>
                <w:szCs w:val="24"/>
              </w:rPr>
              <w:t>Безбородова  Н.А.</w:t>
            </w:r>
          </w:p>
          <w:p w:rsidR="00D74E1D" w:rsidRPr="00E82D81" w:rsidRDefault="00D74E1D" w:rsidP="00E82D81">
            <w:pPr>
              <w:pStyle w:val="NoSpacing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82D81">
              <w:rPr>
                <w:rFonts w:ascii="Times New Roman" w:hAnsi="Times New Roman"/>
                <w:color w:val="000000"/>
                <w:sz w:val="24"/>
                <w:szCs w:val="24"/>
              </w:rPr>
              <w:t>Трошина НН</w:t>
            </w:r>
          </w:p>
          <w:p w:rsidR="00D74E1D" w:rsidRPr="00E82D81" w:rsidRDefault="00D74E1D" w:rsidP="00E82D81">
            <w:pPr>
              <w:pStyle w:val="NoSpacing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82D8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ведущий специалист:</w:t>
            </w:r>
          </w:p>
          <w:p w:rsidR="00D74E1D" w:rsidRPr="00E82D81" w:rsidRDefault="00D74E1D" w:rsidP="00E82D81">
            <w:pPr>
              <w:pStyle w:val="NoSpacing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82D81">
              <w:rPr>
                <w:rFonts w:ascii="Times New Roman" w:hAnsi="Times New Roman"/>
                <w:color w:val="000000"/>
                <w:sz w:val="24"/>
                <w:szCs w:val="24"/>
              </w:rPr>
              <w:t>Филева Т.Н</w:t>
            </w:r>
          </w:p>
          <w:p w:rsidR="00D74E1D" w:rsidRPr="00E82D81" w:rsidRDefault="00D74E1D" w:rsidP="00E82D81">
            <w:pPr>
              <w:pStyle w:val="NoSpacing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82D81">
              <w:rPr>
                <w:rFonts w:ascii="Times New Roman" w:hAnsi="Times New Roman"/>
                <w:color w:val="000000"/>
                <w:sz w:val="24"/>
                <w:szCs w:val="24"/>
              </w:rPr>
              <w:t>Главный бухгалтер:</w:t>
            </w:r>
          </w:p>
          <w:p w:rsidR="00D74E1D" w:rsidRPr="00E82D81" w:rsidRDefault="00D74E1D" w:rsidP="00E82D81">
            <w:pPr>
              <w:pStyle w:val="NoSpacing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82D81">
              <w:rPr>
                <w:rFonts w:ascii="Times New Roman" w:hAnsi="Times New Roman"/>
                <w:color w:val="000000"/>
                <w:sz w:val="24"/>
                <w:szCs w:val="24"/>
              </w:rPr>
              <w:t>Лысякова Г.В.</w:t>
            </w:r>
          </w:p>
          <w:p w:rsidR="00D74E1D" w:rsidRDefault="00D74E1D" w:rsidP="00D7075E">
            <w:pPr>
              <w:pStyle w:val="NoSpacing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D74E1D" w:rsidRPr="00034BD6" w:rsidRDefault="00D74E1D" w:rsidP="00D7075E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4E1D" w:rsidRPr="00034BD6" w:rsidTr="00D7075E">
        <w:tc>
          <w:tcPr>
            <w:tcW w:w="584" w:type="dxa"/>
          </w:tcPr>
          <w:p w:rsidR="00D74E1D" w:rsidRPr="00034BD6" w:rsidRDefault="00D74E1D" w:rsidP="004E36F2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592" w:type="dxa"/>
          </w:tcPr>
          <w:p w:rsidR="00D74E1D" w:rsidRPr="00034BD6" w:rsidRDefault="00D74E1D" w:rsidP="00E835DE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Обеспечение исполнения</w:t>
            </w:r>
            <w:r w:rsidRPr="00034BD6">
              <w:rPr>
                <w:rFonts w:ascii="Times New Roman" w:hAnsi="Times New Roman"/>
                <w:sz w:val="24"/>
                <w:szCs w:val="24"/>
              </w:rPr>
              <w:t xml:space="preserve"> бюджета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Киржеманского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сельского поселения </w:t>
            </w:r>
            <w:r w:rsidRPr="00034BD6">
              <w:rPr>
                <w:rFonts w:ascii="Times New Roman" w:hAnsi="Times New Roman"/>
                <w:sz w:val="24"/>
                <w:szCs w:val="24"/>
              </w:rPr>
              <w:t>Атяшевского муниципального района РМ за 2022год.</w:t>
            </w:r>
          </w:p>
        </w:tc>
        <w:tc>
          <w:tcPr>
            <w:tcW w:w="2285" w:type="dxa"/>
          </w:tcPr>
          <w:p w:rsidR="00D74E1D" w:rsidRPr="00034BD6" w:rsidRDefault="00D74E1D" w:rsidP="004E36F2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4BD6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2019" w:type="dxa"/>
          </w:tcPr>
          <w:p w:rsidR="00D74E1D" w:rsidRPr="00034BD6" w:rsidRDefault="00D74E1D" w:rsidP="004E36F2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Киржеманского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  <w:r w:rsidRPr="00034BD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090" w:type="dxa"/>
          </w:tcPr>
          <w:p w:rsidR="00D74E1D" w:rsidRDefault="00D74E1D" w:rsidP="00E82D81">
            <w:pPr>
              <w:pStyle w:val="NoSpacing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Заместители Главы Киржеманского сельского поселения:</w:t>
            </w:r>
          </w:p>
          <w:p w:rsidR="00D74E1D" w:rsidRDefault="00D74E1D" w:rsidP="00E82D81">
            <w:pPr>
              <w:pStyle w:val="NoSpacing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Терешкина ОН,</w:t>
            </w:r>
          </w:p>
          <w:p w:rsidR="00D74E1D" w:rsidRDefault="00D74E1D" w:rsidP="00E82D81">
            <w:pPr>
              <w:pStyle w:val="NoSpacing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Безбородова  Н.А.</w:t>
            </w:r>
          </w:p>
          <w:p w:rsidR="00D74E1D" w:rsidRDefault="00D74E1D" w:rsidP="00E82D81">
            <w:pPr>
              <w:pStyle w:val="NoSpacing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Трошина НН</w:t>
            </w:r>
          </w:p>
          <w:p w:rsidR="00D74E1D" w:rsidRDefault="00D74E1D" w:rsidP="00E82D81">
            <w:pPr>
              <w:pStyle w:val="NoSpacing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ведущий специалист:</w:t>
            </w:r>
          </w:p>
          <w:p w:rsidR="00D74E1D" w:rsidRDefault="00D74E1D" w:rsidP="00E82D81">
            <w:pPr>
              <w:pStyle w:val="NoSpacing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Филева Т.Н</w:t>
            </w:r>
          </w:p>
          <w:p w:rsidR="00D74E1D" w:rsidRDefault="00D74E1D" w:rsidP="00E82D81">
            <w:pPr>
              <w:pStyle w:val="NoSpacing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Главный бухгалтер:</w:t>
            </w:r>
          </w:p>
          <w:p w:rsidR="00D74E1D" w:rsidRDefault="00D74E1D" w:rsidP="00E82D81">
            <w:pPr>
              <w:pStyle w:val="NoSpacing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Лысякова Г.В.</w:t>
            </w:r>
          </w:p>
          <w:p w:rsidR="00D74E1D" w:rsidRPr="001704CF" w:rsidRDefault="00D74E1D" w:rsidP="00D7075E">
            <w:pPr>
              <w:pStyle w:val="NoSpacing"/>
              <w:jc w:val="center"/>
              <w:rPr>
                <w:color w:val="000000"/>
              </w:rPr>
            </w:pPr>
          </w:p>
        </w:tc>
      </w:tr>
      <w:tr w:rsidR="00D74E1D" w:rsidRPr="00034BD6" w:rsidTr="00D7075E">
        <w:trPr>
          <w:trHeight w:val="1264"/>
        </w:trPr>
        <w:tc>
          <w:tcPr>
            <w:tcW w:w="584" w:type="dxa"/>
          </w:tcPr>
          <w:p w:rsidR="00D74E1D" w:rsidRPr="00034BD6" w:rsidRDefault="00D74E1D" w:rsidP="004E36F2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592" w:type="dxa"/>
          </w:tcPr>
          <w:p w:rsidR="00D74E1D" w:rsidRPr="00034BD6" w:rsidRDefault="00D74E1D" w:rsidP="00181EDD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Обеспечение выполнения</w:t>
            </w:r>
            <w:r w:rsidRPr="00034BD6">
              <w:rPr>
                <w:rFonts w:ascii="Times New Roman" w:hAnsi="Times New Roman"/>
                <w:sz w:val="24"/>
                <w:szCs w:val="24"/>
              </w:rPr>
              <w:t xml:space="preserve"> прогноза поступления налоговых и неналоговых доходов бюджета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Киржеманского сельского поселения </w:t>
            </w:r>
            <w:r w:rsidRPr="00034BD6">
              <w:rPr>
                <w:rFonts w:ascii="Times New Roman" w:hAnsi="Times New Roman"/>
                <w:sz w:val="24"/>
                <w:szCs w:val="24"/>
              </w:rPr>
              <w:t>Атяшевского муниципального района РМ в 2022году.</w:t>
            </w:r>
          </w:p>
        </w:tc>
        <w:tc>
          <w:tcPr>
            <w:tcW w:w="2285" w:type="dxa"/>
          </w:tcPr>
          <w:p w:rsidR="00D74E1D" w:rsidRPr="00034BD6" w:rsidRDefault="00D74E1D" w:rsidP="004E36F2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4BD6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2019" w:type="dxa"/>
          </w:tcPr>
          <w:p w:rsidR="00D74E1D" w:rsidRPr="00034BD6" w:rsidRDefault="00D74E1D" w:rsidP="004E36F2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Киржеманского сельского поселения</w:t>
            </w:r>
          </w:p>
        </w:tc>
        <w:tc>
          <w:tcPr>
            <w:tcW w:w="2090" w:type="dxa"/>
          </w:tcPr>
          <w:p w:rsidR="00D74E1D" w:rsidRDefault="00D74E1D" w:rsidP="00E82D81">
            <w:pPr>
              <w:pStyle w:val="NoSpacing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Заместители Главы Киржеманского сельского поселения:</w:t>
            </w:r>
          </w:p>
          <w:p w:rsidR="00D74E1D" w:rsidRDefault="00D74E1D" w:rsidP="00E82D81">
            <w:pPr>
              <w:pStyle w:val="NoSpacing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Терешкина ОН,</w:t>
            </w:r>
          </w:p>
          <w:p w:rsidR="00D74E1D" w:rsidRDefault="00D74E1D" w:rsidP="00E82D81">
            <w:pPr>
              <w:pStyle w:val="NoSpacing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Безбородова  Н.А.</w:t>
            </w:r>
          </w:p>
          <w:p w:rsidR="00D74E1D" w:rsidRDefault="00D74E1D" w:rsidP="00E82D81">
            <w:pPr>
              <w:pStyle w:val="NoSpacing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Трошина НН</w:t>
            </w:r>
          </w:p>
          <w:p w:rsidR="00D74E1D" w:rsidRDefault="00D74E1D" w:rsidP="00E82D81">
            <w:pPr>
              <w:pStyle w:val="NoSpacing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ведущий специалист:</w:t>
            </w:r>
          </w:p>
          <w:p w:rsidR="00D74E1D" w:rsidRDefault="00D74E1D" w:rsidP="00E82D81">
            <w:pPr>
              <w:pStyle w:val="NoSpacing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Филева Т.Н</w:t>
            </w:r>
          </w:p>
          <w:p w:rsidR="00D74E1D" w:rsidRDefault="00D74E1D" w:rsidP="00E82D81">
            <w:pPr>
              <w:pStyle w:val="NoSpacing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Главный бухгалтер:</w:t>
            </w:r>
          </w:p>
          <w:p w:rsidR="00D74E1D" w:rsidRDefault="00D74E1D" w:rsidP="00E82D81">
            <w:pPr>
              <w:pStyle w:val="NoSpacing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Лысякова Г.В.</w:t>
            </w:r>
          </w:p>
          <w:p w:rsidR="00D74E1D" w:rsidRPr="001704CF" w:rsidRDefault="00D74E1D" w:rsidP="00D7075E">
            <w:pPr>
              <w:pStyle w:val="NoSpacing"/>
              <w:jc w:val="center"/>
              <w:rPr>
                <w:color w:val="000000"/>
              </w:rPr>
            </w:pPr>
          </w:p>
        </w:tc>
      </w:tr>
      <w:tr w:rsidR="00D74E1D" w:rsidRPr="00034BD6" w:rsidTr="00D7075E">
        <w:trPr>
          <w:trHeight w:val="530"/>
        </w:trPr>
        <w:tc>
          <w:tcPr>
            <w:tcW w:w="584" w:type="dxa"/>
          </w:tcPr>
          <w:p w:rsidR="00D74E1D" w:rsidRPr="00034BD6" w:rsidRDefault="00D74E1D" w:rsidP="004E36F2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592" w:type="dxa"/>
          </w:tcPr>
          <w:p w:rsidR="00D74E1D" w:rsidRPr="00034BD6" w:rsidRDefault="00D74E1D" w:rsidP="00181EDD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Реализация </w:t>
            </w:r>
            <w:r w:rsidRPr="00034BD6">
              <w:rPr>
                <w:rFonts w:ascii="Times New Roman" w:hAnsi="Times New Roman"/>
                <w:color w:val="000000"/>
                <w:sz w:val="24"/>
                <w:szCs w:val="24"/>
              </w:rPr>
              <w:t>комплекс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034BD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мер по инвентаризации бесхозяйных объектов недвижимости для постановки их на кадастровый учет</w:t>
            </w:r>
          </w:p>
        </w:tc>
        <w:tc>
          <w:tcPr>
            <w:tcW w:w="2285" w:type="dxa"/>
          </w:tcPr>
          <w:p w:rsidR="00D74E1D" w:rsidRPr="00034BD6" w:rsidRDefault="00D74E1D" w:rsidP="004E36F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74E1D" w:rsidRPr="00034BD6" w:rsidRDefault="00D74E1D" w:rsidP="004E36F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34BD6">
              <w:rPr>
                <w:rFonts w:ascii="Times New Roman" w:hAnsi="Times New Roman"/>
                <w:color w:val="000000"/>
                <w:sz w:val="24"/>
                <w:szCs w:val="24"/>
              </w:rPr>
              <w:t>в течение года</w:t>
            </w:r>
          </w:p>
          <w:p w:rsidR="00D74E1D" w:rsidRPr="00034BD6" w:rsidRDefault="00D74E1D" w:rsidP="004E36F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74E1D" w:rsidRPr="00034BD6" w:rsidRDefault="00D74E1D" w:rsidP="004E36F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74E1D" w:rsidRPr="00034BD6" w:rsidRDefault="00D74E1D" w:rsidP="004E36F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74E1D" w:rsidRPr="00034BD6" w:rsidRDefault="00D74E1D" w:rsidP="004E36F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74E1D" w:rsidRPr="00034BD6" w:rsidRDefault="00D74E1D" w:rsidP="004E36F2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9" w:type="dxa"/>
          </w:tcPr>
          <w:p w:rsidR="00D74E1D" w:rsidRPr="00034BD6" w:rsidRDefault="00D74E1D" w:rsidP="004E36F2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Киржеманского сельского поселения</w:t>
            </w:r>
          </w:p>
        </w:tc>
        <w:tc>
          <w:tcPr>
            <w:tcW w:w="2090" w:type="dxa"/>
          </w:tcPr>
          <w:p w:rsidR="00D74E1D" w:rsidRDefault="00D74E1D" w:rsidP="00E82D81">
            <w:pPr>
              <w:pStyle w:val="NoSpacing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Заместители Главы Киржеманского сельского поселения:</w:t>
            </w:r>
          </w:p>
          <w:p w:rsidR="00D74E1D" w:rsidRDefault="00D74E1D" w:rsidP="00E82D81">
            <w:pPr>
              <w:pStyle w:val="NoSpacing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Терешкина ОН,</w:t>
            </w:r>
          </w:p>
          <w:p w:rsidR="00D74E1D" w:rsidRDefault="00D74E1D" w:rsidP="00E82D81">
            <w:pPr>
              <w:pStyle w:val="NoSpacing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Безбородова  Н.А.</w:t>
            </w:r>
          </w:p>
          <w:p w:rsidR="00D74E1D" w:rsidRDefault="00D74E1D" w:rsidP="00E82D81">
            <w:pPr>
              <w:pStyle w:val="NoSpacing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Трошина НН</w:t>
            </w:r>
          </w:p>
          <w:p w:rsidR="00D74E1D" w:rsidRDefault="00D74E1D" w:rsidP="00E82D81">
            <w:pPr>
              <w:pStyle w:val="NoSpacing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ведущий специалист:</w:t>
            </w:r>
          </w:p>
          <w:p w:rsidR="00D74E1D" w:rsidRDefault="00D74E1D" w:rsidP="00E82D81">
            <w:pPr>
              <w:pStyle w:val="NoSpacing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Филева Т.Н</w:t>
            </w:r>
          </w:p>
          <w:p w:rsidR="00D74E1D" w:rsidRDefault="00D74E1D" w:rsidP="00E82D81">
            <w:pPr>
              <w:pStyle w:val="NoSpacing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Главный бухгалтер:</w:t>
            </w:r>
          </w:p>
          <w:p w:rsidR="00D74E1D" w:rsidRDefault="00D74E1D" w:rsidP="00E82D81">
            <w:pPr>
              <w:pStyle w:val="NoSpacing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Лысякова Г.В.</w:t>
            </w:r>
          </w:p>
          <w:p w:rsidR="00D74E1D" w:rsidRPr="00EE38C0" w:rsidRDefault="00D74E1D" w:rsidP="00D7075E">
            <w:pPr>
              <w:pStyle w:val="NoSpacing"/>
              <w:jc w:val="center"/>
              <w:rPr>
                <w:color w:val="000000"/>
              </w:rPr>
            </w:pPr>
          </w:p>
        </w:tc>
      </w:tr>
      <w:tr w:rsidR="00D74E1D" w:rsidRPr="00034BD6" w:rsidTr="00D7075E">
        <w:tc>
          <w:tcPr>
            <w:tcW w:w="584" w:type="dxa"/>
          </w:tcPr>
          <w:p w:rsidR="00D74E1D" w:rsidRPr="00034BD6" w:rsidRDefault="00D74E1D" w:rsidP="00181EDD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592" w:type="dxa"/>
          </w:tcPr>
          <w:p w:rsidR="00D74E1D" w:rsidRPr="00034BD6" w:rsidRDefault="00D74E1D" w:rsidP="00181EDD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Продолжение  работы</w:t>
            </w:r>
            <w:r w:rsidRPr="00034BD6">
              <w:rPr>
                <w:rFonts w:ascii="Times New Roman" w:hAnsi="Times New Roman"/>
                <w:sz w:val="24"/>
                <w:szCs w:val="24"/>
              </w:rPr>
              <w:t xml:space="preserve">  по оформлению в муниципальную собственность  и введению в оборот  невостребованных земельных долей с последующей ре</w:t>
            </w:r>
            <w:r>
              <w:rPr>
                <w:rFonts w:ascii="Times New Roman" w:hAnsi="Times New Roman"/>
                <w:sz w:val="24"/>
                <w:szCs w:val="24"/>
              </w:rPr>
              <w:t>гистрации права на них. Проведение работы</w:t>
            </w:r>
            <w:r w:rsidRPr="00034BD6">
              <w:rPr>
                <w:rFonts w:ascii="Times New Roman" w:hAnsi="Times New Roman"/>
                <w:sz w:val="24"/>
                <w:szCs w:val="24"/>
              </w:rPr>
              <w:t xml:space="preserve"> по выделу земельных участков на невостребованные земельные доли для передачи в аренду или в собственность.</w:t>
            </w:r>
          </w:p>
          <w:p w:rsidR="00D74E1D" w:rsidRPr="00034BD6" w:rsidRDefault="00D74E1D" w:rsidP="00181EDD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85" w:type="dxa"/>
          </w:tcPr>
          <w:p w:rsidR="00D74E1D" w:rsidRPr="00034BD6" w:rsidRDefault="00D74E1D" w:rsidP="004E36F2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4BD6">
              <w:rPr>
                <w:rFonts w:ascii="Times New Roman" w:hAnsi="Times New Roman"/>
                <w:color w:val="000000"/>
                <w:sz w:val="24"/>
                <w:szCs w:val="24"/>
              </w:rPr>
              <w:t>в течение года</w:t>
            </w:r>
          </w:p>
        </w:tc>
        <w:tc>
          <w:tcPr>
            <w:tcW w:w="2019" w:type="dxa"/>
          </w:tcPr>
          <w:p w:rsidR="00D74E1D" w:rsidRPr="00034BD6" w:rsidRDefault="00D74E1D" w:rsidP="004E36F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Киржеманского сельского поселения</w:t>
            </w:r>
          </w:p>
          <w:p w:rsidR="00D74E1D" w:rsidRPr="00034BD6" w:rsidRDefault="00D74E1D" w:rsidP="004E36F2">
            <w:pPr>
              <w:pStyle w:val="NoSpacing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090" w:type="dxa"/>
          </w:tcPr>
          <w:p w:rsidR="00D74E1D" w:rsidRDefault="00D74E1D" w:rsidP="00E82D81">
            <w:pPr>
              <w:pStyle w:val="NoSpacing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Трошина Н.Н., Терешкина  О.Н. Безбородова Н.А -Заместитель Главы Киржеманского сельского поселения:</w:t>
            </w:r>
          </w:p>
          <w:p w:rsidR="00D74E1D" w:rsidRDefault="00D74E1D" w:rsidP="00D7075E">
            <w:pPr>
              <w:pStyle w:val="NoSpacing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74E1D" w:rsidRPr="00EE38C0" w:rsidRDefault="00D74E1D" w:rsidP="00D7075E">
            <w:pPr>
              <w:pStyle w:val="NoSpacing"/>
              <w:jc w:val="center"/>
              <w:rPr>
                <w:color w:val="000000"/>
              </w:rPr>
            </w:pPr>
          </w:p>
        </w:tc>
      </w:tr>
      <w:tr w:rsidR="00D74E1D" w:rsidRPr="00034BD6" w:rsidTr="00D7075E">
        <w:tc>
          <w:tcPr>
            <w:tcW w:w="584" w:type="dxa"/>
          </w:tcPr>
          <w:p w:rsidR="00D74E1D" w:rsidRPr="00034BD6" w:rsidRDefault="00D74E1D" w:rsidP="004E36F2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592" w:type="dxa"/>
          </w:tcPr>
          <w:p w:rsidR="00D74E1D" w:rsidRPr="00034BD6" w:rsidRDefault="00D74E1D" w:rsidP="00181E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Продолжение разъяснительной работы по  проведению</w:t>
            </w:r>
            <w:r w:rsidRPr="00034BD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массовой вакцинации взрослого населения  от новой коронавирусной инфекции (COVID-19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.</w:t>
            </w:r>
          </w:p>
          <w:p w:rsidR="00D74E1D" w:rsidRPr="00034BD6" w:rsidRDefault="00D74E1D" w:rsidP="004E36F2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85" w:type="dxa"/>
          </w:tcPr>
          <w:p w:rsidR="00D74E1D" w:rsidRPr="00034BD6" w:rsidRDefault="00D74E1D" w:rsidP="004E36F2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4BD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в течение года</w:t>
            </w:r>
          </w:p>
        </w:tc>
        <w:tc>
          <w:tcPr>
            <w:tcW w:w="2019" w:type="dxa"/>
          </w:tcPr>
          <w:p w:rsidR="00D74E1D" w:rsidRPr="00034BD6" w:rsidRDefault="00D74E1D" w:rsidP="004E36F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Киржеманского сельского поселения</w:t>
            </w:r>
          </w:p>
          <w:p w:rsidR="00D74E1D" w:rsidRPr="00034BD6" w:rsidRDefault="00D74E1D" w:rsidP="004E36F2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D74E1D" w:rsidRDefault="00D74E1D" w:rsidP="00E82D81">
            <w:pPr>
              <w:pStyle w:val="NoSpacing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Заместители Главы Киржеманского сельского поселения:</w:t>
            </w:r>
          </w:p>
          <w:p w:rsidR="00D74E1D" w:rsidRDefault="00D74E1D" w:rsidP="00E82D81">
            <w:pPr>
              <w:pStyle w:val="NoSpacing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Терешкина ОН,</w:t>
            </w:r>
          </w:p>
          <w:p w:rsidR="00D74E1D" w:rsidRDefault="00D74E1D" w:rsidP="00E82D81">
            <w:pPr>
              <w:pStyle w:val="NoSpacing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Безбородова  Н.А.</w:t>
            </w:r>
          </w:p>
          <w:p w:rsidR="00D74E1D" w:rsidRDefault="00D74E1D" w:rsidP="00E82D81">
            <w:pPr>
              <w:pStyle w:val="NoSpacing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Трошина Н.Н.</w:t>
            </w:r>
          </w:p>
          <w:p w:rsidR="00D74E1D" w:rsidRDefault="00D74E1D" w:rsidP="00E82D81">
            <w:pPr>
              <w:pStyle w:val="NoSpacing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ведущий специалист:</w:t>
            </w:r>
          </w:p>
          <w:p w:rsidR="00D74E1D" w:rsidRDefault="00D74E1D" w:rsidP="00E82D81">
            <w:pPr>
              <w:pStyle w:val="NoSpacing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Филева Т.Н</w:t>
            </w:r>
          </w:p>
          <w:p w:rsidR="00D74E1D" w:rsidRDefault="00D74E1D" w:rsidP="00E82D81">
            <w:pPr>
              <w:pStyle w:val="NoSpacing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Главный бухгалтер:</w:t>
            </w:r>
          </w:p>
          <w:p w:rsidR="00D74E1D" w:rsidRDefault="00D74E1D" w:rsidP="00E82D81">
            <w:pPr>
              <w:pStyle w:val="NoSpacing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Лысякова Г.В.</w:t>
            </w:r>
          </w:p>
          <w:p w:rsidR="00D74E1D" w:rsidRPr="00EE38C0" w:rsidRDefault="00D74E1D" w:rsidP="00D7075E">
            <w:pPr>
              <w:pStyle w:val="NoSpacing"/>
              <w:jc w:val="center"/>
              <w:rPr>
                <w:color w:val="000000"/>
              </w:rPr>
            </w:pPr>
          </w:p>
        </w:tc>
      </w:tr>
      <w:tr w:rsidR="00D74E1D" w:rsidRPr="00034BD6" w:rsidTr="00D7075E">
        <w:trPr>
          <w:trHeight w:val="4270"/>
        </w:trPr>
        <w:tc>
          <w:tcPr>
            <w:tcW w:w="584" w:type="dxa"/>
          </w:tcPr>
          <w:p w:rsidR="00D74E1D" w:rsidRPr="00B33B62" w:rsidRDefault="00D74E1D" w:rsidP="004E36F2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592" w:type="dxa"/>
          </w:tcPr>
          <w:p w:rsidR="00D74E1D" w:rsidRPr="00B33B62" w:rsidRDefault="00D74E1D" w:rsidP="00181E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3B62">
              <w:rPr>
                <w:rFonts w:ascii="Times New Roman" w:hAnsi="Times New Roman"/>
                <w:sz w:val="24"/>
                <w:szCs w:val="24"/>
              </w:rPr>
              <w:t xml:space="preserve">Подготовка проектов </w:t>
            </w:r>
            <w:r>
              <w:rPr>
                <w:rFonts w:ascii="Times New Roman" w:hAnsi="Times New Roman"/>
                <w:sz w:val="24"/>
                <w:szCs w:val="24"/>
              </w:rPr>
              <w:t>нормативно правовых актов Киржеманского</w:t>
            </w:r>
            <w:r w:rsidRPr="00B33B62">
              <w:rPr>
                <w:rFonts w:ascii="Times New Roman" w:hAnsi="Times New Roman"/>
                <w:sz w:val="24"/>
                <w:szCs w:val="24"/>
              </w:rPr>
              <w:t xml:space="preserve"> сельского поселения Атяшевского муниципального района, в том числе:</w:t>
            </w:r>
          </w:p>
          <w:p w:rsidR="00D74E1D" w:rsidRPr="00B33B62" w:rsidRDefault="00D74E1D" w:rsidP="00181E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74E1D" w:rsidRPr="00B33B62" w:rsidRDefault="00D74E1D" w:rsidP="00181EDD">
            <w:pPr>
              <w:pStyle w:val="Heading5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4E1D" w:rsidRPr="00B33B62" w:rsidRDefault="00D74E1D" w:rsidP="00181EDD">
            <w:pPr>
              <w:pStyle w:val="Heading5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33B62">
              <w:rPr>
                <w:rFonts w:ascii="Times New Roman" w:hAnsi="Times New Roman" w:cs="Times New Roman"/>
                <w:sz w:val="24"/>
                <w:szCs w:val="24"/>
              </w:rPr>
              <w:t>о внесени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изменений в Устав Киржеманского </w:t>
            </w:r>
            <w:r w:rsidRPr="00B33B62">
              <w:rPr>
                <w:rFonts w:ascii="Times New Roman" w:hAnsi="Times New Roman" w:cs="Times New Roman"/>
                <w:sz w:val="24"/>
                <w:szCs w:val="24"/>
              </w:rPr>
              <w:t>сельского поселения 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яшевского муниципального района</w:t>
            </w:r>
          </w:p>
          <w:p w:rsidR="00D74E1D" w:rsidRPr="00B33B62" w:rsidRDefault="00D74E1D" w:rsidP="00D7075E">
            <w:pPr>
              <w:pStyle w:val="NoSpacing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285" w:type="dxa"/>
          </w:tcPr>
          <w:p w:rsidR="00D74E1D" w:rsidRPr="00B33B62" w:rsidRDefault="00D74E1D" w:rsidP="004E36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74E1D" w:rsidRPr="00B33B62" w:rsidRDefault="00D74E1D" w:rsidP="004E36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74E1D" w:rsidRPr="00B33B62" w:rsidRDefault="00D74E1D" w:rsidP="004E36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74E1D" w:rsidRPr="00B33B62" w:rsidRDefault="00D74E1D" w:rsidP="004E36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74E1D" w:rsidRPr="00B33B62" w:rsidRDefault="00D74E1D" w:rsidP="004E36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74E1D" w:rsidRPr="00B33B62" w:rsidRDefault="00D74E1D" w:rsidP="004E36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74E1D" w:rsidRPr="00B33B62" w:rsidRDefault="00D74E1D" w:rsidP="004E36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3B62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  <w:p w:rsidR="00D74E1D" w:rsidRPr="00B33B62" w:rsidRDefault="00D74E1D" w:rsidP="004E36F2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9" w:type="dxa"/>
          </w:tcPr>
          <w:p w:rsidR="00D74E1D" w:rsidRPr="00B33B62" w:rsidRDefault="00D74E1D" w:rsidP="004E36F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Администрация Киржеманского </w:t>
            </w:r>
            <w:r w:rsidRPr="00B33B62">
              <w:rPr>
                <w:rFonts w:ascii="Times New Roman" w:hAnsi="Times New Roman"/>
                <w:sz w:val="24"/>
                <w:szCs w:val="24"/>
              </w:rPr>
              <w:t>сельского поселения</w:t>
            </w:r>
          </w:p>
          <w:p w:rsidR="00D74E1D" w:rsidRPr="00B33B62" w:rsidRDefault="00D74E1D" w:rsidP="004E36F2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D74E1D" w:rsidRDefault="00D74E1D" w:rsidP="00BF586D">
            <w:pPr>
              <w:pStyle w:val="NoSpacing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Терешкина О.Н. -Заместитель Главы Киржеманского сельского поселения:</w:t>
            </w:r>
          </w:p>
          <w:p w:rsidR="00D74E1D" w:rsidRDefault="00D74E1D" w:rsidP="00D7075E">
            <w:pPr>
              <w:pStyle w:val="NoSpacing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74E1D" w:rsidRDefault="00D74E1D" w:rsidP="00D7075E"/>
        </w:tc>
      </w:tr>
      <w:tr w:rsidR="00D74E1D" w:rsidRPr="00034BD6" w:rsidTr="00D7075E">
        <w:tc>
          <w:tcPr>
            <w:tcW w:w="584" w:type="dxa"/>
          </w:tcPr>
          <w:p w:rsidR="00D74E1D" w:rsidRPr="00034BD6" w:rsidRDefault="00D74E1D" w:rsidP="004E36F2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592" w:type="dxa"/>
          </w:tcPr>
          <w:p w:rsidR="00D74E1D" w:rsidRPr="00034BD6" w:rsidRDefault="00D74E1D" w:rsidP="00181EDD">
            <w:pPr>
              <w:pStyle w:val="NoSpacing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34BD6">
              <w:rPr>
                <w:rFonts w:ascii="Times New Roman" w:hAnsi="Times New Roman"/>
                <w:sz w:val="24"/>
                <w:szCs w:val="24"/>
              </w:rPr>
              <w:t xml:space="preserve">Направление муниципальных нормативных правовых актов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Киржеманского сельского поселения </w:t>
            </w:r>
            <w:r w:rsidRPr="00034BD6">
              <w:rPr>
                <w:rFonts w:ascii="Times New Roman" w:hAnsi="Times New Roman"/>
                <w:sz w:val="24"/>
                <w:szCs w:val="24"/>
              </w:rPr>
              <w:t>Атяшевского муниципального района в Прокуратуру Атяшевского района</w:t>
            </w:r>
          </w:p>
        </w:tc>
        <w:tc>
          <w:tcPr>
            <w:tcW w:w="2285" w:type="dxa"/>
          </w:tcPr>
          <w:p w:rsidR="00D74E1D" w:rsidRPr="00034BD6" w:rsidRDefault="00D74E1D" w:rsidP="004E36F2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4BD6">
              <w:rPr>
                <w:rFonts w:ascii="Times New Roman" w:hAnsi="Times New Roman"/>
                <w:sz w:val="24"/>
                <w:szCs w:val="24"/>
              </w:rPr>
              <w:t>по мере поступления проектов</w:t>
            </w:r>
          </w:p>
        </w:tc>
        <w:tc>
          <w:tcPr>
            <w:tcW w:w="2019" w:type="dxa"/>
          </w:tcPr>
          <w:p w:rsidR="00D74E1D" w:rsidRDefault="00D74E1D" w:rsidP="004E36F2">
            <w:pPr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Киржеманского</w:t>
            </w:r>
            <w:r w:rsidRPr="00317189"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090" w:type="dxa"/>
          </w:tcPr>
          <w:p w:rsidR="00D74E1D" w:rsidRDefault="00D74E1D" w:rsidP="00E82D81">
            <w:pPr>
              <w:pStyle w:val="NoSpacing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Терешкина О.Н.- Заместитель Главы Киржеманского сельского поселения:</w:t>
            </w:r>
          </w:p>
          <w:p w:rsidR="00D74E1D" w:rsidRDefault="00D74E1D" w:rsidP="00E82D81">
            <w:pPr>
              <w:pStyle w:val="NoSpacing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74E1D" w:rsidRPr="00EE38C0" w:rsidRDefault="00D74E1D" w:rsidP="00D7075E">
            <w:pPr>
              <w:pStyle w:val="NoSpacing"/>
              <w:jc w:val="center"/>
              <w:rPr>
                <w:color w:val="000000"/>
              </w:rPr>
            </w:pPr>
          </w:p>
        </w:tc>
      </w:tr>
      <w:tr w:rsidR="00D74E1D" w:rsidRPr="00034BD6" w:rsidTr="00D7075E">
        <w:tc>
          <w:tcPr>
            <w:tcW w:w="584" w:type="dxa"/>
          </w:tcPr>
          <w:p w:rsidR="00D74E1D" w:rsidRPr="00034BD6" w:rsidRDefault="00D74E1D" w:rsidP="00181EDD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592" w:type="dxa"/>
          </w:tcPr>
          <w:p w:rsidR="00D74E1D" w:rsidRPr="00034BD6" w:rsidRDefault="00D74E1D" w:rsidP="00181EDD">
            <w:pPr>
              <w:pStyle w:val="NoSpacing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34BD6">
              <w:rPr>
                <w:rFonts w:ascii="Times New Roman" w:hAnsi="Times New Roman"/>
                <w:sz w:val="24"/>
                <w:szCs w:val="24"/>
              </w:rPr>
              <w:t xml:space="preserve">Подготовка и направление муниципальных нормативных правовых актов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Киржеманского сельского поселения </w:t>
            </w:r>
            <w:r w:rsidRPr="00034BD6">
              <w:rPr>
                <w:rFonts w:ascii="Times New Roman" w:hAnsi="Times New Roman"/>
                <w:sz w:val="24"/>
                <w:szCs w:val="24"/>
              </w:rPr>
              <w:t>Атяшевского муниципального района на государственную регистрацию в Государственный комитет Республики Мордовия по делам юстиции</w:t>
            </w:r>
          </w:p>
        </w:tc>
        <w:tc>
          <w:tcPr>
            <w:tcW w:w="2285" w:type="dxa"/>
          </w:tcPr>
          <w:p w:rsidR="00D74E1D" w:rsidRPr="00034BD6" w:rsidRDefault="00D74E1D" w:rsidP="004E36F2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4BD6">
              <w:rPr>
                <w:rFonts w:ascii="Times New Roman" w:hAnsi="Times New Roman"/>
                <w:sz w:val="24"/>
                <w:szCs w:val="24"/>
              </w:rPr>
              <w:t>в течение 5 дней со дня принятия</w:t>
            </w:r>
          </w:p>
        </w:tc>
        <w:tc>
          <w:tcPr>
            <w:tcW w:w="2019" w:type="dxa"/>
          </w:tcPr>
          <w:p w:rsidR="00D74E1D" w:rsidRDefault="00D74E1D" w:rsidP="004E36F2">
            <w:pPr>
              <w:jc w:val="center"/>
            </w:pPr>
            <w:r w:rsidRPr="00317189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Киржеманского </w:t>
            </w:r>
            <w:r w:rsidRPr="00317189">
              <w:rPr>
                <w:rFonts w:ascii="Times New Roman" w:hAnsi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2090" w:type="dxa"/>
          </w:tcPr>
          <w:p w:rsidR="00D74E1D" w:rsidRDefault="00D74E1D" w:rsidP="00E82D81">
            <w:pPr>
              <w:pStyle w:val="NoSpacing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Заместители Главы Киржеманского сельского поселения:</w:t>
            </w:r>
          </w:p>
          <w:p w:rsidR="00D74E1D" w:rsidRDefault="00D74E1D" w:rsidP="00E82D81">
            <w:pPr>
              <w:pStyle w:val="NoSpacing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Терешкина О.Н. Трошина Н.Н</w:t>
            </w:r>
          </w:p>
          <w:p w:rsidR="00D74E1D" w:rsidRPr="00EE38C0" w:rsidRDefault="00D74E1D" w:rsidP="00D7075E">
            <w:pPr>
              <w:pStyle w:val="NoSpacing"/>
              <w:jc w:val="center"/>
              <w:rPr>
                <w:color w:val="000000"/>
              </w:rPr>
            </w:pPr>
          </w:p>
        </w:tc>
      </w:tr>
      <w:tr w:rsidR="00D74E1D" w:rsidRPr="00034BD6" w:rsidTr="00D7075E">
        <w:tc>
          <w:tcPr>
            <w:tcW w:w="584" w:type="dxa"/>
          </w:tcPr>
          <w:p w:rsidR="00D74E1D" w:rsidRPr="002056C4" w:rsidRDefault="00D74E1D" w:rsidP="00181EDD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2056C4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592" w:type="dxa"/>
          </w:tcPr>
          <w:p w:rsidR="00D74E1D" w:rsidRPr="002056C4" w:rsidRDefault="00D74E1D" w:rsidP="00181EDD">
            <w:pPr>
              <w:pStyle w:val="NoSpacing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056C4">
              <w:rPr>
                <w:rFonts w:ascii="Times New Roman" w:hAnsi="Times New Roman"/>
                <w:sz w:val="24"/>
                <w:szCs w:val="24"/>
              </w:rPr>
              <w:t>Организация проведения заседаний комиссии 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</w:t>
            </w:r>
          </w:p>
        </w:tc>
        <w:tc>
          <w:tcPr>
            <w:tcW w:w="2285" w:type="dxa"/>
          </w:tcPr>
          <w:p w:rsidR="00D74E1D" w:rsidRPr="002056C4" w:rsidRDefault="00D74E1D" w:rsidP="004E36F2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56C4">
              <w:rPr>
                <w:rFonts w:ascii="Times New Roman" w:hAnsi="Times New Roman"/>
                <w:sz w:val="24"/>
                <w:szCs w:val="24"/>
              </w:rPr>
              <w:t>по мере поступления обращений</w:t>
            </w:r>
          </w:p>
        </w:tc>
        <w:tc>
          <w:tcPr>
            <w:tcW w:w="2019" w:type="dxa"/>
          </w:tcPr>
          <w:p w:rsidR="00D74E1D" w:rsidRPr="002056C4" w:rsidRDefault="00D74E1D" w:rsidP="004E36F2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Администрация Киржеманского </w:t>
            </w:r>
            <w:r w:rsidRPr="002056C4">
              <w:rPr>
                <w:rFonts w:ascii="Times New Roman" w:hAnsi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2090" w:type="dxa"/>
          </w:tcPr>
          <w:p w:rsidR="00D74E1D" w:rsidRDefault="00D74E1D" w:rsidP="00E82D81">
            <w:pPr>
              <w:pStyle w:val="NoSpacing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Заместители Главы Киржеманского сельского поселения:</w:t>
            </w:r>
          </w:p>
          <w:p w:rsidR="00D74E1D" w:rsidRDefault="00D74E1D" w:rsidP="00E82D81">
            <w:pPr>
              <w:pStyle w:val="NoSpacing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Терешкина О.Н,</w:t>
            </w:r>
          </w:p>
          <w:p w:rsidR="00D74E1D" w:rsidRDefault="00D74E1D" w:rsidP="00E82D81">
            <w:pPr>
              <w:pStyle w:val="NoSpacing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Безбородова  Н.А.</w:t>
            </w:r>
          </w:p>
          <w:p w:rsidR="00D74E1D" w:rsidRDefault="00D74E1D" w:rsidP="00E82D81">
            <w:pPr>
              <w:pStyle w:val="NoSpacing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Трошина Н.Н.</w:t>
            </w:r>
          </w:p>
          <w:p w:rsidR="00D74E1D" w:rsidRDefault="00D74E1D" w:rsidP="00E82D81">
            <w:pPr>
              <w:pStyle w:val="NoSpacing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ведущий специалист:</w:t>
            </w:r>
          </w:p>
          <w:p w:rsidR="00D74E1D" w:rsidRDefault="00D74E1D" w:rsidP="00E82D81">
            <w:pPr>
              <w:pStyle w:val="NoSpacing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Филева Т.Н.</w:t>
            </w:r>
          </w:p>
          <w:p w:rsidR="00D74E1D" w:rsidRDefault="00D74E1D" w:rsidP="00E82D81">
            <w:pPr>
              <w:pStyle w:val="NoSpacing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Главный бухгалтер:</w:t>
            </w:r>
          </w:p>
          <w:p w:rsidR="00D74E1D" w:rsidRDefault="00D74E1D" w:rsidP="00E82D81">
            <w:pPr>
              <w:pStyle w:val="NoSpacing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Лысякова Г.В.</w:t>
            </w:r>
          </w:p>
          <w:p w:rsidR="00D74E1D" w:rsidRPr="00EE38C0" w:rsidRDefault="00D74E1D" w:rsidP="00D7075E">
            <w:pPr>
              <w:pStyle w:val="NoSpacing"/>
              <w:jc w:val="center"/>
              <w:rPr>
                <w:color w:val="000000"/>
              </w:rPr>
            </w:pPr>
          </w:p>
        </w:tc>
      </w:tr>
      <w:tr w:rsidR="00D74E1D" w:rsidRPr="00034BD6" w:rsidTr="00D7075E">
        <w:tc>
          <w:tcPr>
            <w:tcW w:w="584" w:type="dxa"/>
          </w:tcPr>
          <w:p w:rsidR="00D74E1D" w:rsidRPr="00034BD6" w:rsidRDefault="00D74E1D" w:rsidP="004E36F2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592" w:type="dxa"/>
          </w:tcPr>
          <w:p w:rsidR="00D74E1D" w:rsidRPr="00034BD6" w:rsidRDefault="00D74E1D" w:rsidP="00E82D81">
            <w:pPr>
              <w:pStyle w:val="NoSpacing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34BD6">
              <w:rPr>
                <w:rFonts w:ascii="Times New Roman" w:hAnsi="Times New Roman"/>
                <w:sz w:val="24"/>
                <w:szCs w:val="24"/>
              </w:rPr>
              <w:t>Представление в установленном порядке интересов Администрации в судах</w:t>
            </w:r>
          </w:p>
        </w:tc>
        <w:tc>
          <w:tcPr>
            <w:tcW w:w="2285" w:type="dxa"/>
          </w:tcPr>
          <w:p w:rsidR="00D74E1D" w:rsidRPr="00034BD6" w:rsidRDefault="00D74E1D" w:rsidP="004E36F2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4BD6">
              <w:rPr>
                <w:rFonts w:ascii="Times New Roman" w:hAnsi="Times New Roman"/>
                <w:sz w:val="24"/>
                <w:szCs w:val="24"/>
              </w:rPr>
              <w:t>в установленные законодательством сроки</w:t>
            </w:r>
          </w:p>
        </w:tc>
        <w:tc>
          <w:tcPr>
            <w:tcW w:w="2019" w:type="dxa"/>
          </w:tcPr>
          <w:p w:rsidR="00D74E1D" w:rsidRPr="00034BD6" w:rsidRDefault="00D74E1D" w:rsidP="004E36F2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Киржеманского</w:t>
            </w:r>
            <w:r w:rsidRPr="00317189"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090" w:type="dxa"/>
          </w:tcPr>
          <w:p w:rsidR="00D74E1D" w:rsidRPr="00D7075E" w:rsidRDefault="00D74E1D" w:rsidP="00D70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Азоркин Г.Н</w:t>
            </w:r>
            <w:r w:rsidRPr="00D7075E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Глава Киржеманского сельского поселения</w:t>
            </w:r>
          </w:p>
        </w:tc>
      </w:tr>
    </w:tbl>
    <w:p w:rsidR="00D74E1D" w:rsidRPr="00EB23A4" w:rsidRDefault="00D74E1D" w:rsidP="004E36F2">
      <w:pPr>
        <w:pStyle w:val="NoSpacing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74E1D" w:rsidRDefault="00D74E1D" w:rsidP="004E36F2">
      <w:pPr>
        <w:pStyle w:val="NoSpacing"/>
        <w:jc w:val="center"/>
        <w:rPr>
          <w:rFonts w:ascii="Times New Roman" w:hAnsi="Times New Roman"/>
          <w:sz w:val="24"/>
          <w:szCs w:val="24"/>
        </w:rPr>
      </w:pPr>
    </w:p>
    <w:p w:rsidR="00D74E1D" w:rsidRDefault="00D74E1D" w:rsidP="004E36F2">
      <w:pPr>
        <w:pStyle w:val="NoSpacing"/>
        <w:jc w:val="center"/>
        <w:rPr>
          <w:rFonts w:ascii="Times New Roman" w:hAnsi="Times New Roman"/>
          <w:sz w:val="24"/>
          <w:szCs w:val="24"/>
        </w:rPr>
      </w:pPr>
    </w:p>
    <w:p w:rsidR="00D74E1D" w:rsidRDefault="00D74E1D" w:rsidP="004E36F2">
      <w:pPr>
        <w:pStyle w:val="NoSpacing"/>
        <w:jc w:val="center"/>
        <w:rPr>
          <w:rFonts w:ascii="Times New Roman" w:hAnsi="Times New Roman"/>
          <w:sz w:val="24"/>
          <w:szCs w:val="24"/>
        </w:rPr>
      </w:pPr>
    </w:p>
    <w:p w:rsidR="00D74E1D" w:rsidRPr="00A52A91" w:rsidRDefault="00D74E1D" w:rsidP="00A52A91">
      <w:pPr>
        <w:pStyle w:val="NoSpacing"/>
        <w:jc w:val="right"/>
        <w:rPr>
          <w:rFonts w:ascii="Times New Roman" w:hAnsi="Times New Roman"/>
          <w:sz w:val="24"/>
          <w:szCs w:val="24"/>
        </w:rPr>
      </w:pPr>
    </w:p>
    <w:sectPr w:rsidR="00D74E1D" w:rsidRPr="00A52A91" w:rsidSect="004E36F2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libri Light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761977"/>
    <w:multiLevelType w:val="multilevel"/>
    <w:tmpl w:val="5428FE5C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25CA8"/>
    <w:rsid w:val="00003EC1"/>
    <w:rsid w:val="00034BD6"/>
    <w:rsid w:val="00053B96"/>
    <w:rsid w:val="00056BBC"/>
    <w:rsid w:val="00057F58"/>
    <w:rsid w:val="00090CF6"/>
    <w:rsid w:val="000957C8"/>
    <w:rsid w:val="000A31C4"/>
    <w:rsid w:val="000C1AA3"/>
    <w:rsid w:val="001704CF"/>
    <w:rsid w:val="00181EDD"/>
    <w:rsid w:val="00186DB3"/>
    <w:rsid w:val="00191692"/>
    <w:rsid w:val="001A29B1"/>
    <w:rsid w:val="001C2488"/>
    <w:rsid w:val="001C504D"/>
    <w:rsid w:val="001E3AC2"/>
    <w:rsid w:val="001E6CD1"/>
    <w:rsid w:val="002056C4"/>
    <w:rsid w:val="002149D7"/>
    <w:rsid w:val="00215A66"/>
    <w:rsid w:val="0023666E"/>
    <w:rsid w:val="002512C4"/>
    <w:rsid w:val="00292BAC"/>
    <w:rsid w:val="002E0E57"/>
    <w:rsid w:val="00315FFC"/>
    <w:rsid w:val="00317189"/>
    <w:rsid w:val="00321BEA"/>
    <w:rsid w:val="00321CAD"/>
    <w:rsid w:val="00321E59"/>
    <w:rsid w:val="00350009"/>
    <w:rsid w:val="0035594D"/>
    <w:rsid w:val="003619BF"/>
    <w:rsid w:val="0036534A"/>
    <w:rsid w:val="00375687"/>
    <w:rsid w:val="0037678A"/>
    <w:rsid w:val="003B5F3E"/>
    <w:rsid w:val="003C46A1"/>
    <w:rsid w:val="003D31B1"/>
    <w:rsid w:val="003D3CF8"/>
    <w:rsid w:val="00427843"/>
    <w:rsid w:val="00434600"/>
    <w:rsid w:val="00455271"/>
    <w:rsid w:val="004606D7"/>
    <w:rsid w:val="0049545D"/>
    <w:rsid w:val="004A51A2"/>
    <w:rsid w:val="004E0646"/>
    <w:rsid w:val="004E36F2"/>
    <w:rsid w:val="005042AB"/>
    <w:rsid w:val="00507371"/>
    <w:rsid w:val="00517409"/>
    <w:rsid w:val="005562C6"/>
    <w:rsid w:val="00556E3A"/>
    <w:rsid w:val="00574804"/>
    <w:rsid w:val="005A5CCE"/>
    <w:rsid w:val="005A757E"/>
    <w:rsid w:val="005A7E9B"/>
    <w:rsid w:val="005B2332"/>
    <w:rsid w:val="005B2D22"/>
    <w:rsid w:val="005C211C"/>
    <w:rsid w:val="005C32A0"/>
    <w:rsid w:val="00603C68"/>
    <w:rsid w:val="0060504B"/>
    <w:rsid w:val="00607888"/>
    <w:rsid w:val="00615EF4"/>
    <w:rsid w:val="00632965"/>
    <w:rsid w:val="006B28C3"/>
    <w:rsid w:val="006D387E"/>
    <w:rsid w:val="006D3BA6"/>
    <w:rsid w:val="006F571C"/>
    <w:rsid w:val="00710BDB"/>
    <w:rsid w:val="00725CA8"/>
    <w:rsid w:val="00731FA0"/>
    <w:rsid w:val="00735F6D"/>
    <w:rsid w:val="00746186"/>
    <w:rsid w:val="00751915"/>
    <w:rsid w:val="007842AE"/>
    <w:rsid w:val="00790830"/>
    <w:rsid w:val="00794212"/>
    <w:rsid w:val="007B61BD"/>
    <w:rsid w:val="007D3EC5"/>
    <w:rsid w:val="007E4A46"/>
    <w:rsid w:val="0082286A"/>
    <w:rsid w:val="0084374C"/>
    <w:rsid w:val="008D6C11"/>
    <w:rsid w:val="008F0A0E"/>
    <w:rsid w:val="009041DE"/>
    <w:rsid w:val="00904A81"/>
    <w:rsid w:val="009464CF"/>
    <w:rsid w:val="00952627"/>
    <w:rsid w:val="00961911"/>
    <w:rsid w:val="00991697"/>
    <w:rsid w:val="009C0A29"/>
    <w:rsid w:val="009C73C3"/>
    <w:rsid w:val="009D6E16"/>
    <w:rsid w:val="009E1640"/>
    <w:rsid w:val="009E3841"/>
    <w:rsid w:val="00A0225C"/>
    <w:rsid w:val="00A06DD1"/>
    <w:rsid w:val="00A3140F"/>
    <w:rsid w:val="00A52A91"/>
    <w:rsid w:val="00A600C6"/>
    <w:rsid w:val="00A97D4C"/>
    <w:rsid w:val="00AA3E00"/>
    <w:rsid w:val="00AC1FC8"/>
    <w:rsid w:val="00B003B9"/>
    <w:rsid w:val="00B25313"/>
    <w:rsid w:val="00B26911"/>
    <w:rsid w:val="00B33B62"/>
    <w:rsid w:val="00B41781"/>
    <w:rsid w:val="00B64B81"/>
    <w:rsid w:val="00B762A2"/>
    <w:rsid w:val="00B96368"/>
    <w:rsid w:val="00BA3EF9"/>
    <w:rsid w:val="00BF586D"/>
    <w:rsid w:val="00C31A3B"/>
    <w:rsid w:val="00C4370E"/>
    <w:rsid w:val="00C45C8E"/>
    <w:rsid w:val="00C47A0C"/>
    <w:rsid w:val="00C53115"/>
    <w:rsid w:val="00C87CA7"/>
    <w:rsid w:val="00CA5F0D"/>
    <w:rsid w:val="00CE05E7"/>
    <w:rsid w:val="00D03388"/>
    <w:rsid w:val="00D47BD3"/>
    <w:rsid w:val="00D7075E"/>
    <w:rsid w:val="00D71BFC"/>
    <w:rsid w:val="00D74E1D"/>
    <w:rsid w:val="00D83F93"/>
    <w:rsid w:val="00D92362"/>
    <w:rsid w:val="00D924ED"/>
    <w:rsid w:val="00DC3C59"/>
    <w:rsid w:val="00DD0B62"/>
    <w:rsid w:val="00DF2911"/>
    <w:rsid w:val="00DF769C"/>
    <w:rsid w:val="00E315E1"/>
    <w:rsid w:val="00E703A7"/>
    <w:rsid w:val="00E82D81"/>
    <w:rsid w:val="00E835DE"/>
    <w:rsid w:val="00EB23A4"/>
    <w:rsid w:val="00EC3BE0"/>
    <w:rsid w:val="00EE1401"/>
    <w:rsid w:val="00EE38C0"/>
    <w:rsid w:val="00F035CB"/>
    <w:rsid w:val="00F263C6"/>
    <w:rsid w:val="00F80D07"/>
    <w:rsid w:val="00F86675"/>
    <w:rsid w:val="00F9796F"/>
    <w:rsid w:val="00FE0131"/>
    <w:rsid w:val="00FF5D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1BEA"/>
    <w:pPr>
      <w:spacing w:after="160" w:line="259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C0A29"/>
    <w:pPr>
      <w:keepNext/>
      <w:keepLines/>
      <w:spacing w:before="240" w:after="0"/>
      <w:outlineLvl w:val="0"/>
    </w:pPr>
    <w:rPr>
      <w:rFonts w:ascii="Calibri Light" w:eastAsia="Times New Roman" w:hAnsi="Calibri Light"/>
      <w:color w:val="2F5496"/>
      <w:sz w:val="32"/>
      <w:szCs w:val="32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9C0A29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1"/>
    </w:pPr>
    <w:rPr>
      <w:rFonts w:ascii="Arial" w:hAnsi="Arial" w:cs="Arial"/>
      <w:b/>
      <w:bCs/>
      <w:color w:val="000080"/>
      <w:sz w:val="2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uiPriority w:val="99"/>
    <w:qFormat/>
    <w:rsid w:val="009C0A29"/>
    <w:pPr>
      <w:keepNext/>
      <w:widowControl w:val="0"/>
      <w:autoSpaceDE w:val="0"/>
      <w:autoSpaceDN w:val="0"/>
      <w:adjustRightInd w:val="0"/>
      <w:spacing w:after="0" w:line="240" w:lineRule="auto"/>
      <w:ind w:firstLine="720"/>
      <w:jc w:val="center"/>
      <w:outlineLvl w:val="4"/>
    </w:pPr>
    <w:rPr>
      <w:rFonts w:ascii="Arial" w:eastAsia="Times New Roman" w:hAnsi="Arial" w:cs="Arial"/>
      <w:sz w:val="28"/>
      <w:szCs w:val="28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C0A29"/>
    <w:rPr>
      <w:rFonts w:ascii="Calibri Light" w:hAnsi="Calibri Light" w:cs="Times New Roman"/>
      <w:color w:val="2F5496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9C0A29"/>
    <w:rPr>
      <w:rFonts w:ascii="Arial" w:hAnsi="Arial" w:cs="Arial"/>
      <w:b/>
      <w:bCs/>
      <w:color w:val="000080"/>
      <w:sz w:val="20"/>
      <w:szCs w:val="20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9C0A29"/>
    <w:rPr>
      <w:rFonts w:ascii="Arial" w:hAnsi="Arial" w:cs="Arial"/>
      <w:sz w:val="28"/>
      <w:szCs w:val="28"/>
      <w:lang w:eastAsia="ru-RU"/>
    </w:rPr>
  </w:style>
  <w:style w:type="paragraph" w:styleId="NoSpacing">
    <w:name w:val="No Spacing"/>
    <w:uiPriority w:val="99"/>
    <w:qFormat/>
    <w:rsid w:val="00A52A91"/>
    <w:rPr>
      <w:lang w:eastAsia="en-US"/>
    </w:rPr>
  </w:style>
  <w:style w:type="character" w:styleId="Hyperlink">
    <w:name w:val="Hyperlink"/>
    <w:basedOn w:val="DefaultParagraphFont"/>
    <w:uiPriority w:val="99"/>
    <w:rsid w:val="00C4370E"/>
    <w:rPr>
      <w:rFonts w:cs="Times New Roman"/>
      <w:color w:val="0563C1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rsid w:val="00C4370E"/>
    <w:rPr>
      <w:rFonts w:cs="Times New Roman"/>
      <w:color w:val="605E5C"/>
      <w:shd w:val="clear" w:color="auto" w:fill="E1DFDD"/>
    </w:rPr>
  </w:style>
  <w:style w:type="table" w:styleId="TableGrid">
    <w:name w:val="Table Grid"/>
    <w:basedOn w:val="TableNormal"/>
    <w:uiPriority w:val="99"/>
    <w:rsid w:val="00EB23A4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">
    <w:name w:val="Основной шрифт абзаца1"/>
    <w:uiPriority w:val="99"/>
    <w:rsid w:val="001C504D"/>
  </w:style>
  <w:style w:type="character" w:customStyle="1" w:styleId="a">
    <w:name w:val="Текст сноски Знак"/>
    <w:basedOn w:val="DefaultParagraphFont"/>
    <w:uiPriority w:val="99"/>
    <w:semiHidden/>
    <w:rsid w:val="00B41781"/>
    <w:rPr>
      <w:rFonts w:cs="Times New Roman"/>
      <w:sz w:val="20"/>
      <w:szCs w:val="20"/>
    </w:rPr>
  </w:style>
  <w:style w:type="paragraph" w:customStyle="1" w:styleId="a0">
    <w:name w:val="Без интервала"/>
    <w:uiPriority w:val="99"/>
    <w:rsid w:val="00E835DE"/>
    <w:pPr>
      <w:suppressAutoHyphens/>
    </w:pPr>
    <w:rPr>
      <w:rFonts w:eastAsia="Times New Roman" w:cs="Calibri"/>
      <w:lang w:eastAsia="ar-SA"/>
    </w:rPr>
  </w:style>
  <w:style w:type="paragraph" w:customStyle="1" w:styleId="Standard">
    <w:name w:val="Standard"/>
    <w:uiPriority w:val="99"/>
    <w:rsid w:val="00E835DE"/>
    <w:pPr>
      <w:widowControl w:val="0"/>
      <w:suppressAutoHyphens/>
      <w:textAlignment w:val="baseline"/>
    </w:pPr>
    <w:rPr>
      <w:rFonts w:ascii="Times New Roman" w:eastAsia="Times New Roman" w:hAnsi="Times New Roman"/>
      <w:kern w:val="1"/>
      <w:sz w:val="24"/>
      <w:szCs w:val="24"/>
      <w:lang w:val="de-DE" w:eastAsia="fa-IR" w:bidi="fa-I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9947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143</TotalTime>
  <Pages>5</Pages>
  <Words>906</Words>
  <Characters>5168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Общая</dc:creator>
  <cp:keywords/>
  <dc:description/>
  <cp:lastModifiedBy>User</cp:lastModifiedBy>
  <cp:revision>5</cp:revision>
  <cp:lastPrinted>2022-02-16T12:41:00Z</cp:lastPrinted>
  <dcterms:created xsi:type="dcterms:W3CDTF">2022-01-04T09:15:00Z</dcterms:created>
  <dcterms:modified xsi:type="dcterms:W3CDTF">2022-02-16T12:42:00Z</dcterms:modified>
</cp:coreProperties>
</file>