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A11" w:rsidRDefault="00CF6A11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CF6A11" w:rsidRDefault="00CF6A11" w:rsidP="009F051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Республика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F6A11" w:rsidRPr="006B1BB2" w:rsidRDefault="00CF6A11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Киржеманского сельского поселения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CF6A11" w:rsidRDefault="00CF6A11" w:rsidP="00767CA1">
      <w:pPr>
        <w:jc w:val="center"/>
        <w:rPr>
          <w:sz w:val="28"/>
          <w:szCs w:val="28"/>
        </w:rPr>
      </w:pPr>
      <w:r w:rsidRPr="006B1BB2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CF6A11" w:rsidRPr="0078607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№</w:t>
      </w:r>
      <w:r w:rsidRPr="00786072">
        <w:rPr>
          <w:rFonts w:ascii="Times New Roman" w:hAnsi="Times New Roman"/>
          <w:sz w:val="28"/>
          <w:szCs w:val="28"/>
        </w:rPr>
        <w:t xml:space="preserve"> </w:t>
      </w:r>
    </w:p>
    <w:p w:rsidR="00CF6A11" w:rsidRDefault="00CF6A11" w:rsidP="0078607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выявлении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правообладателя   раннее  учтенного объекта недвижимости  земельного  участка  с кадастровым номером 13:03:</w:t>
      </w:r>
      <w:r>
        <w:rPr>
          <w:rFonts w:ascii="Times New Roman" w:hAnsi="Times New Roman"/>
          <w:b/>
          <w:bCs/>
          <w:sz w:val="28"/>
          <w:szCs w:val="28"/>
        </w:rPr>
        <w:t>030307011:98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, расположенного по адресу: Республика Мордовия, Атяшевский район, с. </w:t>
      </w:r>
      <w:r>
        <w:rPr>
          <w:rFonts w:ascii="Times New Roman" w:hAnsi="Times New Roman"/>
          <w:b/>
          <w:bCs/>
          <w:sz w:val="28"/>
          <w:szCs w:val="28"/>
        </w:rPr>
        <w:t>Ахматово, ул.Ленина, д.34.</w:t>
      </w:r>
    </w:p>
    <w:p w:rsidR="00CF6A11" w:rsidRPr="006B1BB2" w:rsidRDefault="00CF6A11" w:rsidP="006B1BB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A11" w:rsidRPr="006B1BB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hAnsi="Times New Roman"/>
          <w:sz w:val="28"/>
          <w:szCs w:val="28"/>
        </w:rPr>
        <w:t>едвижимости»  выявлено</w:t>
      </w:r>
      <w:r w:rsidRPr="006B1BB2">
        <w:rPr>
          <w:rFonts w:ascii="Times New Roman" w:hAnsi="Times New Roman"/>
          <w:sz w:val="28"/>
          <w:szCs w:val="28"/>
        </w:rPr>
        <w:t>:</w:t>
      </w:r>
    </w:p>
    <w:p w:rsidR="00CF6A11" w:rsidRPr="00CF0C3C" w:rsidRDefault="00CF6A11" w:rsidP="00EE435D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1. </w:t>
      </w: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 w:rsidRPr="002755F0">
        <w:rPr>
          <w:rFonts w:ascii="Times New Roman" w:hAnsi="Times New Roman"/>
          <w:bCs/>
          <w:sz w:val="28"/>
          <w:szCs w:val="28"/>
        </w:rPr>
        <w:t>13:03:030307011:9</w:t>
      </w:r>
      <w:r>
        <w:rPr>
          <w:rFonts w:ascii="Times New Roman" w:hAnsi="Times New Roman"/>
          <w:bCs/>
          <w:sz w:val="28"/>
          <w:szCs w:val="28"/>
        </w:rPr>
        <w:t>8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5F0">
        <w:rPr>
          <w:rFonts w:ascii="Times New Roman" w:hAnsi="Times New Roman"/>
          <w:sz w:val="28"/>
          <w:szCs w:val="28"/>
        </w:rPr>
        <w:t>расположенного по адресу: Республика Мордовия, Атяшевский район</w:t>
      </w:r>
      <w:r w:rsidRPr="009B3026">
        <w:rPr>
          <w:rFonts w:ascii="Times New Roman" w:hAnsi="Times New Roman"/>
          <w:sz w:val="28"/>
          <w:szCs w:val="28"/>
        </w:rPr>
        <w:t xml:space="preserve">,  </w:t>
      </w:r>
      <w:r w:rsidRPr="009B3026">
        <w:rPr>
          <w:rFonts w:ascii="Times New Roman" w:hAnsi="Times New Roman"/>
          <w:bCs/>
          <w:sz w:val="28"/>
          <w:szCs w:val="28"/>
        </w:rPr>
        <w:t>с. Ахматово, ул.Ленина, д.34.</w:t>
      </w:r>
      <w:r w:rsidRPr="00CF0C3C">
        <w:rPr>
          <w:rFonts w:ascii="Times New Roman" w:hAnsi="Times New Roman"/>
          <w:sz w:val="28"/>
          <w:szCs w:val="28"/>
        </w:rPr>
        <w:t xml:space="preserve">площадью </w:t>
      </w:r>
      <w:r w:rsidRPr="009B3026">
        <w:rPr>
          <w:rFonts w:ascii="Times New Roman" w:hAnsi="Times New Roman"/>
          <w:sz w:val="28"/>
          <w:szCs w:val="28"/>
        </w:rPr>
        <w:t>5900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Попков Виктор Михайлович год рождения 24.02.1952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 xml:space="preserve">01 118866 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29.08.2001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СНИЛС  012-694-850 52,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 w:rsidRPr="009B3026">
        <w:rPr>
          <w:rFonts w:ascii="Times New Roman" w:hAnsi="Times New Roman"/>
          <w:bCs/>
          <w:sz w:val="28"/>
          <w:szCs w:val="28"/>
        </w:rPr>
        <w:t>с. Ахматово, ул.Ленина, д.34.</w:t>
      </w:r>
    </w:p>
    <w:p w:rsidR="00CF6A11" w:rsidRPr="006B1BB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 2. Право собственности  </w:t>
      </w:r>
      <w:r>
        <w:rPr>
          <w:rFonts w:ascii="Times New Roman" w:hAnsi="Times New Roman"/>
          <w:sz w:val="28"/>
          <w:szCs w:val="28"/>
        </w:rPr>
        <w:t>Попкова Виктора Михайловича</w:t>
      </w:r>
      <w:r w:rsidRPr="006B1BB2">
        <w:rPr>
          <w:rFonts w:ascii="Times New Roman" w:hAnsi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hAnsi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б/н</w:t>
      </w:r>
      <w:r w:rsidRPr="006B1BB2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6B1BB2">
        <w:rPr>
          <w:rFonts w:ascii="Times New Roman" w:hAnsi="Times New Roman"/>
          <w:sz w:val="28"/>
          <w:szCs w:val="28"/>
        </w:rPr>
        <w:t xml:space="preserve">  июля 1992 года.  Выдавший орган   Исполком </w:t>
      </w:r>
      <w:r>
        <w:rPr>
          <w:rFonts w:ascii="Times New Roman" w:hAnsi="Times New Roman"/>
          <w:sz w:val="28"/>
          <w:szCs w:val="28"/>
        </w:rPr>
        <w:t>Вечерлейского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Совета народных депутатов.  </w:t>
      </w:r>
    </w:p>
    <w:p w:rsidR="00CF6A11" w:rsidRPr="006B1BB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Рекомендовать Попкову Виктору Михайловичу</w:t>
      </w:r>
      <w:r w:rsidRPr="006B1BB2">
        <w:rPr>
          <w:rFonts w:ascii="Times New Roman" w:hAnsi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CF6A11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Направить  данное распоряжение</w:t>
      </w:r>
      <w:r w:rsidRPr="006B1BB2">
        <w:rPr>
          <w:rFonts w:ascii="Times New Roman" w:hAnsi="Times New Roman"/>
          <w:sz w:val="28"/>
          <w:szCs w:val="28"/>
        </w:rPr>
        <w:t xml:space="preserve"> в адрес  </w:t>
      </w:r>
      <w:r>
        <w:rPr>
          <w:rFonts w:ascii="Times New Roman" w:hAnsi="Times New Roman"/>
          <w:sz w:val="28"/>
          <w:szCs w:val="28"/>
        </w:rPr>
        <w:t>Попкова Виктора Михайловича</w:t>
      </w:r>
      <w:r w:rsidRPr="006B1BB2">
        <w:rPr>
          <w:rFonts w:ascii="Times New Roman" w:hAnsi="Times New Roman"/>
          <w:sz w:val="28"/>
          <w:szCs w:val="28"/>
        </w:rPr>
        <w:t xml:space="preserve"> </w:t>
      </w:r>
    </w:p>
    <w:p w:rsidR="00CF6A11" w:rsidRPr="006B1BB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>5.  Информация об объекте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 Администрации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поселения  Атяшевского    муниципального района Республики Мордовия   в сети Интернет </w:t>
      </w:r>
      <w:hyperlink r:id="rId4" w:history="1"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://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-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hAnsi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>вкладка «Выявление  правообладателей  раннее  учтенных  объектов недвижимост</w:t>
      </w:r>
      <w:r>
        <w:rPr>
          <w:rFonts w:ascii="Times New Roman" w:hAnsi="Times New Roman"/>
          <w:sz w:val="28"/>
          <w:szCs w:val="28"/>
        </w:rPr>
        <w:t>и, право собственности на которо</w:t>
      </w:r>
      <w:r w:rsidRPr="006B1BB2">
        <w:rPr>
          <w:rFonts w:ascii="Times New Roman" w:hAnsi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hAnsi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hAnsi="Times New Roman"/>
          <w:sz w:val="28"/>
          <w:szCs w:val="28"/>
        </w:rPr>
        <w:t xml:space="preserve">». </w:t>
      </w:r>
    </w:p>
    <w:p w:rsidR="00CF6A11" w:rsidRPr="006B1BB2" w:rsidRDefault="00CF6A11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6B1BB2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CF6A11" w:rsidRPr="006B1BB2" w:rsidRDefault="00CF6A11" w:rsidP="006B1BB2">
      <w:pPr>
        <w:rPr>
          <w:rFonts w:ascii="Times New Roman" w:hAnsi="Times New Roman"/>
          <w:sz w:val="28"/>
          <w:szCs w:val="28"/>
        </w:rPr>
      </w:pPr>
    </w:p>
    <w:p w:rsidR="00CF6A11" w:rsidRDefault="00CF6A11" w:rsidP="00EE435D">
      <w:r w:rsidRPr="006B1BB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sz w:val="28"/>
          <w:szCs w:val="28"/>
        </w:rPr>
        <w:t>:                       Г.Н.Азоркин</w:t>
      </w:r>
      <w:r w:rsidRPr="006B1BB2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CF6A11" w:rsidRDefault="00CF6A11" w:rsidP="006B1BB2">
      <w:pPr>
        <w:rPr>
          <w:rFonts w:ascii="Times New Roman" w:hAnsi="Times New Roman"/>
          <w:sz w:val="28"/>
          <w:szCs w:val="28"/>
        </w:rPr>
      </w:pPr>
    </w:p>
    <w:p w:rsidR="00CF6A11" w:rsidRDefault="00CF6A11" w:rsidP="006B1BB2"/>
    <w:sectPr w:rsidR="00CF6A11" w:rsidSect="00FF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661"/>
    <w:rsid w:val="00017800"/>
    <w:rsid w:val="000557C1"/>
    <w:rsid w:val="00076768"/>
    <w:rsid w:val="000D3FC5"/>
    <w:rsid w:val="00137661"/>
    <w:rsid w:val="00152799"/>
    <w:rsid w:val="00193B91"/>
    <w:rsid w:val="001F491A"/>
    <w:rsid w:val="001F6201"/>
    <w:rsid w:val="00246F03"/>
    <w:rsid w:val="00247C63"/>
    <w:rsid w:val="002755F0"/>
    <w:rsid w:val="002B51DD"/>
    <w:rsid w:val="00320B98"/>
    <w:rsid w:val="00343C76"/>
    <w:rsid w:val="003D74A4"/>
    <w:rsid w:val="0043731E"/>
    <w:rsid w:val="004672EA"/>
    <w:rsid w:val="00476441"/>
    <w:rsid w:val="00536F3E"/>
    <w:rsid w:val="005827A7"/>
    <w:rsid w:val="0058355E"/>
    <w:rsid w:val="00585B7D"/>
    <w:rsid w:val="00691411"/>
    <w:rsid w:val="006B1BB2"/>
    <w:rsid w:val="006E4397"/>
    <w:rsid w:val="00767CA1"/>
    <w:rsid w:val="00786072"/>
    <w:rsid w:val="007F335A"/>
    <w:rsid w:val="00806EEF"/>
    <w:rsid w:val="008D32E5"/>
    <w:rsid w:val="008E46EE"/>
    <w:rsid w:val="008E6009"/>
    <w:rsid w:val="0096533D"/>
    <w:rsid w:val="00984F03"/>
    <w:rsid w:val="009B3026"/>
    <w:rsid w:val="009E05CA"/>
    <w:rsid w:val="009F051E"/>
    <w:rsid w:val="00A21DD6"/>
    <w:rsid w:val="00C23077"/>
    <w:rsid w:val="00C8455A"/>
    <w:rsid w:val="00CA71C7"/>
    <w:rsid w:val="00CB5382"/>
    <w:rsid w:val="00CC37BA"/>
    <w:rsid w:val="00CE2A04"/>
    <w:rsid w:val="00CF0C3C"/>
    <w:rsid w:val="00CF6A11"/>
    <w:rsid w:val="00DA12EC"/>
    <w:rsid w:val="00EB3580"/>
    <w:rsid w:val="00EE435D"/>
    <w:rsid w:val="00F949F6"/>
    <w:rsid w:val="00FF4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767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494</Words>
  <Characters>2816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</dc:title>
  <dc:subject/>
  <dc:creator>1</dc:creator>
  <cp:keywords/>
  <dc:description/>
  <cp:lastModifiedBy>User</cp:lastModifiedBy>
  <cp:revision>2</cp:revision>
  <cp:lastPrinted>2022-05-24T13:17:00Z</cp:lastPrinted>
  <dcterms:created xsi:type="dcterms:W3CDTF">2022-06-09T08:36:00Z</dcterms:created>
  <dcterms:modified xsi:type="dcterms:W3CDTF">2022-06-09T08:36:00Z</dcterms:modified>
</cp:coreProperties>
</file>