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1D9" w:rsidRPr="00E22C18" w:rsidRDefault="00EF61D9" w:rsidP="00E22C18">
      <w:pPr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CF0C3C">
        <w:rPr>
          <w:rFonts w:ascii="Times New Roman" w:hAnsi="Times New Roman"/>
          <w:b/>
          <w:bCs/>
        </w:rPr>
        <w:t xml:space="preserve">И З В Е Щ Е Н И Е </w:t>
      </w:r>
    </w:p>
    <w:p w:rsidR="00EF61D9" w:rsidRPr="00CF0C3C" w:rsidRDefault="00EF61D9" w:rsidP="00CF0C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выявлении</w:t>
      </w:r>
      <w:r w:rsidRPr="00CF0C3C">
        <w:rPr>
          <w:rFonts w:ascii="Times New Roman" w:hAnsi="Times New Roman"/>
          <w:sz w:val="28"/>
          <w:szCs w:val="28"/>
        </w:rPr>
        <w:t xml:space="preserve"> правообладателя   раннее  учтенного объекта недвижимости земельного  участк</w:t>
      </w:r>
      <w:r>
        <w:rPr>
          <w:rFonts w:ascii="Times New Roman" w:hAnsi="Times New Roman"/>
          <w:sz w:val="28"/>
          <w:szCs w:val="28"/>
        </w:rPr>
        <w:t>а  с кадастровым номером 13:03:0307008:241</w:t>
      </w:r>
      <w:r w:rsidRPr="00CF0C3C">
        <w:rPr>
          <w:rFonts w:ascii="Times New Roman" w:hAnsi="Times New Roman"/>
          <w:sz w:val="28"/>
          <w:szCs w:val="28"/>
        </w:rPr>
        <w:t>, расположенного по адресу: Республика Мордовия, Атяшевский район</w:t>
      </w:r>
      <w:r>
        <w:rPr>
          <w:rFonts w:ascii="Times New Roman" w:hAnsi="Times New Roman"/>
          <w:sz w:val="28"/>
          <w:szCs w:val="28"/>
        </w:rPr>
        <w:t>,                     с. Вечерлей, ул. Комсомольская, д.13,кв.1.</w:t>
      </w:r>
    </w:p>
    <w:p w:rsidR="00EF61D9" w:rsidRDefault="00EF61D9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   </w:t>
      </w:r>
    </w:p>
    <w:p w:rsidR="00EF61D9" w:rsidRPr="00CF0C3C" w:rsidRDefault="00EF61D9" w:rsidP="00CF0C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 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hAnsi="Times New Roman"/>
        </w:rPr>
        <w:t>:</w:t>
      </w:r>
    </w:p>
    <w:p w:rsidR="00EF61D9" w:rsidRPr="00CF0C3C" w:rsidRDefault="00EF61D9" w:rsidP="009C6A84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>
        <w:rPr>
          <w:rFonts w:ascii="Times New Roman" w:hAnsi="Times New Roman"/>
          <w:sz w:val="28"/>
          <w:szCs w:val="28"/>
        </w:rPr>
        <w:t>13:03:0307008:241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>расположенного по адресу: Республик</w:t>
      </w:r>
      <w:r>
        <w:rPr>
          <w:rFonts w:ascii="Times New Roman" w:hAnsi="Times New Roman"/>
          <w:sz w:val="28"/>
          <w:szCs w:val="28"/>
        </w:rPr>
        <w:t xml:space="preserve">а Мордовия, Атяшевский район, 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с. Вечерлей, ул. Комсомольская, д.13,кв.1.</w:t>
      </w:r>
      <w:r w:rsidRPr="00CF0C3C">
        <w:rPr>
          <w:rFonts w:ascii="Times New Roman" w:hAnsi="Times New Roman"/>
          <w:sz w:val="28"/>
          <w:szCs w:val="28"/>
        </w:rPr>
        <w:t xml:space="preserve">, площадью </w:t>
      </w:r>
      <w:r w:rsidRPr="00C47C05">
        <w:rPr>
          <w:rFonts w:ascii="Times New Roman" w:hAnsi="Times New Roman"/>
          <w:sz w:val="28"/>
          <w:szCs w:val="28"/>
        </w:rPr>
        <w:t>2100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Безбородова Нина Сергеевна, год рождения 16.01.1938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>02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359356 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23.08.2002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13</w:t>
      </w:r>
      <w:r>
        <w:rPr>
          <w:rFonts w:ascii="Times New Roman" w:hAnsi="Times New Roman"/>
          <w:sz w:val="28"/>
          <w:szCs w:val="28"/>
        </w:rPr>
        <w:t>2-006,</w:t>
      </w:r>
      <w:r w:rsidRPr="00CF0C3C">
        <w:rPr>
          <w:rFonts w:ascii="Times New Roman" w:hAnsi="Times New Roman"/>
          <w:sz w:val="28"/>
          <w:szCs w:val="28"/>
        </w:rPr>
        <w:t xml:space="preserve">  СНИ</w:t>
      </w:r>
      <w:r>
        <w:rPr>
          <w:rFonts w:ascii="Times New Roman" w:hAnsi="Times New Roman"/>
          <w:sz w:val="28"/>
          <w:szCs w:val="28"/>
        </w:rPr>
        <w:t xml:space="preserve">ЛС  </w:t>
      </w:r>
      <w:r w:rsidRPr="004979A2">
        <w:rPr>
          <w:rFonts w:ascii="Times New Roman" w:hAnsi="Times New Roman"/>
          <w:sz w:val="28"/>
          <w:szCs w:val="28"/>
        </w:rPr>
        <w:t>093-534-189-81,</w:t>
      </w:r>
      <w:r>
        <w:rPr>
          <w:rFonts w:ascii="Times New Roman" w:hAnsi="Times New Roman"/>
          <w:sz w:val="28"/>
          <w:szCs w:val="28"/>
        </w:rPr>
        <w:t xml:space="preserve">  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>
        <w:rPr>
          <w:rFonts w:ascii="Times New Roman" w:hAnsi="Times New Roman"/>
          <w:sz w:val="28"/>
          <w:szCs w:val="28"/>
        </w:rPr>
        <w:t>с. Вечерлей, ул. Комсомольская, д.13,кв.1.</w:t>
      </w:r>
    </w:p>
    <w:p w:rsidR="00EF61D9" w:rsidRPr="00CF0C3C" w:rsidRDefault="00EF61D9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Рекомендовать Безбородовой Нине Сергеевне</w:t>
      </w:r>
      <w:r w:rsidRPr="00CF0C3C">
        <w:rPr>
          <w:rFonts w:ascii="Times New Roman" w:hAnsi="Times New Roman"/>
          <w:sz w:val="28"/>
          <w:szCs w:val="28"/>
        </w:rPr>
        <w:t xml:space="preserve">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EF61D9" w:rsidRPr="00CF0C3C" w:rsidRDefault="00EF61D9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CF0C3C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CF0C3C">
        <w:rPr>
          <w:rFonts w:ascii="Times New Roman" w:hAnsi="Times New Roman"/>
          <w:sz w:val="28"/>
          <w:szCs w:val="28"/>
        </w:rPr>
        <w:t>.</w:t>
      </w:r>
    </w:p>
    <w:p w:rsidR="00EF61D9" w:rsidRDefault="00EF61D9"/>
    <w:sectPr w:rsidR="00EF61D9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C28"/>
    <w:rsid w:val="00053B0C"/>
    <w:rsid w:val="00133CBC"/>
    <w:rsid w:val="00345A2D"/>
    <w:rsid w:val="00376059"/>
    <w:rsid w:val="00380DD9"/>
    <w:rsid w:val="003B6706"/>
    <w:rsid w:val="00406C28"/>
    <w:rsid w:val="00493FAC"/>
    <w:rsid w:val="004979A2"/>
    <w:rsid w:val="005139E8"/>
    <w:rsid w:val="00536F3E"/>
    <w:rsid w:val="00647F63"/>
    <w:rsid w:val="006873A6"/>
    <w:rsid w:val="006A343F"/>
    <w:rsid w:val="006D5B18"/>
    <w:rsid w:val="00753214"/>
    <w:rsid w:val="00780AFD"/>
    <w:rsid w:val="007817E7"/>
    <w:rsid w:val="008D3972"/>
    <w:rsid w:val="008F679F"/>
    <w:rsid w:val="009A2A8F"/>
    <w:rsid w:val="009C6A84"/>
    <w:rsid w:val="00A63490"/>
    <w:rsid w:val="00AE3873"/>
    <w:rsid w:val="00AF3EEC"/>
    <w:rsid w:val="00B30201"/>
    <w:rsid w:val="00C05175"/>
    <w:rsid w:val="00C47C05"/>
    <w:rsid w:val="00CB6794"/>
    <w:rsid w:val="00CF0C3C"/>
    <w:rsid w:val="00E20FEE"/>
    <w:rsid w:val="00E22C18"/>
    <w:rsid w:val="00E542A5"/>
    <w:rsid w:val="00EF6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286</Words>
  <Characters>1635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 </dc:title>
  <dc:subject/>
  <dc:creator>1</dc:creator>
  <cp:keywords/>
  <dc:description/>
  <cp:lastModifiedBy>User</cp:lastModifiedBy>
  <cp:revision>2</cp:revision>
  <cp:lastPrinted>2022-05-18T11:48:00Z</cp:lastPrinted>
  <dcterms:created xsi:type="dcterms:W3CDTF">2022-06-09T08:11:00Z</dcterms:created>
  <dcterms:modified xsi:type="dcterms:W3CDTF">2022-06-09T08:11:00Z</dcterms:modified>
</cp:coreProperties>
</file>