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40" w:rsidRPr="00E22C18" w:rsidRDefault="00180440" w:rsidP="00E22C18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CF0C3C">
        <w:rPr>
          <w:rFonts w:ascii="Times New Roman" w:hAnsi="Times New Roman"/>
          <w:b/>
          <w:bCs/>
        </w:rPr>
        <w:t xml:space="preserve">И З В Е Щ Е Н И Е </w:t>
      </w:r>
    </w:p>
    <w:p w:rsidR="00180440" w:rsidRPr="00CF0C3C" w:rsidRDefault="00180440" w:rsidP="00CF0C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выявлении</w:t>
      </w:r>
      <w:r w:rsidRPr="00CF0C3C">
        <w:rPr>
          <w:rFonts w:ascii="Times New Roman" w:hAnsi="Times New Roman"/>
          <w:sz w:val="28"/>
          <w:szCs w:val="28"/>
        </w:rPr>
        <w:t xml:space="preserve"> правообладателя   раннее  учтенного объекта недвижимости земельного  участк</w:t>
      </w:r>
      <w:r>
        <w:rPr>
          <w:rFonts w:ascii="Times New Roman" w:hAnsi="Times New Roman"/>
          <w:sz w:val="28"/>
          <w:szCs w:val="28"/>
        </w:rPr>
        <w:t>а  с кадастровым номером 13:03:030307011:9</w:t>
      </w:r>
      <w:r w:rsidRPr="00CF0C3C">
        <w:rPr>
          <w:rFonts w:ascii="Times New Roman" w:hAnsi="Times New Roman"/>
          <w:sz w:val="28"/>
          <w:szCs w:val="28"/>
        </w:rPr>
        <w:t>, расположенного по адресу: 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                    с. Ахматово, ул.К.Маркса, д.40</w:t>
      </w:r>
    </w:p>
    <w:p w:rsidR="00180440" w:rsidRDefault="00180440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   </w:t>
      </w:r>
    </w:p>
    <w:p w:rsidR="00180440" w:rsidRPr="00CF0C3C" w:rsidRDefault="00180440" w:rsidP="00CF0C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 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hAnsi="Times New Roman"/>
        </w:rPr>
        <w:t>:</w:t>
      </w:r>
    </w:p>
    <w:p w:rsidR="00180440" w:rsidRPr="00CF0C3C" w:rsidRDefault="00180440" w:rsidP="009C6A84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sz w:val="28"/>
          <w:szCs w:val="28"/>
        </w:rPr>
        <w:t>13:03:0307011:9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расположенного по адресу: Республик</w:t>
      </w:r>
      <w:r>
        <w:rPr>
          <w:rFonts w:ascii="Times New Roman" w:hAnsi="Times New Roman"/>
          <w:sz w:val="28"/>
          <w:szCs w:val="28"/>
        </w:rPr>
        <w:t xml:space="preserve">а Мордовия, Атяшевский район, 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Ахматово, ул.К.Маркса, д.40. </w:t>
      </w:r>
      <w:r w:rsidRPr="00CF0C3C">
        <w:rPr>
          <w:rFonts w:ascii="Times New Roman" w:hAnsi="Times New Roman"/>
          <w:sz w:val="28"/>
          <w:szCs w:val="28"/>
        </w:rPr>
        <w:t>площадью</w:t>
      </w:r>
      <w:r>
        <w:rPr>
          <w:rFonts w:ascii="Times New Roman" w:hAnsi="Times New Roman"/>
          <w:sz w:val="28"/>
          <w:szCs w:val="28"/>
        </w:rPr>
        <w:t xml:space="preserve"> 7500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Васильевская Любовь Алексеевна, год рождения 08.04.1939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01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195830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05.02.2002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093-534-198-82, 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>
        <w:rPr>
          <w:rFonts w:ascii="Times New Roman" w:hAnsi="Times New Roman"/>
          <w:sz w:val="28"/>
          <w:szCs w:val="28"/>
        </w:rPr>
        <w:t>с. Ахматово, ул.К.Маркса, д.40</w:t>
      </w:r>
    </w:p>
    <w:p w:rsidR="00180440" w:rsidRPr="00CF0C3C" w:rsidRDefault="00180440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Рекомендовать Васильевской Любовь Алексеевне</w:t>
      </w:r>
      <w:r w:rsidRPr="00CF0C3C">
        <w:rPr>
          <w:rFonts w:ascii="Times New Roman" w:hAnsi="Times New Roman"/>
          <w:sz w:val="28"/>
          <w:szCs w:val="28"/>
        </w:rPr>
        <w:t xml:space="preserve">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180440" w:rsidRPr="00CF0C3C" w:rsidRDefault="00180440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CF0C3C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CF0C3C">
        <w:rPr>
          <w:rFonts w:ascii="Times New Roman" w:hAnsi="Times New Roman"/>
          <w:sz w:val="28"/>
          <w:szCs w:val="28"/>
        </w:rPr>
        <w:t>.</w:t>
      </w:r>
    </w:p>
    <w:p w:rsidR="00180440" w:rsidRDefault="00180440"/>
    <w:sectPr w:rsidR="00180440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C28"/>
    <w:rsid w:val="00050E5F"/>
    <w:rsid w:val="00133CBC"/>
    <w:rsid w:val="00180440"/>
    <w:rsid w:val="002622D6"/>
    <w:rsid w:val="002754AC"/>
    <w:rsid w:val="00345A2D"/>
    <w:rsid w:val="00376059"/>
    <w:rsid w:val="00376BBF"/>
    <w:rsid w:val="00380DD9"/>
    <w:rsid w:val="003B6706"/>
    <w:rsid w:val="003E0474"/>
    <w:rsid w:val="00406C28"/>
    <w:rsid w:val="00493FAC"/>
    <w:rsid w:val="005139E8"/>
    <w:rsid w:val="00536F3E"/>
    <w:rsid w:val="005B1058"/>
    <w:rsid w:val="005E0094"/>
    <w:rsid w:val="00647F63"/>
    <w:rsid w:val="0065584A"/>
    <w:rsid w:val="006873A6"/>
    <w:rsid w:val="006A343F"/>
    <w:rsid w:val="006D5B18"/>
    <w:rsid w:val="007504A0"/>
    <w:rsid w:val="00753214"/>
    <w:rsid w:val="00780AFD"/>
    <w:rsid w:val="007C1DDD"/>
    <w:rsid w:val="00801A28"/>
    <w:rsid w:val="0083583A"/>
    <w:rsid w:val="008E5C69"/>
    <w:rsid w:val="008F679F"/>
    <w:rsid w:val="00900176"/>
    <w:rsid w:val="009A2A8F"/>
    <w:rsid w:val="009C6A84"/>
    <w:rsid w:val="00A63490"/>
    <w:rsid w:val="00AE3873"/>
    <w:rsid w:val="00B30201"/>
    <w:rsid w:val="00B62E95"/>
    <w:rsid w:val="00C47C05"/>
    <w:rsid w:val="00CF0C3C"/>
    <w:rsid w:val="00E20FEE"/>
    <w:rsid w:val="00E22C18"/>
    <w:rsid w:val="00E54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</Words>
  <Characters>1602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 </dc:title>
  <dc:subject/>
  <dc:creator>1</dc:creator>
  <cp:keywords/>
  <dc:description/>
  <cp:lastModifiedBy>User</cp:lastModifiedBy>
  <cp:revision>2</cp:revision>
  <cp:lastPrinted>2022-05-18T11:48:00Z</cp:lastPrinted>
  <dcterms:created xsi:type="dcterms:W3CDTF">2022-06-09T08:17:00Z</dcterms:created>
  <dcterms:modified xsi:type="dcterms:W3CDTF">2022-06-09T08:17:00Z</dcterms:modified>
</cp:coreProperties>
</file>