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F87" w:rsidRPr="00E22C18" w:rsidRDefault="00993F87" w:rsidP="00E22C18">
      <w:pPr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CF0C3C">
        <w:rPr>
          <w:rFonts w:ascii="Times New Roman" w:hAnsi="Times New Roman"/>
          <w:b/>
          <w:bCs/>
        </w:rPr>
        <w:t xml:space="preserve">И З В Е Щ Е Н И Е </w:t>
      </w:r>
    </w:p>
    <w:p w:rsidR="00993F87" w:rsidRPr="00CF0C3C" w:rsidRDefault="00993F87" w:rsidP="00CF0C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выявлении</w:t>
      </w:r>
      <w:r w:rsidRPr="00CF0C3C">
        <w:rPr>
          <w:rFonts w:ascii="Times New Roman" w:hAnsi="Times New Roman"/>
          <w:sz w:val="28"/>
          <w:szCs w:val="28"/>
        </w:rPr>
        <w:t xml:space="preserve"> правообладателя   раннее  учтенного объекта недвижимости земельного  участк</w:t>
      </w:r>
      <w:r>
        <w:rPr>
          <w:rFonts w:ascii="Times New Roman" w:hAnsi="Times New Roman"/>
          <w:sz w:val="28"/>
          <w:szCs w:val="28"/>
        </w:rPr>
        <w:t>а  с кадастровым номером 13:03:0307011:111</w:t>
      </w:r>
      <w:r w:rsidRPr="00CF0C3C">
        <w:rPr>
          <w:rFonts w:ascii="Times New Roman" w:hAnsi="Times New Roman"/>
          <w:sz w:val="28"/>
          <w:szCs w:val="28"/>
        </w:rPr>
        <w:t>, расположенного по адресу: Республика Мордовия, Атяшевский район</w:t>
      </w:r>
      <w:r>
        <w:rPr>
          <w:rFonts w:ascii="Times New Roman" w:hAnsi="Times New Roman"/>
          <w:sz w:val="28"/>
          <w:szCs w:val="28"/>
        </w:rPr>
        <w:t>,                     с. Ахматово, ул.Полевая, д.7.</w:t>
      </w:r>
    </w:p>
    <w:p w:rsidR="00993F87" w:rsidRDefault="00993F87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   </w:t>
      </w:r>
    </w:p>
    <w:p w:rsidR="00993F87" w:rsidRPr="00CF0C3C" w:rsidRDefault="00993F87" w:rsidP="00CF0C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 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hAnsi="Times New Roman"/>
        </w:rPr>
        <w:t>:</w:t>
      </w:r>
    </w:p>
    <w:p w:rsidR="00993F87" w:rsidRPr="00CF0C3C" w:rsidRDefault="00993F87" w:rsidP="009C6A84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>
        <w:rPr>
          <w:rFonts w:ascii="Times New Roman" w:hAnsi="Times New Roman"/>
          <w:sz w:val="28"/>
          <w:szCs w:val="28"/>
        </w:rPr>
        <w:t>13:03:0307011:111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>расположенного по адресу: Республик</w:t>
      </w:r>
      <w:r>
        <w:rPr>
          <w:rFonts w:ascii="Times New Roman" w:hAnsi="Times New Roman"/>
          <w:sz w:val="28"/>
          <w:szCs w:val="28"/>
        </w:rPr>
        <w:t xml:space="preserve">а Мордовия, Атяшевский район, с. Ахматово, ул.Полевая, д.7, </w:t>
      </w:r>
      <w:r w:rsidRPr="00CF0C3C">
        <w:rPr>
          <w:rFonts w:ascii="Times New Roman" w:hAnsi="Times New Roman"/>
          <w:sz w:val="28"/>
          <w:szCs w:val="28"/>
        </w:rPr>
        <w:t xml:space="preserve">площадью </w:t>
      </w:r>
      <w:r>
        <w:rPr>
          <w:rFonts w:ascii="Times New Roman" w:hAnsi="Times New Roman"/>
          <w:sz w:val="28"/>
          <w:szCs w:val="28"/>
        </w:rPr>
        <w:t>67</w:t>
      </w:r>
      <w:r w:rsidRPr="00C47C05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</w:t>
      </w:r>
      <w:r>
        <w:rPr>
          <w:rFonts w:ascii="Times New Roman" w:hAnsi="Times New Roman"/>
          <w:sz w:val="28"/>
          <w:szCs w:val="28"/>
        </w:rPr>
        <w:t>Луликова Надежда Николаевна, год рождения 26.02.1958</w:t>
      </w:r>
      <w:r w:rsidRPr="00CF0C3C">
        <w:rPr>
          <w:rFonts w:ascii="Times New Roman" w:hAnsi="Times New Roman"/>
          <w:sz w:val="28"/>
          <w:szCs w:val="28"/>
        </w:rPr>
        <w:t xml:space="preserve">,  паспорт 89 </w:t>
      </w:r>
      <w:r>
        <w:rPr>
          <w:rFonts w:ascii="Times New Roman" w:hAnsi="Times New Roman"/>
          <w:sz w:val="28"/>
          <w:szCs w:val="28"/>
        </w:rPr>
        <w:t>04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866779</w:t>
      </w:r>
      <w:r w:rsidRPr="00CF0C3C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07.04.2005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Атяшевским РОВД,</w:t>
      </w:r>
      <w:r w:rsidRPr="00CF0C3C">
        <w:rPr>
          <w:rFonts w:ascii="Times New Roman" w:hAnsi="Times New Roman"/>
          <w:sz w:val="28"/>
          <w:szCs w:val="28"/>
        </w:rPr>
        <w:t xml:space="preserve"> код </w:t>
      </w:r>
      <w:r w:rsidRPr="00187413">
        <w:rPr>
          <w:rFonts w:ascii="Times New Roman" w:hAnsi="Times New Roman"/>
          <w:sz w:val="28"/>
          <w:szCs w:val="28"/>
        </w:rPr>
        <w:t>132-006</w:t>
      </w:r>
      <w:r>
        <w:rPr>
          <w:rFonts w:ascii="Times New Roman" w:hAnsi="Times New Roman"/>
          <w:sz w:val="28"/>
          <w:szCs w:val="28"/>
        </w:rPr>
        <w:t>,</w:t>
      </w:r>
      <w:r w:rsidRPr="00CF0C3C">
        <w:rPr>
          <w:rFonts w:ascii="Times New Roman" w:hAnsi="Times New Roman"/>
          <w:sz w:val="28"/>
          <w:szCs w:val="28"/>
        </w:rPr>
        <w:t xml:space="preserve">  СНИ</w:t>
      </w:r>
      <w:r>
        <w:rPr>
          <w:rFonts w:ascii="Times New Roman" w:hAnsi="Times New Roman"/>
          <w:sz w:val="28"/>
          <w:szCs w:val="28"/>
        </w:rPr>
        <w:t xml:space="preserve">ЛС  </w:t>
      </w:r>
      <w:r w:rsidRPr="00481801">
        <w:rPr>
          <w:rFonts w:ascii="Times New Roman" w:hAnsi="Times New Roman"/>
          <w:sz w:val="28"/>
          <w:szCs w:val="28"/>
        </w:rPr>
        <w:t>012-694-846 56</w:t>
      </w:r>
      <w:r>
        <w:rPr>
          <w:rFonts w:ascii="Times New Roman" w:hAnsi="Times New Roman"/>
          <w:sz w:val="28"/>
          <w:szCs w:val="28"/>
        </w:rPr>
        <w:t>,   проживающи</w:t>
      </w:r>
      <w:r w:rsidRPr="00CF0C3C">
        <w:rPr>
          <w:rFonts w:ascii="Times New Roman" w:hAnsi="Times New Roman"/>
          <w:sz w:val="28"/>
          <w:szCs w:val="28"/>
        </w:rPr>
        <w:t xml:space="preserve">й (зарегистрированный    по месту жительства): Республика Мордовия, Атяшевский район, </w:t>
      </w:r>
      <w:r>
        <w:rPr>
          <w:rFonts w:ascii="Times New Roman" w:hAnsi="Times New Roman"/>
          <w:sz w:val="28"/>
          <w:szCs w:val="28"/>
        </w:rPr>
        <w:t>с. Ахматово, ул.Полевая, д.7.</w:t>
      </w:r>
    </w:p>
    <w:p w:rsidR="00993F87" w:rsidRPr="00CF0C3C" w:rsidRDefault="00993F87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Рекомендовать Луликовой Надежде Николаевне</w:t>
      </w:r>
      <w:r w:rsidRPr="00CF0C3C">
        <w:rPr>
          <w:rFonts w:ascii="Times New Roman" w:hAnsi="Times New Roman"/>
          <w:sz w:val="28"/>
          <w:szCs w:val="28"/>
        </w:rPr>
        <w:t xml:space="preserve">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993F87" w:rsidRPr="00CF0C3C" w:rsidRDefault="00993F87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CF0C3C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CF0C3C">
        <w:rPr>
          <w:rFonts w:ascii="Times New Roman" w:hAnsi="Times New Roman"/>
          <w:sz w:val="28"/>
          <w:szCs w:val="28"/>
        </w:rPr>
        <w:t>.</w:t>
      </w:r>
    </w:p>
    <w:p w:rsidR="00993F87" w:rsidRDefault="00993F87"/>
    <w:sectPr w:rsidR="00993F87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6C28"/>
    <w:rsid w:val="00133CBC"/>
    <w:rsid w:val="00187413"/>
    <w:rsid w:val="001F4472"/>
    <w:rsid w:val="00345A2D"/>
    <w:rsid w:val="00376059"/>
    <w:rsid w:val="00380DD9"/>
    <w:rsid w:val="003B6706"/>
    <w:rsid w:val="00406C28"/>
    <w:rsid w:val="00481801"/>
    <w:rsid w:val="00493FAC"/>
    <w:rsid w:val="005139E8"/>
    <w:rsid w:val="00536F3E"/>
    <w:rsid w:val="005B1350"/>
    <w:rsid w:val="00647F63"/>
    <w:rsid w:val="006873A6"/>
    <w:rsid w:val="006A343F"/>
    <w:rsid w:val="006D5B18"/>
    <w:rsid w:val="00753214"/>
    <w:rsid w:val="00780AFD"/>
    <w:rsid w:val="007F63AF"/>
    <w:rsid w:val="008F679F"/>
    <w:rsid w:val="00993F87"/>
    <w:rsid w:val="009A2A8F"/>
    <w:rsid w:val="009C6A84"/>
    <w:rsid w:val="00A07E2C"/>
    <w:rsid w:val="00A63490"/>
    <w:rsid w:val="00AE3873"/>
    <w:rsid w:val="00B30201"/>
    <w:rsid w:val="00BD1FA7"/>
    <w:rsid w:val="00C147C1"/>
    <w:rsid w:val="00C47C05"/>
    <w:rsid w:val="00CF0C3C"/>
    <w:rsid w:val="00D07190"/>
    <w:rsid w:val="00E20FEE"/>
    <w:rsid w:val="00E22C18"/>
    <w:rsid w:val="00E542A5"/>
    <w:rsid w:val="00E82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2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280</Words>
  <Characters>1601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В Е Щ Е Н И Е </dc:title>
  <dc:subject/>
  <dc:creator>1</dc:creator>
  <cp:keywords/>
  <dc:description/>
  <cp:lastModifiedBy>User</cp:lastModifiedBy>
  <cp:revision>2</cp:revision>
  <cp:lastPrinted>2022-05-18T11:48:00Z</cp:lastPrinted>
  <dcterms:created xsi:type="dcterms:W3CDTF">2022-06-09T08:18:00Z</dcterms:created>
  <dcterms:modified xsi:type="dcterms:W3CDTF">2022-06-09T08:18:00Z</dcterms:modified>
</cp:coreProperties>
</file>