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265" w:rsidRPr="00E22C18" w:rsidRDefault="005C1265" w:rsidP="00E22C18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  <w:r w:rsidRPr="00CF0C3C">
        <w:rPr>
          <w:rFonts w:ascii="Times New Roman" w:hAnsi="Times New Roman"/>
          <w:b/>
          <w:bCs/>
        </w:rPr>
        <w:t xml:space="preserve">И З В Е Щ Е Н И Е </w:t>
      </w:r>
    </w:p>
    <w:p w:rsidR="005C1265" w:rsidRPr="00CF0C3C" w:rsidRDefault="005C1265" w:rsidP="00CF0C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выявлении</w:t>
      </w:r>
      <w:r w:rsidRPr="00CF0C3C">
        <w:rPr>
          <w:rFonts w:ascii="Times New Roman" w:hAnsi="Times New Roman"/>
          <w:sz w:val="28"/>
          <w:szCs w:val="28"/>
        </w:rPr>
        <w:t xml:space="preserve"> правообладателя   раннее  учтенного объекта недвижимости земельного  участк</w:t>
      </w:r>
      <w:r>
        <w:rPr>
          <w:rFonts w:ascii="Times New Roman" w:hAnsi="Times New Roman"/>
          <w:sz w:val="28"/>
          <w:szCs w:val="28"/>
        </w:rPr>
        <w:t>а  с кадастровым номером 13:03:0307011:98</w:t>
      </w:r>
      <w:r w:rsidRPr="00CF0C3C">
        <w:rPr>
          <w:rFonts w:ascii="Times New Roman" w:hAnsi="Times New Roman"/>
          <w:sz w:val="28"/>
          <w:szCs w:val="28"/>
        </w:rPr>
        <w:t>, расположенного по адресу: 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                    с. Ахматово, ул.Ленина , д.34.</w:t>
      </w:r>
    </w:p>
    <w:p w:rsidR="005C1265" w:rsidRDefault="005C1265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   </w:t>
      </w:r>
    </w:p>
    <w:p w:rsidR="005C1265" w:rsidRPr="00CF0C3C" w:rsidRDefault="005C1265" w:rsidP="00CF0C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 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hAnsi="Times New Roman"/>
        </w:rPr>
        <w:t>:</w:t>
      </w:r>
    </w:p>
    <w:p w:rsidR="005C1265" w:rsidRPr="00CF0C3C" w:rsidRDefault="005C1265" w:rsidP="009C6A84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sz w:val="28"/>
          <w:szCs w:val="28"/>
        </w:rPr>
        <w:t>13:03:0307011:98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расположенного по адресу: Республик</w:t>
      </w:r>
      <w:r>
        <w:rPr>
          <w:rFonts w:ascii="Times New Roman" w:hAnsi="Times New Roman"/>
          <w:sz w:val="28"/>
          <w:szCs w:val="28"/>
        </w:rPr>
        <w:t xml:space="preserve">а Мордовия, Атяшевский район, 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Ахматово, ул.Ленина , д.34. </w:t>
      </w:r>
      <w:r w:rsidRPr="00CF0C3C">
        <w:rPr>
          <w:rFonts w:ascii="Times New Roman" w:hAnsi="Times New Roman"/>
          <w:sz w:val="28"/>
          <w:szCs w:val="28"/>
        </w:rPr>
        <w:t>площадью</w:t>
      </w:r>
      <w:r>
        <w:rPr>
          <w:rFonts w:ascii="Times New Roman" w:hAnsi="Times New Roman"/>
          <w:sz w:val="28"/>
          <w:szCs w:val="28"/>
        </w:rPr>
        <w:t xml:space="preserve"> 5900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Попков Виктор Михайлович, год рождения 24.02.1952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01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118866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29.08.2001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СНИЛС  012-694-850 52, 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>
        <w:rPr>
          <w:rFonts w:ascii="Times New Roman" w:hAnsi="Times New Roman"/>
          <w:sz w:val="28"/>
          <w:szCs w:val="28"/>
        </w:rPr>
        <w:t>с. Ахматово, ул.Ленина , д.34.</w:t>
      </w:r>
    </w:p>
    <w:p w:rsidR="005C1265" w:rsidRPr="00CF0C3C" w:rsidRDefault="005C1265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Рекомендовать Попкову Виктору Михайловичу</w:t>
      </w:r>
      <w:r w:rsidRPr="00CF0C3C">
        <w:rPr>
          <w:rFonts w:ascii="Times New Roman" w:hAnsi="Times New Roman"/>
          <w:sz w:val="28"/>
          <w:szCs w:val="28"/>
        </w:rPr>
        <w:t xml:space="preserve">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5C1265" w:rsidRPr="00CF0C3C" w:rsidRDefault="005C1265" w:rsidP="00CF0C3C">
      <w:pPr>
        <w:jc w:val="both"/>
        <w:rPr>
          <w:rFonts w:ascii="Times New Roman" w:hAnsi="Times New Roman"/>
          <w:sz w:val="28"/>
          <w:szCs w:val="28"/>
        </w:rPr>
      </w:pPr>
      <w:r w:rsidRPr="00CF0C3C">
        <w:rPr>
          <w:rFonts w:ascii="Times New Roman" w:hAnsi="Times New Roman"/>
        </w:rPr>
        <w:t xml:space="preserve">      </w:t>
      </w:r>
      <w:r w:rsidRPr="00CF0C3C">
        <w:rPr>
          <w:rFonts w:ascii="Times New Roman" w:hAnsi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CF0C3C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CF0C3C">
        <w:rPr>
          <w:rFonts w:ascii="Times New Roman" w:hAnsi="Times New Roman"/>
          <w:sz w:val="28"/>
          <w:szCs w:val="28"/>
        </w:rPr>
        <w:t>.</w:t>
      </w:r>
    </w:p>
    <w:p w:rsidR="005C1265" w:rsidRDefault="005C1265"/>
    <w:sectPr w:rsidR="005C1265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C28"/>
    <w:rsid w:val="00133CBC"/>
    <w:rsid w:val="001D7E27"/>
    <w:rsid w:val="00345A2D"/>
    <w:rsid w:val="00376059"/>
    <w:rsid w:val="00380DD9"/>
    <w:rsid w:val="003B6706"/>
    <w:rsid w:val="00406C28"/>
    <w:rsid w:val="004222E6"/>
    <w:rsid w:val="00493FAC"/>
    <w:rsid w:val="005139E8"/>
    <w:rsid w:val="00536F3E"/>
    <w:rsid w:val="005C1265"/>
    <w:rsid w:val="005E0094"/>
    <w:rsid w:val="00647F63"/>
    <w:rsid w:val="006873A6"/>
    <w:rsid w:val="006A343F"/>
    <w:rsid w:val="006D5B18"/>
    <w:rsid w:val="007504A0"/>
    <w:rsid w:val="00753214"/>
    <w:rsid w:val="00780AFD"/>
    <w:rsid w:val="0087244B"/>
    <w:rsid w:val="008736BE"/>
    <w:rsid w:val="008E5C69"/>
    <w:rsid w:val="008F679F"/>
    <w:rsid w:val="00900176"/>
    <w:rsid w:val="00990D22"/>
    <w:rsid w:val="009A2A8F"/>
    <w:rsid w:val="009C6A84"/>
    <w:rsid w:val="00A63490"/>
    <w:rsid w:val="00AE3873"/>
    <w:rsid w:val="00B17D4D"/>
    <w:rsid w:val="00B30201"/>
    <w:rsid w:val="00B37344"/>
    <w:rsid w:val="00BA51E8"/>
    <w:rsid w:val="00BE0CC6"/>
    <w:rsid w:val="00C47C05"/>
    <w:rsid w:val="00CF0C3C"/>
    <w:rsid w:val="00E20FEE"/>
    <w:rsid w:val="00E22C18"/>
    <w:rsid w:val="00E54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</Words>
  <Characters>1599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 </dc:title>
  <dc:subject/>
  <dc:creator>1</dc:creator>
  <cp:keywords/>
  <dc:description/>
  <cp:lastModifiedBy>User</cp:lastModifiedBy>
  <cp:revision>2</cp:revision>
  <cp:lastPrinted>2022-05-18T11:48:00Z</cp:lastPrinted>
  <dcterms:created xsi:type="dcterms:W3CDTF">2022-06-09T08:20:00Z</dcterms:created>
  <dcterms:modified xsi:type="dcterms:W3CDTF">2022-06-09T08:20:00Z</dcterms:modified>
</cp:coreProperties>
</file>