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B9" w:rsidRDefault="00503EB9" w:rsidP="0063280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СООБЩЕНИЕ О ПРЕДОСТАВЛЕНИИ ЗЕМЕЛЬНОГО УЧАСТКА В                                                 СОБСТВЕННОСТЬ ИЛИ В АРЕНДУ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Администрация Киржеманского сельского поселения Атяшевского муниципального района Республики Мордовия сообщает о приеме заявлений о предоставлении земельного участка с кадастровым номером: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- 13:03:0311001:245, площадью 1296000 кв.м.;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Категория земель – земли сельскохозяйственного назначения, вид разрешенного использования – для сельскохозяйственного производства, местоположение: Республика Мордовия, Атяшевский район, Киржеманское сельское поселение использующим вышеуказанные земельные участки сельскохозяйственной организации или крестьянскому (фермерскому хозяйству) в собственность или в аренду без проведения торгов, в случае, 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 собственности.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При этом цена земельного участка установлена: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собственность в размере 15% кадастровой стоимости – 8928000( восемьсот тысяч девятьсот двадцать восемь) рублей;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аренду (годовая арендная плата) в размере 0,3% кадастровой стоимости – 16018 ( шестнадцать тысяч восемнадцать рублей )  56 коп.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Срок подачи заявлений – в течение шести месяцев с момента государственной регистрации права муниципальной собственности на земельные участки – до 31 декабря 2022 года.</w:t>
      </w:r>
    </w:p>
    <w:p w:rsidR="00503EB9" w:rsidRDefault="00503EB9" w:rsidP="006328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Адрес, место приема заявлений, заинтересованных в предоставлении земельного участка: 431816, Республика Мордовия, Атяшевский район, с.Киржеманы, ул.Советская, д.6, с 8 час.00 мин. До 17 час. 00 мин., Администрация Киржеманского сельского поселения Атяшевского муниципального района. Дополнительную информацию можно получить по телефону: 8(83434)2- 72- 18, а также на сайте органов местного самоуправления Атяшевского муниципального района в разделе муниципального образования 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иржеманского сельского поселения Атяшевского муниципального района Республики Мордовия.</w:t>
      </w:r>
    </w:p>
    <w:p w:rsidR="00503EB9" w:rsidRDefault="00503EB9"/>
    <w:sectPr w:rsidR="00503EB9" w:rsidSect="000B5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2808"/>
    <w:rsid w:val="000B145C"/>
    <w:rsid w:val="000B5891"/>
    <w:rsid w:val="001709D6"/>
    <w:rsid w:val="00503EB9"/>
    <w:rsid w:val="00540CC9"/>
    <w:rsid w:val="005D2D41"/>
    <w:rsid w:val="00632808"/>
    <w:rsid w:val="008942FA"/>
    <w:rsid w:val="0097606A"/>
    <w:rsid w:val="00A67F18"/>
    <w:rsid w:val="00B6412B"/>
    <w:rsid w:val="00CB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808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63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</TotalTime>
  <Pages>1</Pages>
  <Words>320</Words>
  <Characters>1826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СООБЩЕНИЕ О ПРЕДОСТАВЛЕНИИ ЗЕМЕЛЬНОГО УЧАСТКА В                                                 СОБСТВЕННОСТЬ ИЛИ В АРЕНДУ</dc:title>
  <dc:subject/>
  <dc:creator>Админ</dc:creator>
  <cp:keywords/>
  <dc:description/>
  <cp:lastModifiedBy>User</cp:lastModifiedBy>
  <cp:revision>3</cp:revision>
  <dcterms:created xsi:type="dcterms:W3CDTF">2022-06-30T08:44:00Z</dcterms:created>
  <dcterms:modified xsi:type="dcterms:W3CDTF">2022-06-30T09:30:00Z</dcterms:modified>
</cp:coreProperties>
</file>