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374" w:rsidRDefault="00E35374" w:rsidP="00985F8F">
      <w:pPr>
        <w:jc w:val="center"/>
        <w:rPr>
          <w:b/>
        </w:rPr>
      </w:pPr>
      <w:r>
        <w:rPr>
          <w:b/>
        </w:rPr>
        <w:t>СОВЕТ ДЕПУТАТОВ КИРЖЕМАНСКОГО СЕЛЬСКОГО ПОСЕЛЕНИЯ</w:t>
      </w:r>
    </w:p>
    <w:p w:rsidR="00E35374" w:rsidRDefault="00E35374" w:rsidP="00985F8F">
      <w:pPr>
        <w:ind w:firstLine="748"/>
        <w:jc w:val="center"/>
        <w:rPr>
          <w:b/>
        </w:rPr>
      </w:pPr>
      <w:r>
        <w:rPr>
          <w:b/>
        </w:rPr>
        <w:t xml:space="preserve">АТЯШЕВСКОГО МУНИЦИПАЛЬНОГО РАЙОНА </w:t>
      </w:r>
    </w:p>
    <w:p w:rsidR="00E35374" w:rsidRDefault="00E35374" w:rsidP="007A5B55">
      <w:pPr>
        <w:tabs>
          <w:tab w:val="left" w:pos="2850"/>
          <w:tab w:val="center" w:pos="5051"/>
        </w:tabs>
        <w:ind w:firstLine="748"/>
        <w:rPr>
          <w:b/>
        </w:rPr>
      </w:pPr>
      <w:r>
        <w:rPr>
          <w:b/>
        </w:rPr>
        <w:tab/>
        <w:t xml:space="preserve">   РЕСПУБЛИКИ МОРДОВИЯ</w:t>
      </w:r>
    </w:p>
    <w:p w:rsidR="00E35374" w:rsidRDefault="00E35374" w:rsidP="00985F8F">
      <w:pPr>
        <w:ind w:firstLine="748"/>
        <w:jc w:val="center"/>
      </w:pPr>
    </w:p>
    <w:p w:rsidR="00E35374" w:rsidRDefault="00E35374" w:rsidP="00985F8F">
      <w:pPr>
        <w:jc w:val="center"/>
        <w:rPr>
          <w:b/>
        </w:rPr>
      </w:pPr>
      <w:r>
        <w:rPr>
          <w:b/>
        </w:rPr>
        <w:t>РЕШЕНИЕ</w:t>
      </w:r>
    </w:p>
    <w:p w:rsidR="00E35374" w:rsidRDefault="00E35374" w:rsidP="00985F8F">
      <w:pPr>
        <w:rPr>
          <w:b/>
        </w:rPr>
      </w:pPr>
      <w:r>
        <w:rPr>
          <w:b/>
        </w:rPr>
        <w:t xml:space="preserve"> </w:t>
      </w:r>
      <w:r>
        <w:t xml:space="preserve">от 28 .11.2022 г.                                                                                                              №  49                                                           </w:t>
      </w:r>
    </w:p>
    <w:p w:rsidR="00E35374" w:rsidRDefault="00E35374" w:rsidP="00985F8F">
      <w:pPr>
        <w:jc w:val="center"/>
      </w:pPr>
    </w:p>
    <w:p w:rsidR="00E35374" w:rsidRDefault="00E35374" w:rsidP="00985F8F">
      <w:pPr>
        <w:jc w:val="center"/>
      </w:pPr>
      <w:r>
        <w:t xml:space="preserve">с. Киржеманы </w:t>
      </w:r>
    </w:p>
    <w:p w:rsidR="00E35374" w:rsidRDefault="00E35374" w:rsidP="00985F8F"/>
    <w:p w:rsidR="00E35374" w:rsidRDefault="00E35374" w:rsidP="00985F8F"/>
    <w:p w:rsidR="00E35374" w:rsidRPr="007D43E8" w:rsidRDefault="00E35374" w:rsidP="006903B8">
      <w:pPr>
        <w:jc w:val="center"/>
        <w:rPr>
          <w:b/>
        </w:rPr>
      </w:pPr>
      <w:r w:rsidRPr="007D43E8">
        <w:rPr>
          <w:b/>
        </w:rPr>
        <w:t>О</w:t>
      </w:r>
      <w:r>
        <w:rPr>
          <w:b/>
        </w:rPr>
        <w:t>б отмене</w:t>
      </w:r>
      <w:r w:rsidRPr="007D43E8">
        <w:rPr>
          <w:b/>
        </w:rPr>
        <w:t xml:space="preserve"> Решени</w:t>
      </w:r>
      <w:r>
        <w:rPr>
          <w:b/>
        </w:rPr>
        <w:t>я Совета депутатов Киржеманского</w:t>
      </w:r>
      <w:r w:rsidRPr="007D43E8">
        <w:rPr>
          <w:b/>
        </w:rPr>
        <w:t xml:space="preserve"> сельского поселения Атяшевского муниципального района Республики Мордовия от</w:t>
      </w:r>
      <w:r w:rsidRPr="00750FF0">
        <w:rPr>
          <w:b/>
        </w:rPr>
        <w:t xml:space="preserve"> </w:t>
      </w:r>
      <w:r w:rsidRPr="00750FF0">
        <w:rPr>
          <w:b/>
          <w:lang w:eastAsia="ar-SA"/>
        </w:rPr>
        <w:t xml:space="preserve">08.06.2006г. № 16 </w:t>
      </w:r>
      <w:r w:rsidRPr="007D43E8">
        <w:rPr>
          <w:b/>
        </w:rPr>
        <w:t>«</w:t>
      </w:r>
      <w:r w:rsidRPr="006903B8">
        <w:rPr>
          <w:b/>
        </w:rPr>
        <w:t>О</w:t>
      </w:r>
      <w:r>
        <w:rPr>
          <w:b/>
        </w:rPr>
        <w:t xml:space="preserve">б утверждении Положения о муниципальном земельном контроле» (в редакции от </w:t>
      </w:r>
      <w:r w:rsidRPr="00750FF0">
        <w:rPr>
          <w:b/>
          <w:lang w:eastAsia="ar-SA"/>
        </w:rPr>
        <w:t>01.10.2014г. № 64</w:t>
      </w:r>
      <w:r w:rsidRPr="00750FF0">
        <w:rPr>
          <w:b/>
        </w:rPr>
        <w:t>)</w:t>
      </w:r>
    </w:p>
    <w:p w:rsidR="00E35374" w:rsidRDefault="00E35374" w:rsidP="00E132AF">
      <w:pPr>
        <w:widowControl w:val="0"/>
        <w:suppressAutoHyphens/>
        <w:autoSpaceDE w:val="0"/>
        <w:ind w:firstLine="720"/>
        <w:jc w:val="both"/>
        <w:rPr>
          <w:lang w:eastAsia="ar-SA"/>
        </w:rPr>
      </w:pPr>
    </w:p>
    <w:p w:rsidR="00E35374" w:rsidRPr="00E132AF" w:rsidRDefault="00E35374" w:rsidP="00E132AF">
      <w:pPr>
        <w:widowControl w:val="0"/>
        <w:suppressAutoHyphens/>
        <w:autoSpaceDE w:val="0"/>
        <w:ind w:firstLine="720"/>
        <w:jc w:val="both"/>
        <w:rPr>
          <w:b/>
          <w:bCs/>
          <w:caps/>
          <w:lang w:eastAsia="ar-SA"/>
        </w:rPr>
      </w:pPr>
      <w:r w:rsidRPr="00E132AF">
        <w:rPr>
          <w:lang w:eastAsia="ar-SA"/>
        </w:rPr>
        <w:t xml:space="preserve">Рассмотрев протест прокурора Атяшевского района Республики Мордовия от </w:t>
      </w:r>
      <w:r>
        <w:rPr>
          <w:lang w:eastAsia="ar-SA"/>
        </w:rPr>
        <w:t>30</w:t>
      </w:r>
      <w:r w:rsidRPr="00E132AF">
        <w:rPr>
          <w:lang w:eastAsia="ar-SA"/>
        </w:rPr>
        <w:t>.0</w:t>
      </w:r>
      <w:r>
        <w:rPr>
          <w:lang w:eastAsia="ar-SA"/>
        </w:rPr>
        <w:t>9</w:t>
      </w:r>
      <w:r w:rsidRPr="00E132AF">
        <w:rPr>
          <w:lang w:eastAsia="ar-SA"/>
        </w:rPr>
        <w:t>.202</w:t>
      </w:r>
      <w:r>
        <w:rPr>
          <w:lang w:eastAsia="ar-SA"/>
        </w:rPr>
        <w:t>2</w:t>
      </w:r>
      <w:r w:rsidRPr="00E132AF">
        <w:rPr>
          <w:lang w:eastAsia="ar-SA"/>
        </w:rPr>
        <w:t>г. №</w:t>
      </w:r>
      <w:r>
        <w:rPr>
          <w:lang w:eastAsia="ar-SA"/>
        </w:rPr>
        <w:t>7-1-2022/</w:t>
      </w:r>
      <w:r w:rsidRPr="007D43E8">
        <w:rPr>
          <w:lang w:eastAsia="ar-SA"/>
        </w:rPr>
        <w:t>Прд</w:t>
      </w:r>
      <w:r>
        <w:rPr>
          <w:lang w:eastAsia="ar-SA"/>
        </w:rPr>
        <w:t>п193-22-2</w:t>
      </w:r>
      <w:r w:rsidRPr="007D43E8">
        <w:rPr>
          <w:lang w:eastAsia="ar-SA"/>
        </w:rPr>
        <w:t>0890007</w:t>
      </w:r>
      <w:r w:rsidRPr="00E132AF">
        <w:rPr>
          <w:lang w:eastAsia="ar-SA"/>
        </w:rPr>
        <w:t xml:space="preserve"> на Решени</w:t>
      </w:r>
      <w:r>
        <w:rPr>
          <w:lang w:eastAsia="ar-SA"/>
        </w:rPr>
        <w:t>е Совета депутатов Киржеманского</w:t>
      </w:r>
      <w:r w:rsidRPr="00E132AF">
        <w:rPr>
          <w:lang w:eastAsia="ar-SA"/>
        </w:rPr>
        <w:t xml:space="preserve"> сельского поселения Атяшевского муниципального района Республики Мордовия от </w:t>
      </w:r>
      <w:r>
        <w:rPr>
          <w:lang w:eastAsia="ar-SA"/>
        </w:rPr>
        <w:t>08</w:t>
      </w:r>
      <w:r w:rsidRPr="00E132AF">
        <w:rPr>
          <w:lang w:eastAsia="ar-SA"/>
        </w:rPr>
        <w:t>.</w:t>
      </w:r>
      <w:r w:rsidRPr="007D43E8">
        <w:rPr>
          <w:lang w:eastAsia="ar-SA"/>
        </w:rPr>
        <w:t>0</w:t>
      </w:r>
      <w:r>
        <w:rPr>
          <w:lang w:eastAsia="ar-SA"/>
        </w:rPr>
        <w:t>6</w:t>
      </w:r>
      <w:r w:rsidRPr="00E132AF">
        <w:rPr>
          <w:lang w:eastAsia="ar-SA"/>
        </w:rPr>
        <w:t>.20</w:t>
      </w:r>
      <w:r>
        <w:rPr>
          <w:lang w:eastAsia="ar-SA"/>
        </w:rPr>
        <w:t>06г.</w:t>
      </w:r>
      <w:r w:rsidRPr="00E132AF">
        <w:rPr>
          <w:lang w:eastAsia="ar-SA"/>
        </w:rPr>
        <w:t xml:space="preserve"> № </w:t>
      </w:r>
      <w:r w:rsidRPr="007D43E8">
        <w:rPr>
          <w:lang w:eastAsia="ar-SA"/>
        </w:rPr>
        <w:t>1</w:t>
      </w:r>
      <w:r>
        <w:rPr>
          <w:lang w:eastAsia="ar-SA"/>
        </w:rPr>
        <w:t xml:space="preserve">6 (в редакции от 01.10.2014г. № 64) Совет депутатов Киржеманского </w:t>
      </w:r>
      <w:r w:rsidRPr="00E132AF">
        <w:rPr>
          <w:lang w:eastAsia="ar-SA"/>
        </w:rPr>
        <w:t xml:space="preserve"> сельского поселения Атяшевского муниципального района решил:</w:t>
      </w:r>
    </w:p>
    <w:p w:rsidR="00E35374" w:rsidRPr="007D43E8" w:rsidRDefault="00E35374" w:rsidP="00E132AF">
      <w:pPr>
        <w:jc w:val="center"/>
        <w:rPr>
          <w:b/>
        </w:rPr>
      </w:pPr>
    </w:p>
    <w:p w:rsidR="00E35374" w:rsidRPr="007D43E8" w:rsidRDefault="00E35374" w:rsidP="00985F8F">
      <w:pPr>
        <w:jc w:val="both"/>
      </w:pPr>
    </w:p>
    <w:p w:rsidR="00E35374" w:rsidRPr="007D43E8" w:rsidRDefault="00E35374" w:rsidP="00985F8F">
      <w:pPr>
        <w:jc w:val="both"/>
      </w:pPr>
      <w:r w:rsidRPr="007D43E8">
        <w:tab/>
        <w:t>1.Решени</w:t>
      </w:r>
      <w:r>
        <w:t>е</w:t>
      </w:r>
      <w:r w:rsidRPr="007D43E8">
        <w:t xml:space="preserve"> Совета депутатов </w:t>
      </w:r>
      <w:r>
        <w:t xml:space="preserve">Киржеманского сельского поселения </w:t>
      </w:r>
      <w:r w:rsidRPr="007D43E8">
        <w:t>Атяшев</w:t>
      </w:r>
      <w:r>
        <w:t>ского муниципального района от 08 июня</w:t>
      </w:r>
      <w:r w:rsidRPr="007D43E8">
        <w:t xml:space="preserve"> 20</w:t>
      </w:r>
      <w:r>
        <w:t>06 года № 16</w:t>
      </w:r>
      <w:r w:rsidRPr="007D43E8">
        <w:t xml:space="preserve"> «</w:t>
      </w:r>
      <w:r w:rsidRPr="006903B8">
        <w:t>Об утверждении Положения о муниципальном земельном контроле» (в редакции от</w:t>
      </w:r>
      <w:r>
        <w:t xml:space="preserve"> </w:t>
      </w:r>
      <w:r>
        <w:rPr>
          <w:lang w:eastAsia="ar-SA"/>
        </w:rPr>
        <w:t>01.10.2014г. № 64</w:t>
      </w:r>
      <w:r w:rsidRPr="006903B8">
        <w:t>)</w:t>
      </w:r>
      <w:r w:rsidRPr="007D43E8">
        <w:t>»</w:t>
      </w:r>
      <w:r>
        <w:t xml:space="preserve"> отменить</w:t>
      </w:r>
      <w:r w:rsidRPr="007D43E8">
        <w:t>.</w:t>
      </w:r>
    </w:p>
    <w:p w:rsidR="00E35374" w:rsidRPr="007D43E8" w:rsidRDefault="00E35374" w:rsidP="00985F8F">
      <w:pPr>
        <w:jc w:val="both"/>
      </w:pPr>
      <w:r w:rsidRPr="007D43E8">
        <w:tab/>
      </w:r>
      <w:r>
        <w:t>2</w:t>
      </w:r>
      <w:r w:rsidRPr="007D43E8">
        <w:t>. Настоящее Решение вступает в силу после дня официального опубликования</w:t>
      </w:r>
      <w:r>
        <w:t xml:space="preserve"> (обнародования)</w:t>
      </w:r>
      <w:bookmarkStart w:id="0" w:name="_GoBack"/>
      <w:bookmarkEnd w:id="0"/>
      <w:r w:rsidRPr="007D43E8">
        <w:t>.</w:t>
      </w:r>
    </w:p>
    <w:p w:rsidR="00E35374" w:rsidRPr="007D43E8" w:rsidRDefault="00E35374" w:rsidP="00985F8F">
      <w:pPr>
        <w:jc w:val="both"/>
      </w:pPr>
    </w:p>
    <w:p w:rsidR="00E35374" w:rsidRPr="007D43E8" w:rsidRDefault="00E35374" w:rsidP="00985F8F">
      <w:pPr>
        <w:jc w:val="both"/>
      </w:pPr>
    </w:p>
    <w:p w:rsidR="00E35374" w:rsidRPr="007D43E8" w:rsidRDefault="00E35374" w:rsidP="00985F8F">
      <w:pPr>
        <w:jc w:val="both"/>
      </w:pPr>
    </w:p>
    <w:p w:rsidR="00E35374" w:rsidRPr="007D43E8" w:rsidRDefault="00E35374" w:rsidP="00985F8F">
      <w:pPr>
        <w:jc w:val="both"/>
      </w:pPr>
    </w:p>
    <w:p w:rsidR="00E35374" w:rsidRPr="007D43E8" w:rsidRDefault="00E35374" w:rsidP="00985F8F">
      <w:pPr>
        <w:shd w:val="clear" w:color="auto" w:fill="FFFFFF"/>
        <w:spacing w:line="254" w:lineRule="exact"/>
        <w:ind w:right="154"/>
      </w:pPr>
      <w:r>
        <w:t xml:space="preserve">   И.о Главы Киржеманского</w:t>
      </w:r>
    </w:p>
    <w:p w:rsidR="00E35374" w:rsidRPr="007D43E8" w:rsidRDefault="00E35374" w:rsidP="007D43E8">
      <w:pPr>
        <w:shd w:val="clear" w:color="auto" w:fill="FFFFFF"/>
        <w:spacing w:line="254" w:lineRule="exact"/>
        <w:ind w:right="154"/>
      </w:pPr>
      <w:r w:rsidRPr="007D43E8">
        <w:t xml:space="preserve"> сельского поселения                                     </w:t>
      </w:r>
      <w:r>
        <w:t xml:space="preserve">                           </w:t>
      </w:r>
      <w:r w:rsidRPr="007D43E8">
        <w:t xml:space="preserve">    </w:t>
      </w:r>
      <w:r>
        <w:t xml:space="preserve"> О.Н. Терешкина</w:t>
      </w:r>
    </w:p>
    <w:p w:rsidR="00E35374" w:rsidRPr="007D43E8" w:rsidRDefault="00E35374" w:rsidP="00985F8F">
      <w:pPr>
        <w:jc w:val="both"/>
      </w:pPr>
    </w:p>
    <w:p w:rsidR="00E35374" w:rsidRPr="007D43E8" w:rsidRDefault="00E35374" w:rsidP="00985F8F">
      <w:pPr>
        <w:jc w:val="both"/>
      </w:pPr>
    </w:p>
    <w:p w:rsidR="00E35374" w:rsidRPr="007D43E8" w:rsidRDefault="00E35374" w:rsidP="00985F8F">
      <w:pPr>
        <w:jc w:val="both"/>
      </w:pPr>
    </w:p>
    <w:p w:rsidR="00E35374" w:rsidRPr="007D43E8" w:rsidRDefault="00E35374" w:rsidP="00985F8F">
      <w:pPr>
        <w:jc w:val="both"/>
      </w:pPr>
    </w:p>
    <w:p w:rsidR="00E35374" w:rsidRPr="007D43E8" w:rsidRDefault="00E35374"/>
    <w:sectPr w:rsidR="00E35374" w:rsidRPr="007D43E8" w:rsidSect="00923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66A3"/>
    <w:rsid w:val="00025344"/>
    <w:rsid w:val="00041BDC"/>
    <w:rsid w:val="0011213B"/>
    <w:rsid w:val="001B0FE1"/>
    <w:rsid w:val="00236F42"/>
    <w:rsid w:val="002441EF"/>
    <w:rsid w:val="002D058C"/>
    <w:rsid w:val="00404C90"/>
    <w:rsid w:val="004B7344"/>
    <w:rsid w:val="006903B8"/>
    <w:rsid w:val="006A66A3"/>
    <w:rsid w:val="00747845"/>
    <w:rsid w:val="00750FF0"/>
    <w:rsid w:val="007A5B55"/>
    <w:rsid w:val="007D01F2"/>
    <w:rsid w:val="007D43E8"/>
    <w:rsid w:val="00813790"/>
    <w:rsid w:val="008C21A1"/>
    <w:rsid w:val="00923199"/>
    <w:rsid w:val="00946812"/>
    <w:rsid w:val="00985F8F"/>
    <w:rsid w:val="00990117"/>
    <w:rsid w:val="00A56AEA"/>
    <w:rsid w:val="00A71D1C"/>
    <w:rsid w:val="00AA2FE8"/>
    <w:rsid w:val="00B30B51"/>
    <w:rsid w:val="00B9421E"/>
    <w:rsid w:val="00BD4D22"/>
    <w:rsid w:val="00CC68FF"/>
    <w:rsid w:val="00D10B94"/>
    <w:rsid w:val="00D16ACA"/>
    <w:rsid w:val="00DF452C"/>
    <w:rsid w:val="00E0118B"/>
    <w:rsid w:val="00E132AF"/>
    <w:rsid w:val="00E35374"/>
    <w:rsid w:val="00F367F9"/>
    <w:rsid w:val="00FC7DB5"/>
    <w:rsid w:val="00FD1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F8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D43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458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</TotalTime>
  <Pages>1</Pages>
  <Words>210</Words>
  <Characters>1199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АТЯШЕВСКОГО СЕЛЬСКОГО ПОСЕЛЕНИЯ</dc:title>
  <dc:subject/>
  <dc:creator>Пользователь Windows</dc:creator>
  <cp:keywords/>
  <dc:description/>
  <cp:lastModifiedBy>User</cp:lastModifiedBy>
  <cp:revision>6</cp:revision>
  <cp:lastPrinted>2022-12-05T08:28:00Z</cp:lastPrinted>
  <dcterms:created xsi:type="dcterms:W3CDTF">2022-11-16T11:33:00Z</dcterms:created>
  <dcterms:modified xsi:type="dcterms:W3CDTF">2022-12-05T12:09:00Z</dcterms:modified>
</cp:coreProperties>
</file>